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695C5" w14:textId="73BFED0A" w:rsidR="005B740A" w:rsidRPr="00C02DAF" w:rsidRDefault="00DD42A4" w:rsidP="00DA1336">
      <w:pPr>
        <w:pStyle w:val="Subtitle-Cover"/>
      </w:pPr>
      <w:r>
        <w:rPr>
          <w:color w:val="EE0000"/>
        </w:rPr>
        <mc:AlternateContent>
          <mc:Choice Requires="wpg">
            <w:drawing>
              <wp:anchor distT="0" distB="0" distL="114300" distR="114300" simplePos="0" relativeHeight="251673600" behindDoc="0" locked="1" layoutInCell="1" allowOverlap="1" wp14:anchorId="632729A1" wp14:editId="31B3BFCB">
                <wp:simplePos x="0" y="0"/>
                <wp:positionH relativeFrom="column">
                  <wp:posOffset>-905510</wp:posOffset>
                </wp:positionH>
                <wp:positionV relativeFrom="page">
                  <wp:posOffset>0</wp:posOffset>
                </wp:positionV>
                <wp:extent cx="7982712" cy="5477256"/>
                <wp:effectExtent l="0" t="0" r="0" b="9525"/>
                <wp:wrapNone/>
                <wp:docPr id="1627078505" name="Group 7"/>
                <wp:cNvGraphicFramePr/>
                <a:graphic xmlns:a="http://schemas.openxmlformats.org/drawingml/2006/main">
                  <a:graphicData uri="http://schemas.microsoft.com/office/word/2010/wordprocessingGroup">
                    <wpg:wgp>
                      <wpg:cNvGrpSpPr/>
                      <wpg:grpSpPr>
                        <a:xfrm>
                          <a:off x="0" y="0"/>
                          <a:ext cx="7982712" cy="5477256"/>
                          <a:chOff x="-1" y="-1"/>
                          <a:chExt cx="7986533" cy="5477256"/>
                        </a:xfrm>
                      </wpg:grpSpPr>
                      <pic:pic xmlns:pic="http://schemas.openxmlformats.org/drawingml/2006/picture">
                        <pic:nvPicPr>
                          <pic:cNvPr id="523608733" name="Image 12" descr="A computer and notebook on a table&#10;&#10;AI-generated content may be incorrect."/>
                          <pic:cNvPicPr preferRelativeResize="0"/>
                        </pic:nvPicPr>
                        <pic:blipFill rotWithShape="1">
                          <a:blip r:embed="rId9" cstate="print">
                            <a:alphaModFix/>
                          </a:blip>
                          <a:srcRect b="5136"/>
                          <a:stretch>
                            <a:fillRect/>
                          </a:stretch>
                        </pic:blipFill>
                        <pic:spPr bwMode="auto">
                          <a:xfrm>
                            <a:off x="-1" y="-1"/>
                            <a:ext cx="7854696" cy="547725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8635216" name="Picture 101" descr="A black and white logo&#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390" y="405114"/>
                            <a:ext cx="4493260" cy="1198245"/>
                          </a:xfrm>
                          <a:prstGeom prst="rect">
                            <a:avLst/>
                          </a:prstGeom>
                        </pic:spPr>
                      </pic:pic>
                      <wps:wsp>
                        <wps:cNvPr id="2051485896" name="Graphic 2"/>
                        <wps:cNvSpPr/>
                        <wps:spPr>
                          <a:xfrm>
                            <a:off x="0" y="0"/>
                            <a:ext cx="7986532" cy="332105"/>
                          </a:xfrm>
                          <a:custGeom>
                            <a:avLst/>
                            <a:gdLst/>
                            <a:ahLst/>
                            <a:cxnLst/>
                            <a:rect l="l" t="t" r="r" b="b"/>
                            <a:pathLst>
                              <a:path w="7547609" h="678180">
                                <a:moveTo>
                                  <a:pt x="7547292" y="0"/>
                                </a:moveTo>
                                <a:lnTo>
                                  <a:pt x="0" y="0"/>
                                </a:lnTo>
                                <a:lnTo>
                                  <a:pt x="0" y="677646"/>
                                </a:lnTo>
                                <a:lnTo>
                                  <a:pt x="7547292" y="677646"/>
                                </a:lnTo>
                                <a:lnTo>
                                  <a:pt x="7547292" y="0"/>
                                </a:lnTo>
                                <a:close/>
                              </a:path>
                            </a:pathLst>
                          </a:custGeom>
                          <a:solidFill>
                            <a:srgbClr val="F1C451"/>
                          </a:solidFill>
                        </wps:spPr>
                        <wps:txbx>
                          <w:txbxContent>
                            <w:p w14:paraId="058E87BC" w14:textId="77777777" w:rsidR="004E6F97" w:rsidRDefault="004E6F97" w:rsidP="004E6F97">
                              <w:pPr>
                                <w:jc w:val="center"/>
                              </w:pP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2729A1" id="Group 7" o:spid="_x0000_s1026" style="position:absolute;margin-left:-71.3pt;margin-top:0;width:628.55pt;height:431.3pt;z-index:251673600;mso-position-vertical-relative:page;mso-width-relative:margin;mso-height-relative:margin" coordorigin="" coordsize="79865,54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&#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A computer and notebook on a table&#10;&#10;AI-generated content may be incorrect." style="position:absolute;width:78546;height:547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">
                  <v:imagedata r:id="rId11" o:title="A computer and notebook on a table&#10;&#10;AI-generated content may be incorrect" cropbottom="3366f"/>
                </v:shape>
                <v:shape id="Picture 101" o:spid="_x0000_s1028" type="#_x0000_t75" alt="A black and white logo&#10;&#10;AI-generated content may be incorrect." style="position:absolute;left:3703;top:4051;width:44933;height:1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">
                  <v:imagedata r:id="rId12" o:title="A black and white logo&#10;&#10;AI-generated content may be incorrect"/>
                </v:shape>
                <v:shape id="Graphic 2" o:spid="_x0000_s1029" style="position:absolute;width:79865;height:3321;visibility:visible;mso-wrap-style:square;v-text-anchor:top" coordsize="7547609,678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" adj="-11796480,,5400" path="m7547292,l,,,677646r7547292,l7547292,xe" fillcolor="#f1c451" stroked="f">
                  <v:stroke joinstyle="miter"/>
                  <v:formulas/>
                  <v:path arrowok="t" o:connecttype="custom" textboxrect="0,0,7547609,678180"/>
                  <v:textbox inset="0,0,0,0">
                    <w:txbxContent>
                      <w:p w14:paraId="058E87BC" w14:textId="77777777" w:rsidR="004E6F97" w:rsidRDefault="004E6F97" w:rsidP="004E6F97">
                        <w:pPr>
                          <w:jc w:val="center"/>
                        </w:pPr>
                      </w:p>
                    </w:txbxContent>
                  </v:textbox>
                </v:shape>
                <w10:wrap anchory="page"/>
                <w10:anchorlock/>
              </v:group>
            </w:pict>
          </mc:Fallback>
        </mc:AlternateContent>
      </w:r>
      <w:r>
        <w:drawing>
          <wp:anchor distT="0" distB="0" distL="114300" distR="114300" simplePos="0" relativeHeight="251674624" behindDoc="1" locked="1" layoutInCell="1" allowOverlap="1" wp14:anchorId="5290BE2E" wp14:editId="45A0720E">
            <wp:simplePos x="0" y="0"/>
            <wp:positionH relativeFrom="column">
              <wp:posOffset>-901065</wp:posOffset>
            </wp:positionH>
            <wp:positionV relativeFrom="page">
              <wp:posOffset>-64135</wp:posOffset>
            </wp:positionV>
            <wp:extent cx="7845425" cy="10433050"/>
            <wp:effectExtent l="0" t="0" r="3175" b="6350"/>
            <wp:wrapNone/>
            <wp:docPr id="143739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966" name="Picture 143739966"/>
                    <pic:cNvPicPr/>
                  </pic:nvPicPr>
                  <pic:blipFill rotWithShape="1">
                    <a:blip r:embed="rId13" cstate="print">
                      <a:extLst>
                        <a:ext uri="{28A0092B-C50C-407E-A947-70E740481C1C}">
                          <a14:useLocalDpi xmlns:a14="http://schemas.microsoft.com/office/drawing/2010/main" val="0"/>
                        </a:ext>
                      </a:extLst>
                    </a:blip>
                    <a:srcRect t="9068"/>
                    <a:stretch>
                      <a:fillRect/>
                    </a:stretch>
                  </pic:blipFill>
                  <pic:spPr bwMode="auto">
                    <a:xfrm>
                      <a:off x="0" y="0"/>
                      <a:ext cx="7845425" cy="1043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E3BBE" w14:textId="25D9EEF5" w:rsidR="00354FDD" w:rsidRPr="00C02DAF" w:rsidRDefault="004E6F97">
      <w:pPr>
        <w:sectPr w:rsidR="00354FDD" w:rsidRPr="00C02DAF" w:rsidSect="00D404C4">
          <w:headerReference w:type="even" r:id="rId14"/>
          <w:headerReference w:type="default" r:id="rId15"/>
          <w:pgSz w:w="12240" w:h="15840"/>
          <w:pgMar w:top="1627" w:right="1440" w:bottom="1264" w:left="1440" w:header="431" w:footer="459" w:gutter="0"/>
          <w:cols w:space="708"/>
          <w:docGrid w:linePitch="360"/>
        </w:sectPr>
      </w:pPr>
      <w:r>
        <w:rPr>
          <w:noProof/>
        </w:rPr>
        <mc:AlternateContent>
          <mc:Choice Requires="wps">
            <w:drawing>
              <wp:anchor distT="0" distB="0" distL="114300" distR="114300" simplePos="0" relativeHeight="251675648" behindDoc="0" locked="0" layoutInCell="1" allowOverlap="1" wp14:anchorId="54E83ECD" wp14:editId="139ABDEF">
                <wp:simplePos x="0" y="0"/>
                <wp:positionH relativeFrom="column">
                  <wp:posOffset>-633046</wp:posOffset>
                </wp:positionH>
                <wp:positionV relativeFrom="paragraph">
                  <wp:posOffset>3108032</wp:posOffset>
                </wp:positionV>
                <wp:extent cx="7162800" cy="2286000"/>
                <wp:effectExtent l="0" t="0" r="0" b="0"/>
                <wp:wrapNone/>
                <wp:docPr id="1702209981" name="Text Box 9"/>
                <wp:cNvGraphicFramePr/>
                <a:graphic xmlns:a="http://schemas.openxmlformats.org/drawingml/2006/main">
                  <a:graphicData uri="http://schemas.microsoft.com/office/word/2010/wordprocessingShape">
                    <wps:wsp>
                      <wps:cNvSpPr txBox="1"/>
                      <wps:spPr>
                        <a:xfrm>
                          <a:off x="0" y="0"/>
                          <a:ext cx="7162800" cy="2286000"/>
                        </a:xfrm>
                        <a:prstGeom prst="rect">
                          <a:avLst/>
                        </a:prstGeom>
                        <a:noFill/>
                        <a:ln w="6350">
                          <a:noFill/>
                        </a:ln>
                      </wps:spPr>
                      <wps:txbx>
                        <w:txbxContent>
                          <w:p w14:paraId="580FB25A" w14:textId="3DEAD4C7" w:rsidR="004E6F97" w:rsidRPr="004E6F97" w:rsidRDefault="004E6F97" w:rsidP="004E6F97">
                            <w:pPr>
                              <w:spacing w:after="0"/>
                              <w:rPr>
                                <w:color w:val="FFFFFF"/>
                                <w:sz w:val="80"/>
                                <w:szCs w:val="80"/>
                              </w:rPr>
                            </w:pPr>
                            <w:r w:rsidRPr="004E6F97">
                              <w:rPr>
                                <w:color w:val="FFFFFF"/>
                                <w:sz w:val="80"/>
                                <w:szCs w:val="80"/>
                              </w:rPr>
                              <w:t>IS PUBLIC POLICY PURPOSE FRAMEWORK</w:t>
                            </w:r>
                          </w:p>
                          <w:p w14:paraId="6D3A1630" w14:textId="6ABB5389" w:rsidR="004E6F97" w:rsidRPr="00BF75E6" w:rsidRDefault="004E6F97" w:rsidP="004E6F97">
                            <w:pPr>
                              <w:rPr>
                                <w:color w:val="FFFFFF"/>
                              </w:rPr>
                            </w:pPr>
                            <w:r>
                              <w:rPr>
                                <w:color w:val="F2C551"/>
                                <w:sz w:val="48"/>
                                <w:szCs w:val="48"/>
                              </w:rPr>
                              <w:t xml:space="preserve">Core Question: </w:t>
                            </w:r>
                            <w:r w:rsidRPr="00BF75E6">
                              <w:rPr>
                                <w:color w:val="F2C551"/>
                                <w:sz w:val="48"/>
                                <w:szCs w:val="48"/>
                              </w:rPr>
                              <w:t>I</w:t>
                            </w:r>
                            <w:r>
                              <w:rPr>
                                <w:color w:val="F2C551"/>
                                <w:sz w:val="48"/>
                                <w:szCs w:val="48"/>
                              </w:rPr>
                              <w:t>s the charter school serving public policy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83ECD" id="_x0000_t202" coordsize="21600,21600" o:spt="202" path="m,l,21600r21600,l21600,xe">
                <v:stroke joinstyle="miter"/>
                <v:path gradientshapeok="t" o:connecttype="rect"/>
              </v:shapetype>
              <v:shape id="Text Box 9" o:spid="_x0000_s1030" type="#_x0000_t202" style="position:absolute;margin-left:-49.85pt;margin-top:244.75pt;width:564pt;height:18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" filled="f" stroked="f" strokeweight=".5pt">
                <v:textbox>
                  <w:txbxContent>
                    <w:p w14:paraId="580FB25A" w14:textId="3DEAD4C7" w:rsidR="004E6F97" w:rsidRPr="004E6F97" w:rsidRDefault="004E6F97" w:rsidP="004E6F97">
                      <w:pPr>
                        <w:spacing w:after="0"/>
                        <w:rPr>
                          <w:color w:val="FFFFFF"/>
                          <w:sz w:val="80"/>
                          <w:szCs w:val="80"/>
                        </w:rPr>
                      </w:pPr>
                      <w:r w:rsidRPr="004E6F97">
                        <w:rPr>
                          <w:color w:val="FFFFFF"/>
                          <w:sz w:val="80"/>
                          <w:szCs w:val="80"/>
                        </w:rPr>
                        <w:t>IS PUBLIC POLICY PURPOSE FRAMEWORK</w:t>
                      </w:r>
                    </w:p>
                    <w:p w14:paraId="6D3A1630" w14:textId="6ABB5389" w:rsidR="004E6F97" w:rsidRPr="00BF75E6" w:rsidRDefault="004E6F97" w:rsidP="004E6F97">
                      <w:pPr>
                        <w:rPr>
                          <w:color w:val="FFFFFF"/>
                        </w:rPr>
                      </w:pPr>
                      <w:r>
                        <w:rPr>
                          <w:color w:val="F2C551"/>
                          <w:sz w:val="48"/>
                          <w:szCs w:val="48"/>
                        </w:rPr>
                        <w:t xml:space="preserve">Core Question: </w:t>
                      </w:r>
                      <w:r w:rsidRPr="00BF75E6">
                        <w:rPr>
                          <w:color w:val="F2C551"/>
                          <w:sz w:val="48"/>
                          <w:szCs w:val="48"/>
                        </w:rPr>
                        <w:t>I</w:t>
                      </w:r>
                      <w:r>
                        <w:rPr>
                          <w:color w:val="F2C551"/>
                          <w:sz w:val="48"/>
                          <w:szCs w:val="48"/>
                        </w:rPr>
                        <w:t>s the charter school serving public policy purposes?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7AB5936" wp14:editId="01920C15">
                <wp:simplePos x="0" y="0"/>
                <wp:positionH relativeFrom="column">
                  <wp:posOffset>2599690</wp:posOffset>
                </wp:positionH>
                <wp:positionV relativeFrom="paragraph">
                  <wp:posOffset>5316855</wp:posOffset>
                </wp:positionV>
                <wp:extent cx="3989705" cy="1811655"/>
                <wp:effectExtent l="0" t="0" r="0" b="0"/>
                <wp:wrapNone/>
                <wp:docPr id="2104890827" name="Text Box 11"/>
                <wp:cNvGraphicFramePr/>
                <a:graphic xmlns:a="http://schemas.openxmlformats.org/drawingml/2006/main">
                  <a:graphicData uri="http://schemas.microsoft.com/office/word/2010/wordprocessingShape">
                    <wps:wsp>
                      <wps:cNvSpPr txBox="1"/>
                      <wps:spPr>
                        <a:xfrm>
                          <a:off x="0" y="0"/>
                          <a:ext cx="3989705" cy="1811655"/>
                        </a:xfrm>
                        <a:prstGeom prst="rect">
                          <a:avLst/>
                        </a:prstGeom>
                        <a:noFill/>
                        <a:ln w="6350">
                          <a:noFill/>
                        </a:ln>
                      </wps:spPr>
                      <wps:txbx>
                        <w:txbxContent>
                          <w:p w14:paraId="7B78A7EA" w14:textId="77777777" w:rsidR="004E6F97" w:rsidRPr="00311E85" w:rsidRDefault="004E6F97" w:rsidP="004E6F97">
                            <w:pPr>
                              <w:rPr>
                                <w:b/>
                                <w:bCs/>
                                <w:color w:val="FFFFFF"/>
                                <w:sz w:val="32"/>
                                <w:szCs w:val="28"/>
                              </w:rPr>
                            </w:pPr>
                            <w:r w:rsidRPr="00311E85">
                              <w:rPr>
                                <w:b/>
                                <w:bCs/>
                                <w:color w:val="FFFFFF"/>
                                <w:sz w:val="32"/>
                                <w:szCs w:val="28"/>
                              </w:rPr>
                              <w:t>September 2024</w:t>
                            </w:r>
                          </w:p>
                          <w:p w14:paraId="5ECEB0BF" w14:textId="77777777" w:rsidR="004E6F97" w:rsidRPr="00311E85" w:rsidRDefault="004E6F97" w:rsidP="004E6F97">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AB5936" id="Text Box 11" o:spid="_x0000_s1031" type="#_x0000_t202" style="position:absolute;margin-left:204.7pt;margin-top:418.65pt;width:314.15pt;height:142.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" filled="f" stroked="f" strokeweight=".5pt">
                <v:textbox>
                  <w:txbxContent>
                    <w:p w14:paraId="7B78A7EA" w14:textId="77777777" w:rsidR="004E6F97" w:rsidRPr="00311E85" w:rsidRDefault="004E6F97" w:rsidP="004E6F97">
                      <w:pPr>
                        <w:rPr>
                          <w:b/>
                          <w:bCs/>
                          <w:color w:val="FFFFFF"/>
                          <w:sz w:val="32"/>
                          <w:szCs w:val="28"/>
                        </w:rPr>
                      </w:pPr>
                      <w:r w:rsidRPr="00311E85">
                        <w:rPr>
                          <w:b/>
                          <w:bCs/>
                          <w:color w:val="FFFFFF"/>
                          <w:sz w:val="32"/>
                          <w:szCs w:val="28"/>
                        </w:rPr>
                        <w:t>September 2024</w:t>
                      </w:r>
                    </w:p>
                    <w:p w14:paraId="5ECEB0BF" w14:textId="77777777" w:rsidR="004E6F97" w:rsidRPr="00311E85" w:rsidRDefault="004E6F97" w:rsidP="004E6F97">
                      <w:pPr>
                        <w:rPr>
                          <w:color w:val="FFFFFF"/>
                          <w:sz w:val="28"/>
                          <w:szCs w:val="28"/>
                        </w:rPr>
                      </w:pPr>
                      <w:r w:rsidRPr="00311E85">
                        <w:rPr>
                          <w:color w:val="FFFFFF"/>
                          <w:sz w:val="28"/>
                          <w:szCs w:val="28"/>
                        </w:rPr>
                        <w:t>The Annual Report Toolkit is a product of CA 2.0—Advancing Equity and Access through Quality Authorizing, an initiative led by the California Charter Authorizing Professionals (CCAP). WestEd's support in the initial development of the 2021 Toolkit is appreciated.</w:t>
                      </w:r>
                    </w:p>
                  </w:txbxContent>
                </v:textbox>
              </v:shape>
            </w:pict>
          </mc:Fallback>
        </mc:AlternateContent>
      </w:r>
      <w:r w:rsidR="00354FDD" w:rsidRPr="00C02DAF">
        <w:br w:type="page"/>
      </w:r>
    </w:p>
    <w:p w14:paraId="19CA9604" w14:textId="77777777" w:rsidR="005D5CB7" w:rsidRDefault="00BC4A64" w:rsidP="005D5CB7">
      <w:pPr>
        <w:pStyle w:val="Heading2A-TOC"/>
      </w:pPr>
      <w:r w:rsidRPr="005D5CB7">
        <w:lastRenderedPageBreak/>
        <w:t>Contents</w:t>
      </w:r>
    </w:p>
    <w:p w14:paraId="36A58BB3" w14:textId="334EC23F" w:rsidR="00780C9E" w:rsidRDefault="00B70BA7">
      <w:pPr>
        <w:pStyle w:val="TOC1"/>
        <w:rPr>
          <w:b w:val="0"/>
          <w:color w:val="auto"/>
          <w:kern w:val="2"/>
          <w:sz w:val="24"/>
          <w:szCs w:val="24"/>
          <w:lang w:eastAsia="en-US"/>
          <w14:ligatures w14:val="standardContextual"/>
        </w:rPr>
      </w:pPr>
      <w:r>
        <w:rPr>
          <w:color w:val="3C8235"/>
        </w:rPr>
        <w:fldChar w:fldCharType="begin"/>
      </w:r>
      <w:r>
        <w:instrText xml:space="preserve"> TOC \h \z \t "Subtitle-Cover 2,1,Heading 2B - Start of new page,1,Heading 3A,2,Heading 4A,3,Heading 2C - Within flow,1,TOC List Heading,2" </w:instrText>
      </w:r>
      <w:r>
        <w:rPr>
          <w:color w:val="3C8235"/>
        </w:rPr>
        <w:fldChar w:fldCharType="separate"/>
      </w:r>
      <w:hyperlink w:anchor="_Toc175732633" w:history="1">
        <w:r w:rsidR="00780C9E" w:rsidRPr="00F14807">
          <w:rPr>
            <w:rStyle w:val="Hyperlink"/>
          </w:rPr>
          <w:t>Public Policy Purpose</w:t>
        </w:r>
        <w:r w:rsidR="00780C9E">
          <w:rPr>
            <w:webHidden/>
          </w:rPr>
          <w:tab/>
        </w:r>
        <w:r w:rsidR="00780C9E">
          <w:rPr>
            <w:webHidden/>
          </w:rPr>
          <w:fldChar w:fldCharType="begin"/>
        </w:r>
        <w:r w:rsidR="00780C9E">
          <w:rPr>
            <w:webHidden/>
          </w:rPr>
          <w:instrText xml:space="preserve"> PAGEREF _Toc175732633 \h </w:instrText>
        </w:r>
        <w:r w:rsidR="00780C9E">
          <w:rPr>
            <w:webHidden/>
          </w:rPr>
        </w:r>
        <w:r w:rsidR="00780C9E">
          <w:rPr>
            <w:webHidden/>
          </w:rPr>
          <w:fldChar w:fldCharType="separate"/>
        </w:r>
        <w:r w:rsidR="00780C9E">
          <w:rPr>
            <w:webHidden/>
          </w:rPr>
          <w:t>1</w:t>
        </w:r>
        <w:r w:rsidR="00780C9E">
          <w:rPr>
            <w:webHidden/>
          </w:rPr>
          <w:fldChar w:fldCharType="end"/>
        </w:r>
      </w:hyperlink>
    </w:p>
    <w:p w14:paraId="07ED20DB" w14:textId="6CC2964C" w:rsidR="00780C9E" w:rsidRDefault="00780C9E">
      <w:pPr>
        <w:pStyle w:val="TOC2"/>
        <w:rPr>
          <w:b w:val="0"/>
          <w:noProof/>
          <w:color w:val="auto"/>
          <w:kern w:val="2"/>
          <w:szCs w:val="24"/>
          <w:lang w:eastAsia="en-US"/>
          <w14:ligatures w14:val="standardContextual"/>
        </w:rPr>
      </w:pPr>
      <w:hyperlink w:anchor="_Toc175732634" w:history="1">
        <w:r w:rsidRPr="00F14807">
          <w:rPr>
            <w:rStyle w:val="Hyperlink"/>
            <w:noProof/>
          </w:rPr>
          <w:t>Introduction</w:t>
        </w:r>
        <w:r>
          <w:rPr>
            <w:noProof/>
            <w:webHidden/>
          </w:rPr>
          <w:tab/>
        </w:r>
        <w:r>
          <w:rPr>
            <w:noProof/>
            <w:webHidden/>
          </w:rPr>
          <w:fldChar w:fldCharType="begin"/>
        </w:r>
        <w:r>
          <w:rPr>
            <w:noProof/>
            <w:webHidden/>
          </w:rPr>
          <w:instrText xml:space="preserve"> PAGEREF _Toc175732634 \h </w:instrText>
        </w:r>
        <w:r>
          <w:rPr>
            <w:noProof/>
            <w:webHidden/>
          </w:rPr>
        </w:r>
        <w:r>
          <w:rPr>
            <w:noProof/>
            <w:webHidden/>
          </w:rPr>
          <w:fldChar w:fldCharType="separate"/>
        </w:r>
        <w:r>
          <w:rPr>
            <w:noProof/>
            <w:webHidden/>
          </w:rPr>
          <w:t>1</w:t>
        </w:r>
        <w:r>
          <w:rPr>
            <w:noProof/>
            <w:webHidden/>
          </w:rPr>
          <w:fldChar w:fldCharType="end"/>
        </w:r>
      </w:hyperlink>
    </w:p>
    <w:p w14:paraId="2F122855" w14:textId="2BCB99CB" w:rsidR="00780C9E" w:rsidRDefault="00780C9E">
      <w:pPr>
        <w:pStyle w:val="TOC2"/>
        <w:rPr>
          <w:b w:val="0"/>
          <w:noProof/>
          <w:color w:val="auto"/>
          <w:kern w:val="2"/>
          <w:szCs w:val="24"/>
          <w:lang w:eastAsia="en-US"/>
          <w14:ligatures w14:val="standardContextual"/>
        </w:rPr>
      </w:pPr>
      <w:hyperlink w:anchor="_Toc175732635" w:history="1">
        <w:r w:rsidRPr="00F14807">
          <w:rPr>
            <w:rStyle w:val="Hyperlink"/>
            <w:noProof/>
          </w:rPr>
          <w:t>Framework Structure</w:t>
        </w:r>
        <w:r>
          <w:rPr>
            <w:noProof/>
            <w:webHidden/>
          </w:rPr>
          <w:tab/>
        </w:r>
        <w:r>
          <w:rPr>
            <w:noProof/>
            <w:webHidden/>
          </w:rPr>
          <w:fldChar w:fldCharType="begin"/>
        </w:r>
        <w:r>
          <w:rPr>
            <w:noProof/>
            <w:webHidden/>
          </w:rPr>
          <w:instrText xml:space="preserve"> PAGEREF _Toc175732635 \h </w:instrText>
        </w:r>
        <w:r>
          <w:rPr>
            <w:noProof/>
            <w:webHidden/>
          </w:rPr>
        </w:r>
        <w:r>
          <w:rPr>
            <w:noProof/>
            <w:webHidden/>
          </w:rPr>
          <w:fldChar w:fldCharType="separate"/>
        </w:r>
        <w:r>
          <w:rPr>
            <w:noProof/>
            <w:webHidden/>
          </w:rPr>
          <w:t>1</w:t>
        </w:r>
        <w:r>
          <w:rPr>
            <w:noProof/>
            <w:webHidden/>
          </w:rPr>
          <w:fldChar w:fldCharType="end"/>
        </w:r>
      </w:hyperlink>
    </w:p>
    <w:p w14:paraId="66A21640" w14:textId="0425E484" w:rsidR="00780C9E" w:rsidRDefault="00780C9E">
      <w:pPr>
        <w:pStyle w:val="TOC3"/>
        <w:rPr>
          <w:color w:val="auto"/>
          <w:kern w:val="2"/>
          <w:sz w:val="24"/>
          <w:szCs w:val="24"/>
          <w:lang w:eastAsia="en-US"/>
          <w14:ligatures w14:val="standardContextual"/>
        </w:rPr>
      </w:pPr>
      <w:hyperlink w:anchor="_Toc175732636" w:history="1">
        <w:r w:rsidRPr="00F14807">
          <w:rPr>
            <w:rStyle w:val="Hyperlink"/>
          </w:rPr>
          <w:t>Terminology</w:t>
        </w:r>
        <w:r>
          <w:rPr>
            <w:webHidden/>
          </w:rPr>
          <w:tab/>
        </w:r>
        <w:r>
          <w:rPr>
            <w:webHidden/>
          </w:rPr>
          <w:fldChar w:fldCharType="begin"/>
        </w:r>
        <w:r>
          <w:rPr>
            <w:webHidden/>
          </w:rPr>
          <w:instrText xml:space="preserve"> PAGEREF _Toc175732636 \h </w:instrText>
        </w:r>
        <w:r>
          <w:rPr>
            <w:webHidden/>
          </w:rPr>
        </w:r>
        <w:r>
          <w:rPr>
            <w:webHidden/>
          </w:rPr>
          <w:fldChar w:fldCharType="separate"/>
        </w:r>
        <w:r>
          <w:rPr>
            <w:webHidden/>
          </w:rPr>
          <w:t>2</w:t>
        </w:r>
        <w:r>
          <w:rPr>
            <w:webHidden/>
          </w:rPr>
          <w:fldChar w:fldCharType="end"/>
        </w:r>
      </w:hyperlink>
    </w:p>
    <w:p w14:paraId="733C7920" w14:textId="1E4EBE71" w:rsidR="00780C9E" w:rsidRDefault="00780C9E">
      <w:pPr>
        <w:pStyle w:val="TOC2"/>
        <w:rPr>
          <w:b w:val="0"/>
          <w:noProof/>
          <w:color w:val="auto"/>
          <w:kern w:val="2"/>
          <w:szCs w:val="24"/>
          <w:lang w:eastAsia="en-US"/>
          <w14:ligatures w14:val="standardContextual"/>
        </w:rPr>
      </w:pPr>
      <w:hyperlink w:anchor="_Toc175732637" w:history="1">
        <w:r w:rsidRPr="00F14807">
          <w:rPr>
            <w:rStyle w:val="Hyperlink"/>
            <w:noProof/>
          </w:rPr>
          <w:t>Public Policy Purpose: Annotated Template</w:t>
        </w:r>
        <w:r>
          <w:rPr>
            <w:noProof/>
            <w:webHidden/>
          </w:rPr>
          <w:tab/>
        </w:r>
        <w:r>
          <w:rPr>
            <w:noProof/>
            <w:webHidden/>
          </w:rPr>
          <w:fldChar w:fldCharType="begin"/>
        </w:r>
        <w:r>
          <w:rPr>
            <w:noProof/>
            <w:webHidden/>
          </w:rPr>
          <w:instrText xml:space="preserve"> PAGEREF _Toc175732637 \h </w:instrText>
        </w:r>
        <w:r>
          <w:rPr>
            <w:noProof/>
            <w:webHidden/>
          </w:rPr>
        </w:r>
        <w:r>
          <w:rPr>
            <w:noProof/>
            <w:webHidden/>
          </w:rPr>
          <w:fldChar w:fldCharType="separate"/>
        </w:r>
        <w:r>
          <w:rPr>
            <w:noProof/>
            <w:webHidden/>
          </w:rPr>
          <w:t>3</w:t>
        </w:r>
        <w:r>
          <w:rPr>
            <w:noProof/>
            <w:webHidden/>
          </w:rPr>
          <w:fldChar w:fldCharType="end"/>
        </w:r>
      </w:hyperlink>
    </w:p>
    <w:p w14:paraId="71FFC5B2" w14:textId="0B0FF3C4" w:rsidR="00780C9E" w:rsidRDefault="00780C9E">
      <w:pPr>
        <w:pStyle w:val="TOC3"/>
        <w:rPr>
          <w:color w:val="auto"/>
          <w:kern w:val="2"/>
          <w:sz w:val="24"/>
          <w:szCs w:val="24"/>
          <w:lang w:eastAsia="en-US"/>
          <w14:ligatures w14:val="standardContextual"/>
        </w:rPr>
      </w:pPr>
      <w:hyperlink w:anchor="_Toc175732638" w:history="1">
        <w:r w:rsidRPr="00F14807">
          <w:rPr>
            <w:rStyle w:val="Hyperlink"/>
            <w:lang w:eastAsia="en-US"/>
          </w:rPr>
          <w:t>Current Year Performance</w:t>
        </w:r>
        <w:r>
          <w:rPr>
            <w:webHidden/>
          </w:rPr>
          <w:tab/>
        </w:r>
        <w:r>
          <w:rPr>
            <w:webHidden/>
          </w:rPr>
          <w:fldChar w:fldCharType="begin"/>
        </w:r>
        <w:r>
          <w:rPr>
            <w:webHidden/>
          </w:rPr>
          <w:instrText xml:space="preserve"> PAGEREF _Toc175732638 \h </w:instrText>
        </w:r>
        <w:r>
          <w:rPr>
            <w:webHidden/>
          </w:rPr>
        </w:r>
        <w:r>
          <w:rPr>
            <w:webHidden/>
          </w:rPr>
          <w:fldChar w:fldCharType="separate"/>
        </w:r>
        <w:r>
          <w:rPr>
            <w:webHidden/>
          </w:rPr>
          <w:t>3</w:t>
        </w:r>
        <w:r>
          <w:rPr>
            <w:webHidden/>
          </w:rPr>
          <w:fldChar w:fldCharType="end"/>
        </w:r>
      </w:hyperlink>
    </w:p>
    <w:p w14:paraId="7C502E47" w14:textId="685F60E4" w:rsidR="00780C9E" w:rsidRDefault="00780C9E">
      <w:pPr>
        <w:pStyle w:val="TOC3"/>
        <w:rPr>
          <w:color w:val="auto"/>
          <w:kern w:val="2"/>
          <w:sz w:val="24"/>
          <w:szCs w:val="24"/>
          <w:lang w:eastAsia="en-US"/>
          <w14:ligatures w14:val="standardContextual"/>
        </w:rPr>
      </w:pPr>
      <w:hyperlink w:anchor="_Toc175732639" w:history="1">
        <w:r w:rsidRPr="00F14807">
          <w:rPr>
            <w:rStyle w:val="Hyperlink"/>
            <w:lang w:eastAsia="en-US"/>
          </w:rPr>
          <w:t>Measure Descriptions</w:t>
        </w:r>
        <w:r>
          <w:rPr>
            <w:webHidden/>
          </w:rPr>
          <w:tab/>
        </w:r>
        <w:r>
          <w:rPr>
            <w:webHidden/>
          </w:rPr>
          <w:fldChar w:fldCharType="begin"/>
        </w:r>
        <w:r>
          <w:rPr>
            <w:webHidden/>
          </w:rPr>
          <w:instrText xml:space="preserve"> PAGEREF _Toc175732639 \h </w:instrText>
        </w:r>
        <w:r>
          <w:rPr>
            <w:webHidden/>
          </w:rPr>
        </w:r>
        <w:r>
          <w:rPr>
            <w:webHidden/>
          </w:rPr>
          <w:fldChar w:fldCharType="separate"/>
        </w:r>
        <w:r>
          <w:rPr>
            <w:webHidden/>
          </w:rPr>
          <w:t>4</w:t>
        </w:r>
        <w:r>
          <w:rPr>
            <w:webHidden/>
          </w:rPr>
          <w:fldChar w:fldCharType="end"/>
        </w:r>
      </w:hyperlink>
    </w:p>
    <w:p w14:paraId="2B0C5A4C" w14:textId="14A4F905" w:rsidR="00780C9E" w:rsidRDefault="00780C9E">
      <w:pPr>
        <w:pStyle w:val="TOC3"/>
        <w:rPr>
          <w:color w:val="auto"/>
          <w:kern w:val="2"/>
          <w:sz w:val="24"/>
          <w:szCs w:val="24"/>
          <w:lang w:eastAsia="en-US"/>
          <w14:ligatures w14:val="standardContextual"/>
        </w:rPr>
      </w:pPr>
      <w:hyperlink w:anchor="_Toc175732640" w:history="1">
        <w:r w:rsidRPr="00F14807">
          <w:rPr>
            <w:rStyle w:val="Hyperlink"/>
            <w:lang w:eastAsia="en-US"/>
          </w:rPr>
          <w:t>Data Quest Enrollment Comparison</w:t>
        </w:r>
        <w:r>
          <w:rPr>
            <w:webHidden/>
          </w:rPr>
          <w:tab/>
        </w:r>
        <w:r>
          <w:rPr>
            <w:webHidden/>
          </w:rPr>
          <w:fldChar w:fldCharType="begin"/>
        </w:r>
        <w:r>
          <w:rPr>
            <w:webHidden/>
          </w:rPr>
          <w:instrText xml:space="preserve"> PAGEREF _Toc175732640 \h </w:instrText>
        </w:r>
        <w:r>
          <w:rPr>
            <w:webHidden/>
          </w:rPr>
        </w:r>
        <w:r>
          <w:rPr>
            <w:webHidden/>
          </w:rPr>
          <w:fldChar w:fldCharType="separate"/>
        </w:r>
        <w:r>
          <w:rPr>
            <w:webHidden/>
          </w:rPr>
          <w:t>4</w:t>
        </w:r>
        <w:r>
          <w:rPr>
            <w:webHidden/>
          </w:rPr>
          <w:fldChar w:fldCharType="end"/>
        </w:r>
      </w:hyperlink>
    </w:p>
    <w:p w14:paraId="13F0DCDF" w14:textId="141101FB" w:rsidR="00780C9E" w:rsidRDefault="00780C9E">
      <w:pPr>
        <w:pStyle w:val="TOC3"/>
        <w:rPr>
          <w:color w:val="auto"/>
          <w:kern w:val="2"/>
          <w:sz w:val="24"/>
          <w:szCs w:val="24"/>
          <w:lang w:eastAsia="en-US"/>
          <w14:ligatures w14:val="standardContextual"/>
        </w:rPr>
      </w:pPr>
      <w:hyperlink w:anchor="_Toc175732641" w:history="1">
        <w:r w:rsidRPr="00F14807">
          <w:rPr>
            <w:rStyle w:val="Hyperlink"/>
            <w:lang w:eastAsia="en-US"/>
          </w:rPr>
          <w:t>Charter Reflection: Serving Community and Public School System Needs</w:t>
        </w:r>
        <w:r>
          <w:rPr>
            <w:webHidden/>
          </w:rPr>
          <w:tab/>
        </w:r>
        <w:r>
          <w:rPr>
            <w:webHidden/>
          </w:rPr>
          <w:fldChar w:fldCharType="begin"/>
        </w:r>
        <w:r>
          <w:rPr>
            <w:webHidden/>
          </w:rPr>
          <w:instrText xml:space="preserve"> PAGEREF _Toc175732641 \h </w:instrText>
        </w:r>
        <w:r>
          <w:rPr>
            <w:webHidden/>
          </w:rPr>
        </w:r>
        <w:r>
          <w:rPr>
            <w:webHidden/>
          </w:rPr>
          <w:fldChar w:fldCharType="separate"/>
        </w:r>
        <w:r>
          <w:rPr>
            <w:webHidden/>
          </w:rPr>
          <w:t>5</w:t>
        </w:r>
        <w:r>
          <w:rPr>
            <w:webHidden/>
          </w:rPr>
          <w:fldChar w:fldCharType="end"/>
        </w:r>
      </w:hyperlink>
    </w:p>
    <w:p w14:paraId="1775D7FE" w14:textId="77777777" w:rsidR="00D04F76" w:rsidRPr="00D04F76" w:rsidRDefault="00B70BA7" w:rsidP="00D04F76">
      <w:pPr>
        <w:pStyle w:val="Heading2A-TOC"/>
        <w:spacing w:before="240" w:line="240" w:lineRule="exact"/>
        <w:contextualSpacing/>
        <w:jc w:val="center"/>
        <w:rPr>
          <w:sz w:val="24"/>
          <w:szCs w:val="24"/>
        </w:rPr>
      </w:pPr>
      <w:r>
        <w:fldChar w:fldCharType="end"/>
      </w:r>
    </w:p>
    <w:p w14:paraId="5C37419E" w14:textId="77777777" w:rsidR="00D04F76" w:rsidRPr="00D04F76" w:rsidRDefault="00D04F76" w:rsidP="00D04F76">
      <w:pPr>
        <w:pStyle w:val="Heading2A-TOC"/>
        <w:spacing w:before="240" w:line="240" w:lineRule="exact"/>
        <w:contextualSpacing/>
        <w:jc w:val="center"/>
        <w:rPr>
          <w:sz w:val="24"/>
          <w:szCs w:val="24"/>
        </w:rPr>
      </w:pPr>
    </w:p>
    <w:p w14:paraId="1425F0F3" w14:textId="77777777" w:rsidR="00D04F76" w:rsidRPr="00D04F76" w:rsidRDefault="00D04F76" w:rsidP="00D04F76">
      <w:pPr>
        <w:pStyle w:val="Heading2A-TOC"/>
        <w:spacing w:before="240" w:line="240" w:lineRule="exact"/>
        <w:contextualSpacing/>
        <w:jc w:val="center"/>
        <w:rPr>
          <w:sz w:val="24"/>
          <w:szCs w:val="24"/>
        </w:rPr>
      </w:pPr>
    </w:p>
    <w:p w14:paraId="29B05DA4" w14:textId="77777777" w:rsidR="00D04F76" w:rsidRPr="00D04F76" w:rsidRDefault="00D04F76" w:rsidP="00D04F76">
      <w:pPr>
        <w:pStyle w:val="Heading2A-TOC"/>
        <w:spacing w:before="240" w:line="240" w:lineRule="exact"/>
        <w:contextualSpacing/>
        <w:jc w:val="center"/>
        <w:rPr>
          <w:sz w:val="24"/>
          <w:szCs w:val="24"/>
        </w:rPr>
      </w:pPr>
    </w:p>
    <w:p w14:paraId="5730ED9F" w14:textId="77777777" w:rsidR="00D04F76" w:rsidRPr="00D04F76" w:rsidRDefault="00D04F76" w:rsidP="00D04F76">
      <w:pPr>
        <w:pStyle w:val="Heading2A-TOC"/>
        <w:spacing w:before="240" w:line="240" w:lineRule="exact"/>
        <w:contextualSpacing/>
        <w:jc w:val="center"/>
        <w:rPr>
          <w:sz w:val="24"/>
          <w:szCs w:val="24"/>
        </w:rPr>
      </w:pPr>
    </w:p>
    <w:p w14:paraId="5367B282" w14:textId="77777777" w:rsidR="00D04F76" w:rsidRDefault="00D04F76" w:rsidP="00D04F76">
      <w:pPr>
        <w:pStyle w:val="Heading2A-TOC"/>
        <w:spacing w:before="240" w:line="240" w:lineRule="exact"/>
        <w:contextualSpacing/>
        <w:jc w:val="center"/>
        <w:rPr>
          <w:sz w:val="24"/>
          <w:szCs w:val="24"/>
        </w:rPr>
      </w:pPr>
    </w:p>
    <w:p w14:paraId="11E89011" w14:textId="77777777" w:rsidR="00D04F76" w:rsidRDefault="00D04F76" w:rsidP="00D04F76">
      <w:pPr>
        <w:pStyle w:val="Heading2A-TOC"/>
        <w:spacing w:before="240" w:line="240" w:lineRule="exact"/>
        <w:contextualSpacing/>
        <w:jc w:val="center"/>
        <w:rPr>
          <w:sz w:val="24"/>
          <w:szCs w:val="24"/>
        </w:rPr>
      </w:pPr>
    </w:p>
    <w:p w14:paraId="668AF8F9" w14:textId="77777777" w:rsidR="00D04F76" w:rsidRDefault="00D04F76" w:rsidP="00D04F76">
      <w:pPr>
        <w:pStyle w:val="Heading2A-TOC"/>
        <w:spacing w:before="240" w:line="240" w:lineRule="exact"/>
        <w:contextualSpacing/>
        <w:jc w:val="center"/>
        <w:rPr>
          <w:sz w:val="24"/>
          <w:szCs w:val="24"/>
        </w:rPr>
      </w:pPr>
    </w:p>
    <w:p w14:paraId="16FAFEA8" w14:textId="77777777" w:rsidR="00D04F76" w:rsidRDefault="00D04F76" w:rsidP="00D04F76">
      <w:pPr>
        <w:pStyle w:val="Heading2A-TOC"/>
        <w:spacing w:before="240" w:line="240" w:lineRule="exact"/>
        <w:contextualSpacing/>
        <w:jc w:val="center"/>
        <w:rPr>
          <w:sz w:val="24"/>
          <w:szCs w:val="24"/>
        </w:rPr>
      </w:pPr>
    </w:p>
    <w:p w14:paraId="752F7310" w14:textId="77777777" w:rsidR="00D04F76" w:rsidRPr="00D04F76" w:rsidRDefault="00D04F76" w:rsidP="00D04F76">
      <w:pPr>
        <w:pStyle w:val="Heading2A-TOC"/>
        <w:spacing w:before="240" w:line="240" w:lineRule="exact"/>
        <w:contextualSpacing/>
        <w:jc w:val="center"/>
        <w:rPr>
          <w:sz w:val="24"/>
          <w:szCs w:val="24"/>
        </w:rPr>
      </w:pPr>
    </w:p>
    <w:p w14:paraId="1E0FA085" w14:textId="77777777" w:rsidR="00D04F76" w:rsidRPr="00D04F76" w:rsidRDefault="00D04F76" w:rsidP="00D04F76">
      <w:pPr>
        <w:pStyle w:val="Heading2A-TOC"/>
        <w:spacing w:before="240" w:line="240" w:lineRule="exact"/>
        <w:contextualSpacing/>
        <w:jc w:val="center"/>
        <w:rPr>
          <w:sz w:val="24"/>
          <w:szCs w:val="24"/>
        </w:rPr>
      </w:pPr>
    </w:p>
    <w:p w14:paraId="7AE7E1FC" w14:textId="4C3811CC" w:rsidR="00D04F76" w:rsidRPr="00D04F76" w:rsidRDefault="00D04F76" w:rsidP="00D04F76">
      <w:pPr>
        <w:pStyle w:val="Heading2A-TOC"/>
        <w:spacing w:before="240" w:line="240" w:lineRule="exact"/>
        <w:contextualSpacing/>
        <w:jc w:val="center"/>
        <w:rPr>
          <w:color w:val="auto"/>
          <w:sz w:val="24"/>
          <w:szCs w:val="24"/>
        </w:rPr>
      </w:pPr>
      <w:r w:rsidRPr="00D04F76">
        <w:rPr>
          <w:color w:val="auto"/>
          <w:sz w:val="24"/>
          <w:szCs w:val="24"/>
        </w:rPr>
        <w:t>© 2024 by California Charter Authorizing Professionals is licensed under CC BY 4.0.</w:t>
      </w:r>
    </w:p>
    <w:p w14:paraId="2CD57AC2" w14:textId="77777777" w:rsidR="00D04F76" w:rsidRPr="00D04F76" w:rsidRDefault="00D04F76" w:rsidP="00D04F76">
      <w:pPr>
        <w:pStyle w:val="Heading2A-TOC"/>
        <w:spacing w:before="240" w:line="240" w:lineRule="exact"/>
        <w:contextualSpacing/>
        <w:jc w:val="center"/>
        <w:rPr>
          <w:sz w:val="24"/>
          <w:szCs w:val="24"/>
        </w:rPr>
      </w:pPr>
      <w:r w:rsidRPr="00D04F76">
        <w:rPr>
          <w:color w:val="auto"/>
          <w:sz w:val="24"/>
          <w:szCs w:val="24"/>
        </w:rPr>
        <w:t xml:space="preserve">To view a copy of this license, </w:t>
      </w:r>
      <w:hyperlink r:id="rId16" w:history="1">
        <w:r w:rsidRPr="00D04F76">
          <w:rPr>
            <w:rStyle w:val="Hyperlink"/>
            <w:sz w:val="24"/>
            <w:szCs w:val="24"/>
          </w:rPr>
          <w:t>click here</w:t>
        </w:r>
      </w:hyperlink>
      <w:r w:rsidRPr="00D04F76">
        <w:rPr>
          <w:sz w:val="24"/>
          <w:szCs w:val="24"/>
        </w:rPr>
        <w:t>.</w:t>
      </w:r>
    </w:p>
    <w:p w14:paraId="47A2BA60" w14:textId="14D321D9" w:rsidR="00D04F76" w:rsidRDefault="00D04F76" w:rsidP="00D04F76">
      <w:pPr>
        <w:pStyle w:val="Heading2A-TOC"/>
        <w:spacing w:before="240" w:line="240" w:lineRule="exact"/>
      </w:pPr>
    </w:p>
    <w:p w14:paraId="30735E41" w14:textId="26739522" w:rsidR="00D04F76" w:rsidRPr="00C02DAF" w:rsidRDefault="00D04F76" w:rsidP="005D5CB7">
      <w:pPr>
        <w:pStyle w:val="Heading2A-TOC"/>
        <w:sectPr w:rsidR="00D04F76" w:rsidRPr="00C02DAF" w:rsidSect="00BC4A64">
          <w:headerReference w:type="even" r:id="rId17"/>
          <w:headerReference w:type="default" r:id="rId18"/>
          <w:footerReference w:type="even" r:id="rId19"/>
          <w:footerReference w:type="default" r:id="rId20"/>
          <w:type w:val="continuous"/>
          <w:pgSz w:w="12240" w:h="15840"/>
          <w:pgMar w:top="1627" w:right="1440" w:bottom="1264" w:left="1440" w:header="431" w:footer="459" w:gutter="0"/>
          <w:pgNumType w:fmt="lowerRoman" w:start="1"/>
          <w:cols w:space="708"/>
          <w:docGrid w:linePitch="360"/>
        </w:sectPr>
      </w:pPr>
    </w:p>
    <w:p w14:paraId="46AB3AC2" w14:textId="1CB37C19" w:rsidR="008F4B27" w:rsidRPr="00C12589" w:rsidRDefault="00D0365D" w:rsidP="008F4B27">
      <w:pPr>
        <w:pStyle w:val="Heading2B-Startofnewpage"/>
      </w:pPr>
      <w:bookmarkStart w:id="0" w:name="_Toc175732633"/>
      <w:r>
        <w:lastRenderedPageBreak/>
        <w:t>Public Policy Purpose</w:t>
      </w:r>
      <w:bookmarkEnd w:id="0"/>
      <w:r w:rsidR="008F4B27" w:rsidRPr="00C12589">
        <w:t xml:space="preserve"> </w:t>
      </w:r>
    </w:p>
    <w:p w14:paraId="31FA0403" w14:textId="2FB2A51C" w:rsidR="008F4B27" w:rsidRPr="00E52FC0" w:rsidRDefault="008F4B27" w:rsidP="00E52FC0">
      <w:pPr>
        <w:pStyle w:val="Heading6A"/>
      </w:pPr>
      <w:r w:rsidRPr="00E52FC0">
        <w:t xml:space="preserve">Core Question: Is the charter school </w:t>
      </w:r>
      <w:r w:rsidR="00D0365D" w:rsidRPr="00E52FC0">
        <w:t>serving public policy purposes</w:t>
      </w:r>
      <w:r w:rsidRPr="00E52FC0">
        <w:t>?</w:t>
      </w:r>
    </w:p>
    <w:p w14:paraId="5F78B144" w14:textId="77777777" w:rsidR="008F4B27" w:rsidRPr="00E52FC0" w:rsidRDefault="008F4B27" w:rsidP="008F4B27">
      <w:pPr>
        <w:pStyle w:val="Heading3A"/>
      </w:pPr>
      <w:bookmarkStart w:id="1" w:name="_Toc59197400"/>
      <w:bookmarkStart w:id="2" w:name="_Toc175732634"/>
      <w:r w:rsidRPr="00E52FC0">
        <w:t>Introduction</w:t>
      </w:r>
      <w:bookmarkEnd w:id="1"/>
      <w:bookmarkEnd w:id="2"/>
    </w:p>
    <w:p w14:paraId="3435772A" w14:textId="0CF94919" w:rsidR="008F4B27" w:rsidRPr="00C12589" w:rsidRDefault="008F4B27" w:rsidP="008F4B27">
      <w:pPr>
        <w:pStyle w:val="Paragraph"/>
      </w:pPr>
      <w:r w:rsidRPr="00C12589">
        <w:t xml:space="preserve">The </w:t>
      </w:r>
      <w:r w:rsidR="00D0365D">
        <w:rPr>
          <w:i/>
          <w:iCs/>
        </w:rPr>
        <w:t>Public Policy Purpose Framework</w:t>
      </w:r>
      <w:r w:rsidRPr="003618BA">
        <w:rPr>
          <w:i/>
          <w:iCs/>
        </w:rPr>
        <w:t xml:space="preserve"> (Framework)</w:t>
      </w:r>
      <w:r w:rsidRPr="00C12589">
        <w:t xml:space="preserve"> is intended as a starting point for authorizers to ad</w:t>
      </w:r>
      <w:r w:rsidR="0056786F">
        <w:t>o</w:t>
      </w:r>
      <w:r w:rsidRPr="00C12589">
        <w:t xml:space="preserve">pt or augment their existing procedures </w:t>
      </w:r>
      <w:r w:rsidR="00057162">
        <w:t>for evaluating</w:t>
      </w:r>
      <w:r w:rsidRPr="00C12589">
        <w:t xml:space="preserve"> charter schools’</w:t>
      </w:r>
      <w:r w:rsidR="00B431C4">
        <w:t xml:space="preserve"> public policy</w:t>
      </w:r>
      <w:r w:rsidRPr="00C12589">
        <w:t xml:space="preserve"> performance.</w:t>
      </w:r>
      <w:r w:rsidR="002E6B94">
        <w:rPr>
          <w:rStyle w:val="FootnoteReference"/>
        </w:rPr>
        <w:footnoteReference w:id="1"/>
      </w:r>
      <w:r w:rsidRPr="00C12589">
        <w:t xml:space="preserve"> Any measure of a charter school’s </w:t>
      </w:r>
      <w:r w:rsidR="00B431C4">
        <w:t>public policy</w:t>
      </w:r>
      <w:r w:rsidRPr="00C12589">
        <w:t xml:space="preserve"> performance should be grounded in the </w:t>
      </w:r>
      <w:r w:rsidR="00B431C4">
        <w:t xml:space="preserve">original intent of the </w:t>
      </w:r>
      <w:r w:rsidR="00B431C4">
        <w:rPr>
          <w:i/>
          <w:iCs/>
        </w:rPr>
        <w:t>Charter Schools Act</w:t>
      </w:r>
      <w:r w:rsidR="000C7C3A">
        <w:rPr>
          <w:i/>
          <w:iCs/>
        </w:rPr>
        <w:t xml:space="preserve"> </w:t>
      </w:r>
      <w:r w:rsidR="0056786F">
        <w:t>by</w:t>
      </w:r>
      <w:r w:rsidRPr="00C12589">
        <w:t xml:space="preserve"> which </w:t>
      </w:r>
      <w:r w:rsidR="007B1B93">
        <w:t>it</w:t>
      </w:r>
      <w:r w:rsidRPr="00C12589">
        <w:t xml:space="preserve"> is accountable to its authorizer and the public. </w:t>
      </w:r>
      <w:r w:rsidR="000C7C3A">
        <w:t xml:space="preserve">Like the previous </w:t>
      </w:r>
      <w:r w:rsidR="000C7C3A">
        <w:rPr>
          <w:i/>
          <w:iCs/>
        </w:rPr>
        <w:t xml:space="preserve">Frameworks, </w:t>
      </w:r>
      <w:r w:rsidR="000C7C3A">
        <w:t>these</w:t>
      </w:r>
      <w:r w:rsidRPr="00C12589">
        <w:t xml:space="preserve"> standards </w:t>
      </w:r>
      <w:r w:rsidR="007B1B93">
        <w:t>often combine</w:t>
      </w:r>
      <w:r w:rsidRPr="00C12589">
        <w:t xml:space="preserve"> legal requirements (based on state and federal law and regulation) and authorizer</w:t>
      </w:r>
      <w:r w:rsidR="00BD305F">
        <w:t>-</w:t>
      </w:r>
      <w:r w:rsidRPr="00C12589">
        <w:t xml:space="preserve">specific requirements. </w:t>
      </w:r>
      <w:r w:rsidR="007B1B93">
        <w:t>O</w:t>
      </w:r>
      <w:r w:rsidRPr="00C12589">
        <w:t xml:space="preserve">bligations of the charter school are typically found in the charter petition </w:t>
      </w:r>
      <w:r w:rsidR="007B1B93">
        <w:t>and</w:t>
      </w:r>
      <w:r w:rsidRPr="00C12589">
        <w:t xml:space="preserve"> memorandum of understanding (MOU) as specific compliance requirements or broad statements or assurances that the charter school shall comply with applicable laws. Because the </w:t>
      </w:r>
      <w:r w:rsidRPr="003618BA">
        <w:rPr>
          <w:i/>
          <w:iCs/>
        </w:rPr>
        <w:t>Framework</w:t>
      </w:r>
      <w:r w:rsidRPr="00C12589">
        <w:t xml:space="preserve"> monitors compliance with uniformly applicable standards, it holds all charter schools to the same standards of legal and ethical requirements.</w:t>
      </w:r>
    </w:p>
    <w:p w14:paraId="1117E723" w14:textId="20773F70" w:rsidR="00F37542" w:rsidRPr="008F4B27" w:rsidRDefault="00F37542" w:rsidP="008F4B27">
      <w:pPr>
        <w:pStyle w:val="Paragraph"/>
      </w:pPr>
      <w:r>
        <w:t xml:space="preserve">The </w:t>
      </w:r>
      <w:r w:rsidR="0056786F">
        <w:t xml:space="preserve">guidance in this </w:t>
      </w:r>
      <w:r w:rsidR="0056786F" w:rsidRPr="00D23F95">
        <w:rPr>
          <w:i/>
          <w:iCs/>
        </w:rPr>
        <w:t>Framework</w:t>
      </w:r>
      <w:r w:rsidR="0056786F">
        <w:t xml:space="preserve"> assumes</w:t>
      </w:r>
      <w:r>
        <w:t xml:space="preserve"> </w:t>
      </w:r>
      <w:r w:rsidR="00CE4D6D">
        <w:t xml:space="preserve">that </w:t>
      </w:r>
      <w:r>
        <w:t xml:space="preserve">the majority of the data collection and reporting is the responsibility of the authorizer. However, authorizers may complete this </w:t>
      </w:r>
      <w:r w:rsidRPr="00D23F95">
        <w:rPr>
          <w:i/>
          <w:iCs/>
        </w:rPr>
        <w:t>Framework</w:t>
      </w:r>
      <w:r>
        <w:t xml:space="preserve"> or direct charter schools to complete sections of </w:t>
      </w:r>
      <w:r w:rsidR="00B65B9D">
        <w:t>it—</w:t>
      </w:r>
      <w:r>
        <w:t xml:space="preserve">the responsibility for data collection may be shared between the authorizer and </w:t>
      </w:r>
      <w:r w:rsidR="00CE4D6D">
        <w:t xml:space="preserve">the </w:t>
      </w:r>
      <w:r>
        <w:t>school.</w:t>
      </w:r>
    </w:p>
    <w:p w14:paraId="29B12F43" w14:textId="18584289" w:rsidR="000641A7" w:rsidRPr="00C12589" w:rsidRDefault="008F4B27" w:rsidP="008F4B27">
      <w:pPr>
        <w:pStyle w:val="Paragraph"/>
      </w:pPr>
      <w:r w:rsidRPr="00C12589">
        <w:t>Th</w:t>
      </w:r>
      <w:r w:rsidR="00CE4D6D">
        <w:t>is</w:t>
      </w:r>
      <w:r w:rsidRPr="00C12589">
        <w:t xml:space="preserve"> Framework is based on work by </w:t>
      </w:r>
      <w:r w:rsidR="00353C9A">
        <w:t>CCAP</w:t>
      </w:r>
      <w:r w:rsidRPr="00C12589">
        <w:t xml:space="preserve"> and </w:t>
      </w:r>
      <w:r w:rsidR="00453EC6">
        <w:t>with input</w:t>
      </w:r>
      <w:r w:rsidRPr="00C12589">
        <w:t xml:space="preserve"> from California authorizers. </w:t>
      </w:r>
    </w:p>
    <w:p w14:paraId="5E3E6A0A" w14:textId="77777777" w:rsidR="008F4B27" w:rsidRPr="00C12589" w:rsidRDefault="008F4B27" w:rsidP="008F4B27">
      <w:pPr>
        <w:pStyle w:val="Heading3A"/>
      </w:pPr>
      <w:bookmarkStart w:id="3" w:name="_Toc59197401"/>
      <w:bookmarkStart w:id="4" w:name="_Toc175732635"/>
      <w:r w:rsidRPr="00C12589">
        <w:t>Framework Structure</w:t>
      </w:r>
      <w:bookmarkEnd w:id="3"/>
      <w:bookmarkEnd w:id="4"/>
    </w:p>
    <w:p w14:paraId="1B76F2C7" w14:textId="04AD05A0" w:rsidR="008F4B27" w:rsidRPr="00C12589" w:rsidRDefault="00270403" w:rsidP="008F4B27">
      <w:pPr>
        <w:pStyle w:val="Paragraph"/>
      </w:pPr>
      <w:r>
        <w:t xml:space="preserve">Categories organize the </w:t>
      </w:r>
      <w:r w:rsidR="00453EC6">
        <w:rPr>
          <w:i/>
          <w:iCs/>
        </w:rPr>
        <w:t>Public Policy</w:t>
      </w:r>
      <w:r w:rsidRPr="00270403">
        <w:rPr>
          <w:i/>
          <w:iCs/>
        </w:rPr>
        <w:t xml:space="preserve"> Framework</w:t>
      </w:r>
      <w:r w:rsidR="008F4B27" w:rsidRPr="00C12589">
        <w:t xml:space="preserve"> and </w:t>
      </w:r>
      <w:r>
        <w:t>include</w:t>
      </w:r>
      <w:r w:rsidR="008F4B27" w:rsidRPr="00C12589">
        <w:t xml:space="preserve"> targets and ratings that reflect a consensus among authorizers implementing nationally accepted best practices. The intent of providing the targets and ratings is to establish an </w:t>
      </w:r>
      <w:r>
        <w:t xml:space="preserve">oversight </w:t>
      </w:r>
      <w:r w:rsidR="008F4B27" w:rsidRPr="00C12589">
        <w:t xml:space="preserve">example; however, each authorizer should review and modify the </w:t>
      </w:r>
      <w:r w:rsidR="00646BA8" w:rsidRPr="00270403">
        <w:rPr>
          <w:i/>
          <w:iCs/>
        </w:rPr>
        <w:t>F</w:t>
      </w:r>
      <w:r w:rsidR="008F4B27" w:rsidRPr="00270403">
        <w:rPr>
          <w:i/>
          <w:iCs/>
        </w:rPr>
        <w:t>ramework</w:t>
      </w:r>
      <w:r w:rsidR="008F4B27" w:rsidRPr="00C12589">
        <w:t xml:space="preserve"> as </w:t>
      </w:r>
      <w:r w:rsidR="00D64F1B">
        <w:t>it</w:t>
      </w:r>
      <w:r w:rsidR="00D64F1B" w:rsidRPr="00C12589">
        <w:t xml:space="preserve"> </w:t>
      </w:r>
      <w:r w:rsidR="008F4B27" w:rsidRPr="00C12589">
        <w:t>deem</w:t>
      </w:r>
      <w:r w:rsidR="00D64F1B">
        <w:t>s</w:t>
      </w:r>
      <w:r w:rsidR="008F4B27" w:rsidRPr="00C12589">
        <w:t xml:space="preserve"> appropriate.</w:t>
      </w:r>
    </w:p>
    <w:p w14:paraId="3399BE34" w14:textId="6EEB8037" w:rsidR="00076618" w:rsidRDefault="00076618" w:rsidP="00076618">
      <w:pPr>
        <w:pStyle w:val="Paragraph"/>
        <w:spacing w:before="240" w:after="0"/>
      </w:pPr>
      <w:bookmarkStart w:id="5" w:name="_Toc59197402"/>
      <w:r w:rsidRPr="00C12589">
        <w:t xml:space="preserve">The Framework is organized </w:t>
      </w:r>
      <w:r>
        <w:t xml:space="preserve">into </w:t>
      </w:r>
      <w:r w:rsidR="00CD403D">
        <w:t>three</w:t>
      </w:r>
      <w:r>
        <w:t xml:space="preserve"> o</w:t>
      </w:r>
      <w:r w:rsidRPr="00C12589">
        <w:t>perational performance</w:t>
      </w:r>
      <w:r>
        <w:t xml:space="preserve"> categories</w:t>
      </w:r>
      <w:r w:rsidRPr="00C12589">
        <w:t xml:space="preserve">: </w:t>
      </w:r>
    </w:p>
    <w:p w14:paraId="2C22A483" w14:textId="4DB087F6" w:rsidR="00076618" w:rsidRDefault="00076618" w:rsidP="00076618">
      <w:pPr>
        <w:pStyle w:val="Paragraph"/>
        <w:numPr>
          <w:ilvl w:val="0"/>
          <w:numId w:val="13"/>
        </w:numPr>
        <w:spacing w:after="0"/>
      </w:pPr>
      <w:r>
        <w:t>Measure 1</w:t>
      </w:r>
      <w:r w:rsidR="004E004C">
        <w:t>a</w:t>
      </w:r>
      <w:r>
        <w:t xml:space="preserve">: </w:t>
      </w:r>
      <w:r w:rsidR="004E004C">
        <w:t>Implementation</w:t>
      </w:r>
    </w:p>
    <w:p w14:paraId="480E0457" w14:textId="024C8994" w:rsidR="00076618" w:rsidRDefault="00076618" w:rsidP="00076618">
      <w:pPr>
        <w:pStyle w:val="Paragraph"/>
        <w:numPr>
          <w:ilvl w:val="0"/>
          <w:numId w:val="13"/>
        </w:numPr>
        <w:spacing w:after="0"/>
      </w:pPr>
      <w:r>
        <w:t xml:space="preserve">Measure </w:t>
      </w:r>
      <w:r w:rsidR="004E004C">
        <w:t>1b</w:t>
      </w:r>
      <w:r>
        <w:t xml:space="preserve">: </w:t>
      </w:r>
      <w:r w:rsidR="004E004C">
        <w:t>Recruitment</w:t>
      </w:r>
    </w:p>
    <w:p w14:paraId="5CC953C6" w14:textId="7B1FBF23" w:rsidR="00076618" w:rsidRDefault="00076618" w:rsidP="00076618">
      <w:pPr>
        <w:pStyle w:val="Paragraph"/>
        <w:numPr>
          <w:ilvl w:val="0"/>
          <w:numId w:val="13"/>
        </w:numPr>
        <w:spacing w:after="0"/>
      </w:pPr>
      <w:r>
        <w:t xml:space="preserve">Measure </w:t>
      </w:r>
      <w:r w:rsidR="004E004C">
        <w:t>1c</w:t>
      </w:r>
      <w:r>
        <w:t xml:space="preserve">: </w:t>
      </w:r>
      <w:r w:rsidR="004E004C">
        <w:t>Reflection</w:t>
      </w:r>
    </w:p>
    <w:p w14:paraId="32074224" w14:textId="648CAF81" w:rsidR="000E3EC3" w:rsidRPr="00E52FC0" w:rsidRDefault="0066001B" w:rsidP="00AC47BE">
      <w:pPr>
        <w:pStyle w:val="Heading4A"/>
      </w:pPr>
      <w:bookmarkStart w:id="6" w:name="_Toc175732636"/>
      <w:bookmarkStart w:id="7" w:name="_Toc59197403"/>
      <w:bookmarkEnd w:id="5"/>
      <w:r w:rsidRPr="00E52FC0">
        <w:lastRenderedPageBreak/>
        <w:t>Terminology</w:t>
      </w:r>
      <w:bookmarkEnd w:id="6"/>
    </w:p>
    <w:p w14:paraId="0BEF8EA6" w14:textId="6C300B41" w:rsidR="009B65D4" w:rsidRDefault="00587259" w:rsidP="009B65D4">
      <w:pPr>
        <w:pStyle w:val="Paragraph"/>
        <w:numPr>
          <w:ilvl w:val="0"/>
          <w:numId w:val="13"/>
        </w:numPr>
        <w:spacing w:after="0"/>
      </w:pPr>
      <w:r>
        <w:rPr>
          <w:b/>
          <w:bCs/>
        </w:rPr>
        <w:t>Public Policy</w:t>
      </w:r>
      <w:r w:rsidR="000235DF">
        <w:rPr>
          <w:b/>
          <w:bCs/>
        </w:rPr>
        <w:t xml:space="preserve"> </w:t>
      </w:r>
      <w:r w:rsidR="000235DF" w:rsidRPr="000235DF">
        <w:t>refers to the government's actions to address societal issues. For example, public policy addresses problems over the long term, such as</w:t>
      </w:r>
      <w:r w:rsidR="000235DF">
        <w:rPr>
          <w:b/>
          <w:bCs/>
        </w:rPr>
        <w:t xml:space="preserve"> </w:t>
      </w:r>
      <w:r w:rsidR="00A96455" w:rsidRPr="00A96455">
        <w:t xml:space="preserve">healthcare or gun control, and as such, it can take years to develop. Public policy addresses issues that affect a wider swath of society rather than those </w:t>
      </w:r>
      <w:r w:rsidR="00E9348F">
        <w:t>of</w:t>
      </w:r>
      <w:r w:rsidR="00A96455" w:rsidRPr="00A96455">
        <w:t xml:space="preserve"> smaller groups.</w:t>
      </w:r>
    </w:p>
    <w:p w14:paraId="6110CCFD" w14:textId="2D3A4456" w:rsidR="00C9617F" w:rsidRDefault="000235DF" w:rsidP="009B65D4">
      <w:pPr>
        <w:pStyle w:val="Paragraph"/>
        <w:numPr>
          <w:ilvl w:val="0"/>
          <w:numId w:val="13"/>
        </w:numPr>
        <w:spacing w:after="0"/>
      </w:pPr>
      <w:r>
        <w:rPr>
          <w:b/>
          <w:bCs/>
        </w:rPr>
        <w:t>The intent</w:t>
      </w:r>
      <w:r w:rsidR="000A574B">
        <w:rPr>
          <w:b/>
          <w:bCs/>
        </w:rPr>
        <w:t xml:space="preserve"> of </w:t>
      </w:r>
      <w:r w:rsidR="00904E06">
        <w:rPr>
          <w:b/>
          <w:bCs/>
        </w:rPr>
        <w:t>CA Charter Schools</w:t>
      </w:r>
      <w:r w:rsidR="000A574B">
        <w:rPr>
          <w:b/>
          <w:bCs/>
        </w:rPr>
        <w:t xml:space="preserve"> Act of 1992</w:t>
      </w:r>
      <w:r>
        <w:rPr>
          <w:b/>
          <w:bCs/>
        </w:rPr>
        <w:t xml:space="preserve"> (</w:t>
      </w:r>
      <w:r w:rsidR="000A574B" w:rsidRPr="000A574B">
        <w:t>SB 1448</w:t>
      </w:r>
      <w:r>
        <w:t>)</w:t>
      </w:r>
      <w:r w:rsidR="000A574B" w:rsidRPr="000A574B">
        <w:t xml:space="preserve"> </w:t>
      </w:r>
      <w:r w:rsidR="00C9617F">
        <w:t xml:space="preserve">is </w:t>
      </w:r>
      <w:r w:rsidR="000A574B" w:rsidRPr="000A574B">
        <w:t xml:space="preserve">to provide opportunities for teachers, parents, students, and community members to establish and maintain schools that operate independently from the existing school district structure as a method to accomplish all of the following: </w:t>
      </w:r>
    </w:p>
    <w:p w14:paraId="22E78A34" w14:textId="07C6BB91" w:rsidR="00C9617F" w:rsidRDefault="000A574B" w:rsidP="00C9617F">
      <w:pPr>
        <w:pStyle w:val="Paragraph"/>
        <w:numPr>
          <w:ilvl w:val="1"/>
          <w:numId w:val="13"/>
        </w:numPr>
        <w:spacing w:after="0"/>
      </w:pPr>
      <w:r w:rsidRPr="000A574B">
        <w:t xml:space="preserve">improve student </w:t>
      </w:r>
      <w:r w:rsidR="000235DF">
        <w:t>learn</w:t>
      </w:r>
      <w:r w:rsidRPr="000A574B">
        <w:t xml:space="preserve">ing, </w:t>
      </w:r>
    </w:p>
    <w:p w14:paraId="7407776A" w14:textId="0255D73C" w:rsidR="00C9617F" w:rsidRDefault="000A574B" w:rsidP="00C9617F">
      <w:pPr>
        <w:pStyle w:val="Paragraph"/>
        <w:numPr>
          <w:ilvl w:val="1"/>
          <w:numId w:val="13"/>
        </w:numPr>
        <w:spacing w:after="0"/>
      </w:pPr>
      <w:r w:rsidRPr="000A574B">
        <w:t xml:space="preserve">increase learning opportunities for all students, with special emphasis on expanded learning experiences for students who are identified as academically </w:t>
      </w:r>
      <w:r w:rsidR="00C9617F">
        <w:t>low-achieving</w:t>
      </w:r>
      <w:r w:rsidRPr="000A574B">
        <w:t xml:space="preserve"> students</w:t>
      </w:r>
      <w:r w:rsidR="00C9617F">
        <w:t>;</w:t>
      </w:r>
    </w:p>
    <w:p w14:paraId="01DC514D" w14:textId="77777777" w:rsidR="000235DF" w:rsidRDefault="000A574B" w:rsidP="00C9617F">
      <w:pPr>
        <w:pStyle w:val="Paragraph"/>
        <w:numPr>
          <w:ilvl w:val="1"/>
          <w:numId w:val="13"/>
        </w:numPr>
        <w:spacing w:after="0"/>
      </w:pPr>
      <w:r w:rsidRPr="000A574B">
        <w:t xml:space="preserve">encourage the use of different and innovative teaching methods, </w:t>
      </w:r>
    </w:p>
    <w:p w14:paraId="3580582B" w14:textId="77777777" w:rsidR="000235DF" w:rsidRDefault="000A574B" w:rsidP="00C9617F">
      <w:pPr>
        <w:pStyle w:val="Paragraph"/>
        <w:numPr>
          <w:ilvl w:val="1"/>
          <w:numId w:val="13"/>
        </w:numPr>
        <w:spacing w:after="0"/>
      </w:pPr>
      <w:r w:rsidRPr="000A574B">
        <w:t xml:space="preserve">create new professional opportunities for teachers, including the opportunity to be responsible for the learning program at the school site, </w:t>
      </w:r>
    </w:p>
    <w:p w14:paraId="3F96E0E3" w14:textId="4881C213" w:rsidR="000235DF" w:rsidRDefault="000A574B" w:rsidP="00C9617F">
      <w:pPr>
        <w:pStyle w:val="Paragraph"/>
        <w:numPr>
          <w:ilvl w:val="1"/>
          <w:numId w:val="13"/>
        </w:numPr>
        <w:spacing w:after="0"/>
      </w:pPr>
      <w:r w:rsidRPr="000A574B">
        <w:t>provide parents and students with expanded choices in the· types of educational opportunities that are available within the public school system and</w:t>
      </w:r>
    </w:p>
    <w:p w14:paraId="3ACE9577" w14:textId="7D556D97" w:rsidR="009B65D4" w:rsidRDefault="000A574B" w:rsidP="00C9617F">
      <w:pPr>
        <w:pStyle w:val="Paragraph"/>
        <w:numPr>
          <w:ilvl w:val="1"/>
          <w:numId w:val="13"/>
        </w:numPr>
        <w:spacing w:after="0"/>
      </w:pPr>
      <w:r w:rsidRPr="000A574B">
        <w:t>hold the schools established under SB 1448 accountable for meeting measurable student outcomes and provide the schools with a method to change from rule-based to performance-based accountability systems.</w:t>
      </w:r>
    </w:p>
    <w:p w14:paraId="3078C470" w14:textId="77777777" w:rsidR="000235DF" w:rsidRPr="000A574B" w:rsidRDefault="000235DF" w:rsidP="000235DF">
      <w:pPr>
        <w:pStyle w:val="Paragraph"/>
        <w:spacing w:after="0"/>
        <w:ind w:left="1440"/>
      </w:pPr>
    </w:p>
    <w:tbl>
      <w:tblPr>
        <w:tblStyle w:val="ListTable3-Accent5"/>
        <w:tblW w:w="9372" w:type="dxa"/>
        <w:tblInd w:w="-30" w:type="dxa"/>
        <w:tblLook w:val="04A0" w:firstRow="1" w:lastRow="0" w:firstColumn="1" w:lastColumn="0" w:noHBand="0" w:noVBand="1"/>
      </w:tblPr>
      <w:tblGrid>
        <w:gridCol w:w="2921"/>
        <w:gridCol w:w="3214"/>
        <w:gridCol w:w="3237"/>
      </w:tblGrid>
      <w:tr w:rsidR="00D65911" w:rsidRPr="00C02DAF" w14:paraId="4BF70D58" w14:textId="77777777" w:rsidTr="00E52FC0">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2921" w:type="dxa"/>
            <w:shd w:val="clear" w:color="auto" w:fill="586D2D"/>
          </w:tcPr>
          <w:p w14:paraId="1EF643E4" w14:textId="522CBE2B" w:rsidR="00D65911" w:rsidRPr="00C02DAF" w:rsidRDefault="000235DF" w:rsidP="00E4137A">
            <w:pPr>
              <w:pStyle w:val="TableHeaderRow"/>
            </w:pPr>
            <w:r>
              <w:t>Additional Terms</w:t>
            </w:r>
          </w:p>
        </w:tc>
        <w:tc>
          <w:tcPr>
            <w:tcW w:w="3214" w:type="dxa"/>
            <w:shd w:val="clear" w:color="auto" w:fill="586D2D"/>
          </w:tcPr>
          <w:p w14:paraId="68974855" w14:textId="77777777" w:rsidR="00D65911" w:rsidRPr="0063615A" w:rsidRDefault="00D65911" w:rsidP="00E4137A">
            <w:pPr>
              <w:pStyle w:val="TableHeaderRow"/>
              <w:cnfStyle w:val="100000000000" w:firstRow="1" w:lastRow="0" w:firstColumn="0" w:lastColumn="0" w:oddVBand="0" w:evenVBand="0" w:oddHBand="0" w:evenHBand="0" w:firstRowFirstColumn="0" w:firstRowLastColumn="0" w:lastRowFirstColumn="0" w:lastRowLastColumn="0"/>
              <w:rPr>
                <w:szCs w:val="22"/>
              </w:rPr>
            </w:pPr>
            <w:r w:rsidRPr="0063615A">
              <w:rPr>
                <w:szCs w:val="22"/>
              </w:rPr>
              <w:t>Definition</w:t>
            </w:r>
          </w:p>
        </w:tc>
        <w:tc>
          <w:tcPr>
            <w:tcW w:w="3237" w:type="dxa"/>
            <w:shd w:val="clear" w:color="auto" w:fill="586D2D"/>
          </w:tcPr>
          <w:p w14:paraId="0EBEE22A" w14:textId="77777777" w:rsidR="00D65911" w:rsidRPr="0063615A" w:rsidRDefault="00D65911" w:rsidP="00E4137A">
            <w:pPr>
              <w:pStyle w:val="TableHeaderRow"/>
              <w:cnfStyle w:val="100000000000" w:firstRow="1" w:lastRow="0" w:firstColumn="0" w:lastColumn="0" w:oddVBand="0" w:evenVBand="0" w:oddHBand="0" w:evenHBand="0" w:firstRowFirstColumn="0" w:firstRowLastColumn="0" w:lastRowFirstColumn="0" w:lastRowLastColumn="0"/>
              <w:rPr>
                <w:bCs/>
                <w:szCs w:val="22"/>
              </w:rPr>
            </w:pPr>
            <w:r w:rsidRPr="0063615A">
              <w:rPr>
                <w:bCs/>
                <w:szCs w:val="22"/>
              </w:rPr>
              <w:t>Example</w:t>
            </w:r>
          </w:p>
        </w:tc>
      </w:tr>
      <w:tr w:rsidR="000E3EC3" w:rsidRPr="00C02DAF" w14:paraId="36034419" w14:textId="77777777" w:rsidTr="00E52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5FC7C9A0" w14:textId="0C47BE55" w:rsidR="000E3EC3" w:rsidRPr="00E52FC0" w:rsidRDefault="000E3EC3" w:rsidP="000E3EC3">
            <w:pPr>
              <w:pStyle w:val="TableCategoryText"/>
              <w:rPr>
                <w:sz w:val="24"/>
                <w:szCs w:val="24"/>
              </w:rPr>
            </w:pPr>
            <w:r w:rsidRPr="00E52FC0">
              <w:rPr>
                <w:sz w:val="24"/>
                <w:szCs w:val="24"/>
              </w:rPr>
              <w:t>Indicator</w:t>
            </w:r>
          </w:p>
        </w:tc>
        <w:tc>
          <w:tcPr>
            <w:tcW w:w="3214" w:type="dxa"/>
            <w:shd w:val="clear" w:color="auto" w:fill="EEDEB7"/>
          </w:tcPr>
          <w:p w14:paraId="0E8EE51B" w14:textId="0BF49076" w:rsidR="000E3EC3" w:rsidRPr="00E52FC0" w:rsidRDefault="000E3EC3" w:rsidP="000E3EC3">
            <w:pPr>
              <w:pStyle w:val="TableBodyText"/>
              <w:cnfStyle w:val="000000100000" w:firstRow="0" w:lastRow="0" w:firstColumn="0" w:lastColumn="0" w:oddVBand="0" w:evenVBand="0" w:oddHBand="1" w:evenHBand="0" w:firstRowFirstColumn="0" w:firstRowLastColumn="0" w:lastRowFirstColumn="0" w:lastRowLastColumn="0"/>
              <w:rPr>
                <w:sz w:val="24"/>
                <w:szCs w:val="24"/>
                <w:lang w:val="fr-FR"/>
              </w:rPr>
            </w:pPr>
            <w:r w:rsidRPr="00E52FC0">
              <w:rPr>
                <w:sz w:val="24"/>
                <w:szCs w:val="24"/>
              </w:rPr>
              <w:t>Categories of performance</w:t>
            </w:r>
          </w:p>
        </w:tc>
        <w:tc>
          <w:tcPr>
            <w:tcW w:w="3237" w:type="dxa"/>
            <w:shd w:val="clear" w:color="auto" w:fill="EEDEB7"/>
          </w:tcPr>
          <w:p w14:paraId="1AF7F874" w14:textId="73184FCB" w:rsidR="000E3EC3" w:rsidRPr="00E52FC0" w:rsidRDefault="000E3EC3" w:rsidP="000E3EC3">
            <w:pPr>
              <w:pStyle w:val="TableBodyText"/>
              <w:cnfStyle w:val="000000100000" w:firstRow="0" w:lastRow="0" w:firstColumn="0" w:lastColumn="0" w:oddVBand="0" w:evenVBand="0" w:oddHBand="1" w:evenHBand="0" w:firstRowFirstColumn="0" w:firstRowLastColumn="0" w:lastRowFirstColumn="0" w:lastRowLastColumn="0"/>
              <w:rPr>
                <w:i/>
                <w:iCs/>
                <w:sz w:val="24"/>
                <w:szCs w:val="24"/>
              </w:rPr>
            </w:pPr>
            <w:r w:rsidRPr="00E52FC0">
              <w:rPr>
                <w:sz w:val="24"/>
                <w:szCs w:val="24"/>
              </w:rPr>
              <w:t>Near-term</w:t>
            </w:r>
          </w:p>
        </w:tc>
      </w:tr>
      <w:tr w:rsidR="000E3EC3" w:rsidRPr="00722B1F" w14:paraId="2B07A036" w14:textId="77777777" w:rsidTr="00E52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197AFCBF" w14:textId="77777777" w:rsidR="000E3EC3" w:rsidRPr="00E52FC0" w:rsidRDefault="000E3EC3" w:rsidP="000E3EC3">
            <w:pPr>
              <w:pStyle w:val="TableCategoryText"/>
              <w:rPr>
                <w:b w:val="0"/>
                <w:bCs/>
                <w:sz w:val="24"/>
                <w:szCs w:val="24"/>
              </w:rPr>
            </w:pPr>
            <w:r w:rsidRPr="00E52FC0">
              <w:rPr>
                <w:sz w:val="24"/>
                <w:szCs w:val="24"/>
              </w:rPr>
              <w:t>Measure</w:t>
            </w:r>
          </w:p>
          <w:p w14:paraId="70671B20" w14:textId="375D8318" w:rsidR="000E3EC3" w:rsidRPr="00E52FC0" w:rsidRDefault="000E3EC3" w:rsidP="000E3EC3">
            <w:pPr>
              <w:pStyle w:val="TableCategoryText"/>
              <w:rPr>
                <w:sz w:val="24"/>
                <w:szCs w:val="24"/>
              </w:rPr>
            </w:pPr>
          </w:p>
        </w:tc>
        <w:tc>
          <w:tcPr>
            <w:tcW w:w="3214" w:type="dxa"/>
            <w:shd w:val="clear" w:color="auto" w:fill="EEDEB7"/>
          </w:tcPr>
          <w:p w14:paraId="3E888C84" w14:textId="545A7C51" w:rsidR="000E3EC3" w:rsidRPr="00E52FC0" w:rsidRDefault="000E3EC3" w:rsidP="000E3EC3">
            <w:pPr>
              <w:pStyle w:val="TableBodyText"/>
              <w:cnfStyle w:val="000000010000" w:firstRow="0" w:lastRow="0" w:firstColumn="0" w:lastColumn="0" w:oddVBand="0" w:evenVBand="0" w:oddHBand="0" w:evenHBand="1" w:firstRowFirstColumn="0" w:firstRowLastColumn="0" w:lastRowFirstColumn="0" w:lastRowLastColumn="0"/>
              <w:rPr>
                <w:sz w:val="24"/>
                <w:szCs w:val="24"/>
              </w:rPr>
            </w:pPr>
            <w:r w:rsidRPr="00E52FC0">
              <w:rPr>
                <w:sz w:val="24"/>
                <w:szCs w:val="24"/>
              </w:rPr>
              <w:t>The means to evaluate one aspect of an indicator</w:t>
            </w:r>
          </w:p>
        </w:tc>
        <w:tc>
          <w:tcPr>
            <w:tcW w:w="3237" w:type="dxa"/>
            <w:shd w:val="clear" w:color="auto" w:fill="EEDEB7"/>
          </w:tcPr>
          <w:p w14:paraId="17838164" w14:textId="2E30B75E" w:rsidR="000E3EC3" w:rsidRPr="00E52FC0" w:rsidRDefault="000E3EC3" w:rsidP="000E3EC3">
            <w:pPr>
              <w:pStyle w:val="TableBodyText"/>
              <w:cnfStyle w:val="000000010000" w:firstRow="0" w:lastRow="0" w:firstColumn="0" w:lastColumn="0" w:oddVBand="0" w:evenVBand="0" w:oddHBand="0" w:evenHBand="1" w:firstRowFirstColumn="0" w:firstRowLastColumn="0" w:lastRowFirstColumn="0" w:lastRowLastColumn="0"/>
              <w:rPr>
                <w:i/>
                <w:iCs/>
                <w:sz w:val="24"/>
                <w:szCs w:val="24"/>
              </w:rPr>
            </w:pPr>
            <w:r w:rsidRPr="00E52FC0">
              <w:rPr>
                <w:sz w:val="24"/>
                <w:szCs w:val="24"/>
              </w:rPr>
              <w:t>Reporting compliance</w:t>
            </w:r>
          </w:p>
        </w:tc>
      </w:tr>
      <w:tr w:rsidR="000E3EC3" w:rsidRPr="00722B1F" w14:paraId="003A487D" w14:textId="77777777" w:rsidTr="00E52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7125E5D8" w14:textId="77777777" w:rsidR="000E3EC3" w:rsidRPr="00E52FC0" w:rsidRDefault="000E3EC3" w:rsidP="000E3EC3">
            <w:pPr>
              <w:pStyle w:val="TableCategoryText"/>
              <w:rPr>
                <w:b w:val="0"/>
                <w:bCs/>
                <w:sz w:val="24"/>
                <w:szCs w:val="24"/>
              </w:rPr>
            </w:pPr>
            <w:r w:rsidRPr="00E52FC0">
              <w:rPr>
                <w:sz w:val="24"/>
                <w:szCs w:val="24"/>
              </w:rPr>
              <w:t>Metrics</w:t>
            </w:r>
          </w:p>
          <w:p w14:paraId="56A5524C" w14:textId="1E3EFABD" w:rsidR="000E3EC3" w:rsidRPr="00E52FC0" w:rsidRDefault="000E3EC3" w:rsidP="000E3EC3">
            <w:pPr>
              <w:pStyle w:val="TableCategoryText"/>
              <w:rPr>
                <w:sz w:val="24"/>
                <w:szCs w:val="24"/>
              </w:rPr>
            </w:pPr>
          </w:p>
        </w:tc>
        <w:tc>
          <w:tcPr>
            <w:tcW w:w="3214" w:type="dxa"/>
            <w:shd w:val="clear" w:color="auto" w:fill="EEDEB7"/>
          </w:tcPr>
          <w:p w14:paraId="1F531024" w14:textId="384FC4D9" w:rsidR="000E3EC3" w:rsidRPr="00E52FC0" w:rsidRDefault="000E3EC3" w:rsidP="000E3EC3">
            <w:pPr>
              <w:pStyle w:val="TableBodyText"/>
              <w:cnfStyle w:val="000000100000" w:firstRow="0" w:lastRow="0" w:firstColumn="0" w:lastColumn="0" w:oddVBand="0" w:evenVBand="0" w:oddHBand="1" w:evenHBand="0" w:firstRowFirstColumn="0" w:firstRowLastColumn="0" w:lastRowFirstColumn="0" w:lastRowLastColumn="0"/>
              <w:rPr>
                <w:sz w:val="24"/>
                <w:szCs w:val="24"/>
              </w:rPr>
            </w:pPr>
            <w:r w:rsidRPr="00E52FC0">
              <w:rPr>
                <w:sz w:val="24"/>
                <w:szCs w:val="24"/>
              </w:rPr>
              <w:t>Method of quantifying a measure</w:t>
            </w:r>
          </w:p>
        </w:tc>
        <w:tc>
          <w:tcPr>
            <w:tcW w:w="3237" w:type="dxa"/>
            <w:shd w:val="clear" w:color="auto" w:fill="EEDEB7"/>
          </w:tcPr>
          <w:p w14:paraId="509F0972" w14:textId="349182F5" w:rsidR="000E3EC3" w:rsidRPr="00E52FC0" w:rsidRDefault="000E3EC3" w:rsidP="000E3EC3">
            <w:pPr>
              <w:pStyle w:val="TableBodyText"/>
              <w:cnfStyle w:val="000000100000" w:firstRow="0" w:lastRow="0" w:firstColumn="0" w:lastColumn="0" w:oddVBand="0" w:evenVBand="0" w:oddHBand="1" w:evenHBand="0" w:firstRowFirstColumn="0" w:firstRowLastColumn="0" w:lastRowFirstColumn="0" w:lastRowLastColumn="0"/>
              <w:rPr>
                <w:i/>
                <w:iCs/>
                <w:sz w:val="24"/>
                <w:szCs w:val="24"/>
              </w:rPr>
            </w:pPr>
            <w:r w:rsidRPr="00E52FC0">
              <w:rPr>
                <w:sz w:val="24"/>
                <w:szCs w:val="24"/>
              </w:rPr>
              <w:t>Verify submission</w:t>
            </w:r>
          </w:p>
        </w:tc>
      </w:tr>
      <w:tr w:rsidR="000E3EC3" w:rsidRPr="00722B1F" w14:paraId="67760CED" w14:textId="77777777" w:rsidTr="00E52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628FC96B" w14:textId="77777777" w:rsidR="000E3EC3" w:rsidRPr="00E52FC0" w:rsidRDefault="000E3EC3" w:rsidP="000E3EC3">
            <w:pPr>
              <w:pStyle w:val="TableCategoryText"/>
              <w:rPr>
                <w:b w:val="0"/>
                <w:bCs/>
                <w:sz w:val="24"/>
                <w:szCs w:val="24"/>
              </w:rPr>
            </w:pPr>
            <w:r w:rsidRPr="00E52FC0">
              <w:rPr>
                <w:sz w:val="24"/>
                <w:szCs w:val="24"/>
              </w:rPr>
              <w:t>Targets</w:t>
            </w:r>
          </w:p>
          <w:p w14:paraId="0BDE3F65" w14:textId="55EF90B8" w:rsidR="000E3EC3" w:rsidRPr="00E52FC0" w:rsidRDefault="000E3EC3" w:rsidP="000E3EC3">
            <w:pPr>
              <w:pStyle w:val="TableCategoryText"/>
              <w:rPr>
                <w:sz w:val="24"/>
                <w:szCs w:val="24"/>
              </w:rPr>
            </w:pPr>
          </w:p>
        </w:tc>
        <w:tc>
          <w:tcPr>
            <w:tcW w:w="3214" w:type="dxa"/>
            <w:shd w:val="clear" w:color="auto" w:fill="EEDEB7"/>
          </w:tcPr>
          <w:p w14:paraId="6832AE00" w14:textId="08EE3012" w:rsidR="000E3EC3" w:rsidRPr="00E52FC0" w:rsidRDefault="000E3EC3" w:rsidP="000E3EC3">
            <w:pPr>
              <w:pStyle w:val="TableBodyText"/>
              <w:cnfStyle w:val="000000010000" w:firstRow="0" w:lastRow="0" w:firstColumn="0" w:lastColumn="0" w:oddVBand="0" w:evenVBand="0" w:oddHBand="0" w:evenHBand="1" w:firstRowFirstColumn="0" w:firstRowLastColumn="0" w:lastRowFirstColumn="0" w:lastRowLastColumn="0"/>
              <w:rPr>
                <w:sz w:val="24"/>
                <w:szCs w:val="24"/>
              </w:rPr>
            </w:pPr>
            <w:r w:rsidRPr="00E52FC0">
              <w:rPr>
                <w:sz w:val="24"/>
                <w:szCs w:val="24"/>
              </w:rPr>
              <w:t>Thresholds that signify success in meeting the standard of performance for a specific measure</w:t>
            </w:r>
          </w:p>
        </w:tc>
        <w:tc>
          <w:tcPr>
            <w:tcW w:w="3237" w:type="dxa"/>
            <w:shd w:val="clear" w:color="auto" w:fill="EEDEB7"/>
          </w:tcPr>
          <w:p w14:paraId="7B4A2B8F" w14:textId="08F86FF2" w:rsidR="000E3EC3" w:rsidRPr="00E52FC0" w:rsidRDefault="000E3EC3" w:rsidP="000E3EC3">
            <w:pPr>
              <w:pStyle w:val="TableBodyText"/>
              <w:cnfStyle w:val="000000010000" w:firstRow="0" w:lastRow="0" w:firstColumn="0" w:lastColumn="0" w:oddVBand="0" w:evenVBand="0" w:oddHBand="0" w:evenHBand="1" w:firstRowFirstColumn="0" w:firstRowLastColumn="0" w:lastRowFirstColumn="0" w:lastRowLastColumn="0"/>
              <w:rPr>
                <w:i/>
                <w:iCs/>
                <w:sz w:val="24"/>
                <w:szCs w:val="24"/>
              </w:rPr>
            </w:pPr>
            <w:r w:rsidRPr="00E52FC0">
              <w:rPr>
                <w:sz w:val="24"/>
                <w:szCs w:val="24"/>
              </w:rPr>
              <w:t>Complete and compliant report submitted.</w:t>
            </w:r>
          </w:p>
        </w:tc>
      </w:tr>
      <w:tr w:rsidR="000E3EC3" w:rsidRPr="00722B1F" w14:paraId="559E08DB" w14:textId="77777777" w:rsidTr="00E52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shd w:val="clear" w:color="auto" w:fill="F2C551"/>
          </w:tcPr>
          <w:p w14:paraId="435036B0" w14:textId="77777777" w:rsidR="000E3EC3" w:rsidRPr="00E52FC0" w:rsidRDefault="000E3EC3" w:rsidP="000E3EC3">
            <w:pPr>
              <w:rPr>
                <w:b w:val="0"/>
                <w:bCs w:val="0"/>
                <w:color w:val="000000"/>
                <w:szCs w:val="24"/>
              </w:rPr>
            </w:pPr>
            <w:r w:rsidRPr="00E52FC0">
              <w:rPr>
                <w:color w:val="000000"/>
                <w:szCs w:val="24"/>
              </w:rPr>
              <w:t>Rating</w:t>
            </w:r>
          </w:p>
          <w:p w14:paraId="01806DD4" w14:textId="412F0143" w:rsidR="000E3EC3" w:rsidRPr="00E52FC0" w:rsidRDefault="000E3EC3" w:rsidP="000E3EC3">
            <w:pPr>
              <w:pStyle w:val="TableCategoryText"/>
              <w:rPr>
                <w:sz w:val="24"/>
                <w:szCs w:val="24"/>
              </w:rPr>
            </w:pPr>
          </w:p>
        </w:tc>
        <w:tc>
          <w:tcPr>
            <w:tcW w:w="3214" w:type="dxa"/>
            <w:shd w:val="clear" w:color="auto" w:fill="EEDEB7"/>
          </w:tcPr>
          <w:p w14:paraId="370204C1" w14:textId="65F240FA" w:rsidR="000E3EC3" w:rsidRPr="00E52FC0" w:rsidRDefault="000E3EC3" w:rsidP="000E3EC3">
            <w:pPr>
              <w:pStyle w:val="TableBodyText"/>
              <w:cnfStyle w:val="000000100000" w:firstRow="0" w:lastRow="0" w:firstColumn="0" w:lastColumn="0" w:oddVBand="0" w:evenVBand="0" w:oddHBand="1" w:evenHBand="0" w:firstRowFirstColumn="0" w:firstRowLastColumn="0" w:lastRowFirstColumn="0" w:lastRowLastColumn="0"/>
              <w:rPr>
                <w:sz w:val="24"/>
                <w:szCs w:val="24"/>
              </w:rPr>
            </w:pPr>
            <w:r w:rsidRPr="00E52FC0">
              <w:rPr>
                <w:sz w:val="24"/>
                <w:szCs w:val="24"/>
              </w:rPr>
              <w:t>Assignment of a school’s performance into a category based on how the school performs against a target</w:t>
            </w:r>
          </w:p>
        </w:tc>
        <w:tc>
          <w:tcPr>
            <w:tcW w:w="3237" w:type="dxa"/>
            <w:shd w:val="clear" w:color="auto" w:fill="EEDEB7"/>
          </w:tcPr>
          <w:p w14:paraId="637D366E" w14:textId="07804545" w:rsidR="000E3EC3" w:rsidRPr="00E52FC0" w:rsidRDefault="000E3EC3" w:rsidP="000E3EC3">
            <w:pPr>
              <w:pStyle w:val="TableBodyText"/>
              <w:cnfStyle w:val="000000100000" w:firstRow="0" w:lastRow="0" w:firstColumn="0" w:lastColumn="0" w:oddVBand="0" w:evenVBand="0" w:oddHBand="1" w:evenHBand="0" w:firstRowFirstColumn="0" w:firstRowLastColumn="0" w:lastRowFirstColumn="0" w:lastRowLastColumn="0"/>
              <w:rPr>
                <w:i/>
                <w:iCs/>
                <w:sz w:val="24"/>
                <w:szCs w:val="24"/>
              </w:rPr>
            </w:pPr>
            <w:r w:rsidRPr="00E52FC0">
              <w:rPr>
                <w:sz w:val="24"/>
                <w:szCs w:val="24"/>
              </w:rPr>
              <w:t>Meets standard</w:t>
            </w:r>
          </w:p>
        </w:tc>
      </w:tr>
    </w:tbl>
    <w:p w14:paraId="0435DEEE" w14:textId="00EF81DE" w:rsidR="0066001B" w:rsidRPr="00136C35" w:rsidRDefault="0066001B" w:rsidP="00E52FC0">
      <w:pPr>
        <w:pStyle w:val="Heading3A"/>
      </w:pPr>
      <w:r w:rsidRPr="00136C35">
        <w:lastRenderedPageBreak/>
        <w:t>Template</w:t>
      </w:r>
    </w:p>
    <w:p w14:paraId="5C9CD88F" w14:textId="77777777" w:rsidR="0066001B" w:rsidRPr="00DE4038" w:rsidRDefault="0066001B" w:rsidP="0066001B">
      <w:pPr>
        <w:pStyle w:val="Paragraph"/>
        <w:spacing w:after="0"/>
      </w:pPr>
      <w:r>
        <w:t xml:space="preserve">A ready-to-use template is available in the </w:t>
      </w:r>
      <w:r w:rsidRPr="00DE4038">
        <w:rPr>
          <w:i/>
          <w:iCs/>
        </w:rPr>
        <w:t xml:space="preserve">Annual Staff Report </w:t>
      </w:r>
      <w:r>
        <w:t xml:space="preserve">template in the </w:t>
      </w:r>
      <w:r>
        <w:rPr>
          <w:i/>
          <w:iCs/>
        </w:rPr>
        <w:t xml:space="preserve">Grab and Go Tools </w:t>
      </w:r>
      <w:r>
        <w:t xml:space="preserve">section of this </w:t>
      </w:r>
      <w:r>
        <w:rPr>
          <w:i/>
          <w:iCs/>
        </w:rPr>
        <w:t>Toolkit</w:t>
      </w:r>
      <w:r>
        <w:t>.</w:t>
      </w:r>
    </w:p>
    <w:p w14:paraId="250FB345" w14:textId="40B8AAAA" w:rsidR="00C2294E" w:rsidRPr="00461DCA" w:rsidRDefault="004E004C" w:rsidP="00E576B5">
      <w:pPr>
        <w:pStyle w:val="Heading3A"/>
      </w:pPr>
      <w:bookmarkStart w:id="8" w:name="_Toc175732637"/>
      <w:r>
        <w:t>P</w:t>
      </w:r>
      <w:r w:rsidR="008056FF">
        <w:t>ublic Policy Purpose</w:t>
      </w:r>
      <w:r w:rsidR="000D26CC">
        <w:t xml:space="preserve">: </w:t>
      </w:r>
      <w:r w:rsidR="00C2294E">
        <w:t>Annotated</w:t>
      </w:r>
      <w:r w:rsidR="000D105F">
        <w:t xml:space="preserve"> Template</w:t>
      </w:r>
      <w:bookmarkEnd w:id="8"/>
    </w:p>
    <w:p w14:paraId="7263A917" w14:textId="47CC4AA4" w:rsidR="00E52FC0" w:rsidRPr="00C2294E" w:rsidRDefault="00C2294E" w:rsidP="00E52FC0">
      <w:pPr>
        <w:pStyle w:val="Heading6A"/>
        <w:rPr>
          <w:lang w:eastAsia="en-US"/>
        </w:rPr>
      </w:pPr>
      <w:bookmarkStart w:id="9" w:name="_Toc169513571"/>
      <w:bookmarkStart w:id="10" w:name="_Toc171581389"/>
      <w:bookmarkStart w:id="11" w:name="_Toc169513570"/>
      <w:bookmarkStart w:id="12" w:name="_Toc171581388"/>
      <w:bookmarkStart w:id="13" w:name="_Toc175664144"/>
      <w:r w:rsidRPr="00C2294E">
        <w:rPr>
          <w:lang w:eastAsia="en-US"/>
        </w:rPr>
        <w:t>Core Question: Is the charter school serving public policy purposes?</w:t>
      </w:r>
      <w:bookmarkEnd w:id="9"/>
      <w:bookmarkEnd w:id="10"/>
      <w:r w:rsidR="00E52FC0">
        <w:rPr>
          <w:lang w:eastAsia="en-US"/>
        </w:rPr>
        <w:br/>
      </w:r>
    </w:p>
    <w:p w14:paraId="49F2AF80" w14:textId="13F12442" w:rsidR="00C2294E" w:rsidRPr="00E52FC0" w:rsidRDefault="00C2294E" w:rsidP="00C2294E">
      <w:pPr>
        <w:jc w:val="both"/>
        <w:rPr>
          <w:rFonts w:ascii="Calibri" w:eastAsia="Calibri" w:hAnsi="Calibri" w:cs="Calibri"/>
          <w:color w:val="000000"/>
          <w:szCs w:val="24"/>
          <w:lang w:eastAsia="en-US"/>
        </w:rPr>
      </w:pPr>
      <w:r w:rsidRPr="00E52FC0">
        <w:rPr>
          <w:rFonts w:ascii="Calibri" w:eastAsia="Calibri" w:hAnsi="Calibri" w:cs="Calibri"/>
          <w:color w:val="000000"/>
          <w:sz w:val="22"/>
          <w:lang w:eastAsia="en-US"/>
        </w:rPr>
        <w:t xml:space="preserve">The charter school materially complies with the charter petition/MOU provisions and its legal responsibilities for implementing the approved education program. It can also validate its benefit to the community and public school system it is intended to serve. </w:t>
      </w:r>
      <w:r w:rsidRPr="00E52FC0">
        <w:rPr>
          <w:rFonts w:ascii="Calibri" w:eastAsia="Calibri" w:hAnsi="Calibri" w:cs="Calibri"/>
          <w:color w:val="000000"/>
          <w:szCs w:val="24"/>
          <w:lang w:eastAsia="en-US"/>
        </w:rPr>
        <w:t xml:space="preserve"> </w:t>
      </w:r>
    </w:p>
    <w:p w14:paraId="709FA27F" w14:textId="24A7A8F8" w:rsidR="00C2294E" w:rsidRDefault="00C2294E" w:rsidP="00C2294E">
      <w:pPr>
        <w:jc w:val="both"/>
        <w:rPr>
          <w:rFonts w:ascii="Calibri" w:eastAsia="Calibri" w:hAnsi="Calibri" w:cs="Calibri"/>
          <w:color w:val="3E535F"/>
          <w:szCs w:val="24"/>
          <w:lang w:eastAsia="en-US"/>
        </w:rPr>
      </w:pPr>
      <w:r w:rsidRPr="005B0D43">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61312" behindDoc="0" locked="0" layoutInCell="1" allowOverlap="1" wp14:anchorId="7D309447" wp14:editId="3CF3DE34">
                <wp:simplePos x="0" y="0"/>
                <wp:positionH relativeFrom="margin">
                  <wp:align>center</wp:align>
                </wp:positionH>
                <wp:positionV relativeFrom="paragraph">
                  <wp:posOffset>11430</wp:posOffset>
                </wp:positionV>
                <wp:extent cx="5667375" cy="2676525"/>
                <wp:effectExtent l="0" t="0" r="28575" b="333375"/>
                <wp:wrapNone/>
                <wp:docPr id="1918135877" name="Speech Bubble: Rectangle 2"/>
                <wp:cNvGraphicFramePr/>
                <a:graphic xmlns:a="http://schemas.openxmlformats.org/drawingml/2006/main">
                  <a:graphicData uri="http://schemas.microsoft.com/office/word/2010/wordprocessingShape">
                    <wps:wsp>
                      <wps:cNvSpPr/>
                      <wps:spPr>
                        <a:xfrm>
                          <a:off x="1038225" y="5143500"/>
                          <a:ext cx="5667375" cy="2676525"/>
                        </a:xfrm>
                        <a:prstGeom prst="wedgeRectCallout">
                          <a:avLst>
                            <a:gd name="adj1" fmla="val 21352"/>
                            <a:gd name="adj2" fmla="val 60761"/>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0E41BFAC" w14:textId="770CDF74" w:rsidR="00113CB3" w:rsidRDefault="00113CB3" w:rsidP="00113CB3">
                            <w:pPr>
                              <w:jc w:val="center"/>
                              <w:rPr>
                                <w:b/>
                                <w:bCs/>
                                <w:color w:val="FFFFFF"/>
                                <w:szCs w:val="24"/>
                              </w:rPr>
                            </w:pPr>
                            <w:r w:rsidRPr="00A05687">
                              <w:rPr>
                                <w:b/>
                                <w:bCs/>
                                <w:color w:val="FFFFFF"/>
                                <w:szCs w:val="24"/>
                              </w:rPr>
                              <w:t>This section</w:t>
                            </w:r>
                            <w:r w:rsidR="0045659F">
                              <w:rPr>
                                <w:b/>
                                <w:bCs/>
                                <w:color w:val="FFFFFF"/>
                                <w:szCs w:val="24"/>
                              </w:rPr>
                              <w:t xml:space="preserve"> begins with</w:t>
                            </w:r>
                            <w:r w:rsidRPr="00A05687">
                              <w:rPr>
                                <w:b/>
                                <w:bCs/>
                                <w:color w:val="FFFFFF"/>
                                <w:szCs w:val="24"/>
                              </w:rPr>
                              <w:t xml:space="preserve"> </w:t>
                            </w:r>
                            <w:r w:rsidR="00CA1927" w:rsidRPr="00A05687">
                              <w:rPr>
                                <w:b/>
                                <w:bCs/>
                                <w:color w:val="FFFFFF"/>
                                <w:szCs w:val="24"/>
                              </w:rPr>
                              <w:t>a</w:t>
                            </w:r>
                            <w:r w:rsidR="0045659F">
                              <w:rPr>
                                <w:b/>
                                <w:bCs/>
                                <w:color w:val="FFFFFF"/>
                                <w:szCs w:val="24"/>
                              </w:rPr>
                              <w:t xml:space="preserve">n overall </w:t>
                            </w:r>
                            <w:r w:rsidR="00CA1927" w:rsidRPr="00A05687">
                              <w:rPr>
                                <w:b/>
                                <w:bCs/>
                                <w:color w:val="FFFFFF"/>
                                <w:szCs w:val="24"/>
                              </w:rPr>
                              <w:t xml:space="preserve">rating for each </w:t>
                            </w:r>
                            <w:r w:rsidR="0045659F">
                              <w:rPr>
                                <w:b/>
                                <w:bCs/>
                                <w:color w:val="FFFFFF"/>
                                <w:szCs w:val="24"/>
                              </w:rPr>
                              <w:t>measure</w:t>
                            </w:r>
                            <w:r w:rsidR="00B22725">
                              <w:rPr>
                                <w:b/>
                                <w:bCs/>
                                <w:color w:val="FFFFFF"/>
                                <w:szCs w:val="24"/>
                              </w:rPr>
                              <w:t xml:space="preserve">. </w:t>
                            </w:r>
                          </w:p>
                          <w:p w14:paraId="47F48419" w14:textId="77777777" w:rsidR="00C2294E" w:rsidRPr="00EB3F73" w:rsidRDefault="00C2294E" w:rsidP="00C2294E">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0A7C8030" w14:textId="77777777" w:rsidR="00C2294E" w:rsidRPr="00EB3F73" w:rsidRDefault="00C2294E" w:rsidP="00C2294E">
                            <w:pPr>
                              <w:jc w:val="center"/>
                              <w:rPr>
                                <w:b/>
                                <w:bCs/>
                                <w:color w:val="FFFFFF"/>
                                <w:szCs w:val="24"/>
                              </w:rPr>
                            </w:pPr>
                            <w:r w:rsidRPr="00EB3F73">
                              <w:rPr>
                                <w:b/>
                                <w:bCs/>
                                <w:color w:val="FFFFFF"/>
                                <w:szCs w:val="24"/>
                              </w:rPr>
                              <w:t>Blue: #4BACC6</w:t>
                            </w:r>
                          </w:p>
                          <w:p w14:paraId="654E6164" w14:textId="77777777" w:rsidR="00C2294E" w:rsidRPr="00EB3F73" w:rsidRDefault="00C2294E" w:rsidP="00C2294E">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0AFB1CC3" w14:textId="77777777" w:rsidR="00C2294E" w:rsidRPr="00EB3F73" w:rsidRDefault="00C2294E" w:rsidP="00C2294E">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5E8B19BD" w14:textId="77777777" w:rsidR="00C2294E" w:rsidRPr="00EB3F73" w:rsidRDefault="00C2294E" w:rsidP="00C2294E">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p w14:paraId="51653E9D" w14:textId="77777777" w:rsidR="00C2294E" w:rsidRPr="005B0D43" w:rsidRDefault="00C2294E" w:rsidP="00113CB3">
                            <w:pPr>
                              <w:jc w:val="center"/>
                              <w:rPr>
                                <w:b/>
                                <w:bCs/>
                                <w:color w:val="FFFFFF"/>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0944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32" type="#_x0000_t61" style="position:absolute;left:0;text-align:left;margin-left:0;margin-top:.9pt;width:446.25pt;height:210.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" adj="15412,23924" fillcolor="#e97132" strokecolor="window" strokeweight="1.5pt">
                <v:textbox>
                  <w:txbxContent>
                    <w:p w14:paraId="0E41BFAC" w14:textId="770CDF74" w:rsidR="00113CB3" w:rsidRDefault="00113CB3" w:rsidP="00113CB3">
                      <w:pPr>
                        <w:jc w:val="center"/>
                        <w:rPr>
                          <w:b/>
                          <w:bCs/>
                          <w:color w:val="FFFFFF"/>
                          <w:szCs w:val="24"/>
                        </w:rPr>
                      </w:pPr>
                      <w:r w:rsidRPr="00A05687">
                        <w:rPr>
                          <w:b/>
                          <w:bCs/>
                          <w:color w:val="FFFFFF"/>
                          <w:szCs w:val="24"/>
                        </w:rPr>
                        <w:t>This section</w:t>
                      </w:r>
                      <w:r w:rsidR="0045659F">
                        <w:rPr>
                          <w:b/>
                          <w:bCs/>
                          <w:color w:val="FFFFFF"/>
                          <w:szCs w:val="24"/>
                        </w:rPr>
                        <w:t xml:space="preserve"> begins with</w:t>
                      </w:r>
                      <w:r w:rsidRPr="00A05687">
                        <w:rPr>
                          <w:b/>
                          <w:bCs/>
                          <w:color w:val="FFFFFF"/>
                          <w:szCs w:val="24"/>
                        </w:rPr>
                        <w:t xml:space="preserve"> </w:t>
                      </w:r>
                      <w:r w:rsidR="00CA1927" w:rsidRPr="00A05687">
                        <w:rPr>
                          <w:b/>
                          <w:bCs/>
                          <w:color w:val="FFFFFF"/>
                          <w:szCs w:val="24"/>
                        </w:rPr>
                        <w:t>a</w:t>
                      </w:r>
                      <w:r w:rsidR="0045659F">
                        <w:rPr>
                          <w:b/>
                          <w:bCs/>
                          <w:color w:val="FFFFFF"/>
                          <w:szCs w:val="24"/>
                        </w:rPr>
                        <w:t xml:space="preserve">n overall </w:t>
                      </w:r>
                      <w:r w:rsidR="00CA1927" w:rsidRPr="00A05687">
                        <w:rPr>
                          <w:b/>
                          <w:bCs/>
                          <w:color w:val="FFFFFF"/>
                          <w:szCs w:val="24"/>
                        </w:rPr>
                        <w:t xml:space="preserve">rating for each </w:t>
                      </w:r>
                      <w:r w:rsidR="0045659F">
                        <w:rPr>
                          <w:b/>
                          <w:bCs/>
                          <w:color w:val="FFFFFF"/>
                          <w:szCs w:val="24"/>
                        </w:rPr>
                        <w:t>measure</w:t>
                      </w:r>
                      <w:r w:rsidR="00B22725">
                        <w:rPr>
                          <w:b/>
                          <w:bCs/>
                          <w:color w:val="FFFFFF"/>
                          <w:szCs w:val="24"/>
                        </w:rPr>
                        <w:t xml:space="preserve">. </w:t>
                      </w:r>
                    </w:p>
                    <w:p w14:paraId="47F48419" w14:textId="77777777" w:rsidR="00C2294E" w:rsidRPr="00EB3F73" w:rsidRDefault="00C2294E" w:rsidP="00C2294E">
                      <w:pPr>
                        <w:jc w:val="center"/>
                        <w:rPr>
                          <w:b/>
                          <w:bCs/>
                          <w:color w:val="FFFFFF"/>
                          <w:szCs w:val="24"/>
                        </w:rPr>
                      </w:pPr>
                      <w:r w:rsidRPr="00EB3F73">
                        <w:rPr>
                          <w:b/>
                          <w:bCs/>
                          <w:color w:val="FFFFFF"/>
                          <w:szCs w:val="24"/>
                        </w:rPr>
                        <w:t>Color Fill Tip (Windows): Uniform fill color can be added to the rating field by selecting the paint bucket icon dropdown arrow, selecting More Colors</w:t>
                      </w:r>
                      <w:r>
                        <w:rPr>
                          <w:b/>
                          <w:bCs/>
                          <w:color w:val="FFFFFF"/>
                          <w:szCs w:val="24"/>
                        </w:rPr>
                        <w:t>, then Custom</w:t>
                      </w:r>
                      <w:r w:rsidRPr="00EB3F73">
                        <w:rPr>
                          <w:b/>
                          <w:bCs/>
                          <w:color w:val="FFFFFF"/>
                          <w:szCs w:val="24"/>
                        </w:rPr>
                        <w:t xml:space="preserve">, and enter one of the following color codes in the ‘Hex’ field: </w:t>
                      </w:r>
                    </w:p>
                    <w:p w14:paraId="0A7C8030" w14:textId="77777777" w:rsidR="00C2294E" w:rsidRPr="00EB3F73" w:rsidRDefault="00C2294E" w:rsidP="00C2294E">
                      <w:pPr>
                        <w:jc w:val="center"/>
                        <w:rPr>
                          <w:b/>
                          <w:bCs/>
                          <w:color w:val="FFFFFF"/>
                          <w:szCs w:val="24"/>
                        </w:rPr>
                      </w:pPr>
                      <w:r w:rsidRPr="00EB3F73">
                        <w:rPr>
                          <w:b/>
                          <w:bCs/>
                          <w:color w:val="FFFFFF"/>
                          <w:szCs w:val="24"/>
                        </w:rPr>
                        <w:t>Blue: #4BACC6</w:t>
                      </w:r>
                    </w:p>
                    <w:p w14:paraId="654E6164" w14:textId="77777777" w:rsidR="00C2294E" w:rsidRPr="00EB3F73" w:rsidRDefault="00C2294E" w:rsidP="00C2294E">
                      <w:pPr>
                        <w:jc w:val="center"/>
                        <w:rPr>
                          <w:b/>
                          <w:bCs/>
                          <w:color w:val="FFFFFF"/>
                          <w:szCs w:val="24"/>
                        </w:rPr>
                      </w:pPr>
                      <w:r>
                        <w:rPr>
                          <w:b/>
                          <w:bCs/>
                          <w:color w:val="FFFFFF"/>
                          <w:szCs w:val="24"/>
                        </w:rPr>
                        <w:t>Purple</w:t>
                      </w:r>
                      <w:r w:rsidRPr="00EB3F73">
                        <w:rPr>
                          <w:b/>
                          <w:bCs/>
                          <w:color w:val="FFFFFF"/>
                          <w:szCs w:val="24"/>
                        </w:rPr>
                        <w:t xml:space="preserve">: </w:t>
                      </w:r>
                      <w:r w:rsidRPr="009D7A4C">
                        <w:rPr>
                          <w:b/>
                          <w:bCs/>
                          <w:color w:val="FFFFFF"/>
                          <w:szCs w:val="24"/>
                        </w:rPr>
                        <w:t>#8064A2</w:t>
                      </w:r>
                    </w:p>
                    <w:p w14:paraId="0AFB1CC3" w14:textId="77777777" w:rsidR="00C2294E" w:rsidRPr="00EB3F73" w:rsidRDefault="00C2294E" w:rsidP="00C2294E">
                      <w:pPr>
                        <w:jc w:val="center"/>
                        <w:rPr>
                          <w:b/>
                          <w:bCs/>
                          <w:color w:val="FFFFFF"/>
                          <w:szCs w:val="24"/>
                        </w:rPr>
                      </w:pPr>
                      <w:r>
                        <w:rPr>
                          <w:b/>
                          <w:bCs/>
                          <w:color w:val="FFFFFF"/>
                          <w:szCs w:val="24"/>
                        </w:rPr>
                        <w:t>Orange</w:t>
                      </w:r>
                      <w:r w:rsidRPr="00EB3F73">
                        <w:rPr>
                          <w:b/>
                          <w:bCs/>
                          <w:color w:val="FFFFFF"/>
                          <w:szCs w:val="24"/>
                        </w:rPr>
                        <w:t xml:space="preserve">: </w:t>
                      </w:r>
                      <w:r w:rsidRPr="009D7A4C">
                        <w:rPr>
                          <w:b/>
                          <w:bCs/>
                          <w:color w:val="FFFFFF"/>
                          <w:szCs w:val="24"/>
                        </w:rPr>
                        <w:t>#F79646</w:t>
                      </w:r>
                    </w:p>
                    <w:p w14:paraId="5E8B19BD" w14:textId="77777777" w:rsidR="00C2294E" w:rsidRPr="00EB3F73" w:rsidRDefault="00C2294E" w:rsidP="00C2294E">
                      <w:pPr>
                        <w:jc w:val="center"/>
                        <w:rPr>
                          <w:b/>
                          <w:bCs/>
                          <w:color w:val="FFFFFF"/>
                          <w:szCs w:val="24"/>
                        </w:rPr>
                      </w:pPr>
                      <w:r>
                        <w:rPr>
                          <w:b/>
                          <w:bCs/>
                          <w:color w:val="FFFFFF"/>
                          <w:szCs w:val="24"/>
                        </w:rPr>
                        <w:t xml:space="preserve">Once added, it should appear in the ‘recently added section of the color palette for ease of access.  </w:t>
                      </w:r>
                      <w:r w:rsidRPr="00EB3F73">
                        <w:rPr>
                          <w:b/>
                          <w:bCs/>
                          <w:color w:val="FFFFFF"/>
                          <w:szCs w:val="24"/>
                        </w:rPr>
                        <w:t xml:space="preserve">If the fill box is used, highlight the rating (Meets Standard, </w:t>
                      </w:r>
                      <w:r>
                        <w:rPr>
                          <w:b/>
                          <w:bCs/>
                          <w:color w:val="FFFFFF"/>
                          <w:szCs w:val="24"/>
                        </w:rPr>
                        <w:t>On Track, etc.</w:t>
                      </w:r>
                      <w:r w:rsidRPr="00EB3F73">
                        <w:rPr>
                          <w:b/>
                          <w:bCs/>
                          <w:color w:val="FFFFFF"/>
                          <w:szCs w:val="24"/>
                        </w:rPr>
                        <w:t>) and change the font to white.  This will improve readability.</w:t>
                      </w:r>
                    </w:p>
                    <w:p w14:paraId="51653E9D" w14:textId="77777777" w:rsidR="00C2294E" w:rsidRPr="005B0D43" w:rsidRDefault="00C2294E" w:rsidP="00113CB3">
                      <w:pPr>
                        <w:jc w:val="center"/>
                        <w:rPr>
                          <w:b/>
                          <w:bCs/>
                          <w:color w:val="FFFFFF"/>
                          <w:sz w:val="28"/>
                          <w:szCs w:val="28"/>
                        </w:rPr>
                      </w:pPr>
                    </w:p>
                  </w:txbxContent>
                </v:textbox>
                <w10:wrap anchorx="margin"/>
              </v:shape>
            </w:pict>
          </mc:Fallback>
        </mc:AlternateContent>
      </w:r>
    </w:p>
    <w:p w14:paraId="1EC23B03" w14:textId="77777777" w:rsidR="00C2294E" w:rsidRDefault="00C2294E" w:rsidP="00C2294E">
      <w:pPr>
        <w:jc w:val="both"/>
        <w:rPr>
          <w:rFonts w:ascii="Calibri" w:eastAsia="Calibri" w:hAnsi="Calibri" w:cs="Calibri"/>
          <w:color w:val="3E535F"/>
          <w:szCs w:val="24"/>
          <w:lang w:eastAsia="en-US"/>
        </w:rPr>
      </w:pPr>
    </w:p>
    <w:p w14:paraId="19956E61" w14:textId="77777777" w:rsidR="00C2294E" w:rsidRDefault="00C2294E" w:rsidP="00C2294E">
      <w:pPr>
        <w:jc w:val="both"/>
        <w:rPr>
          <w:rFonts w:ascii="Calibri" w:eastAsia="Calibri" w:hAnsi="Calibri" w:cs="Calibri"/>
          <w:color w:val="3E535F"/>
          <w:szCs w:val="24"/>
          <w:lang w:eastAsia="en-US"/>
        </w:rPr>
      </w:pPr>
    </w:p>
    <w:p w14:paraId="78856519" w14:textId="77777777" w:rsidR="00C2294E" w:rsidRDefault="00C2294E" w:rsidP="00C2294E">
      <w:pPr>
        <w:jc w:val="both"/>
        <w:rPr>
          <w:rFonts w:ascii="Calibri" w:eastAsia="Calibri" w:hAnsi="Calibri" w:cs="Calibri"/>
          <w:color w:val="3E535F"/>
          <w:szCs w:val="24"/>
          <w:lang w:eastAsia="en-US"/>
        </w:rPr>
      </w:pPr>
    </w:p>
    <w:p w14:paraId="55BCB4CF" w14:textId="77777777" w:rsidR="00C2294E" w:rsidRDefault="00C2294E" w:rsidP="00C2294E">
      <w:pPr>
        <w:jc w:val="both"/>
        <w:rPr>
          <w:rFonts w:ascii="Calibri" w:eastAsia="Calibri" w:hAnsi="Calibri" w:cs="Calibri"/>
          <w:color w:val="3E535F"/>
          <w:szCs w:val="24"/>
          <w:lang w:eastAsia="en-US"/>
        </w:rPr>
      </w:pPr>
    </w:p>
    <w:p w14:paraId="54F61B2A" w14:textId="77777777" w:rsidR="00C2294E" w:rsidRDefault="00C2294E" w:rsidP="00C2294E">
      <w:pPr>
        <w:jc w:val="both"/>
        <w:rPr>
          <w:rFonts w:ascii="Calibri" w:eastAsia="Calibri" w:hAnsi="Calibri" w:cs="Calibri"/>
          <w:color w:val="3E535F"/>
          <w:szCs w:val="24"/>
          <w:lang w:eastAsia="en-US"/>
        </w:rPr>
      </w:pPr>
    </w:p>
    <w:p w14:paraId="7A61D504" w14:textId="77777777" w:rsidR="00C2294E" w:rsidRDefault="00C2294E" w:rsidP="00C2294E">
      <w:pPr>
        <w:jc w:val="both"/>
        <w:rPr>
          <w:rFonts w:ascii="Calibri" w:eastAsia="Calibri" w:hAnsi="Calibri" w:cs="Calibri"/>
          <w:color w:val="3E535F"/>
          <w:szCs w:val="24"/>
          <w:lang w:eastAsia="en-US"/>
        </w:rPr>
      </w:pPr>
    </w:p>
    <w:p w14:paraId="552A236A" w14:textId="77777777" w:rsidR="00C2294E" w:rsidRDefault="00C2294E" w:rsidP="00C2294E">
      <w:pPr>
        <w:jc w:val="both"/>
        <w:rPr>
          <w:rFonts w:ascii="Calibri" w:eastAsia="Calibri" w:hAnsi="Calibri" w:cs="Calibri"/>
          <w:color w:val="3E535F"/>
          <w:szCs w:val="24"/>
          <w:lang w:eastAsia="en-US"/>
        </w:rPr>
      </w:pPr>
    </w:p>
    <w:p w14:paraId="1FE1153E" w14:textId="77777777" w:rsidR="008146EF" w:rsidRDefault="008146EF" w:rsidP="00832B94">
      <w:pPr>
        <w:pStyle w:val="Heading4A"/>
        <w:spacing w:before="0" w:after="0"/>
        <w:rPr>
          <w:lang w:eastAsia="en-US"/>
        </w:rPr>
      </w:pPr>
      <w:bookmarkStart w:id="14" w:name="_Toc175664145"/>
      <w:bookmarkStart w:id="15" w:name="_Toc175732638"/>
    </w:p>
    <w:p w14:paraId="7E43A53A" w14:textId="794723F5" w:rsidR="00C2294E" w:rsidRPr="00C2294E" w:rsidRDefault="00832B94" w:rsidP="00832B94">
      <w:pPr>
        <w:pStyle w:val="Heading4A"/>
        <w:spacing w:before="0"/>
        <w:rPr>
          <w:color w:val="3E535F"/>
          <w:lang w:eastAsia="en-US"/>
        </w:rPr>
      </w:pPr>
      <w:r w:rsidRPr="005B0D43">
        <w:rPr>
          <w:rFonts w:ascii="Aptos" w:eastAsia="Aptos" w:hAnsi="Aptos" w:cs="Times New Roman"/>
          <w:kern w:val="2"/>
          <w:sz w:val="22"/>
          <w14:ligatures w14:val="standardContextual"/>
        </w:rPr>
        <mc:AlternateContent>
          <mc:Choice Requires="wps">
            <w:drawing>
              <wp:anchor distT="0" distB="0" distL="114300" distR="114300" simplePos="0" relativeHeight="251665408" behindDoc="0" locked="0" layoutInCell="1" allowOverlap="1" wp14:anchorId="28ECE9FA" wp14:editId="40F646C1">
                <wp:simplePos x="0" y="0"/>
                <wp:positionH relativeFrom="margin">
                  <wp:posOffset>6638925</wp:posOffset>
                </wp:positionH>
                <wp:positionV relativeFrom="paragraph">
                  <wp:posOffset>2666365</wp:posOffset>
                </wp:positionV>
                <wp:extent cx="5943600" cy="504825"/>
                <wp:effectExtent l="0" t="0" r="19050" b="142875"/>
                <wp:wrapNone/>
                <wp:docPr id="1829865145" name="Speech Bubble: Rectangle 2"/>
                <wp:cNvGraphicFramePr/>
                <a:graphic xmlns:a="http://schemas.openxmlformats.org/drawingml/2006/main">
                  <a:graphicData uri="http://schemas.microsoft.com/office/word/2010/wordprocessingShape">
                    <wps:wsp>
                      <wps:cNvSpPr/>
                      <wps:spPr>
                        <a:xfrm>
                          <a:off x="0" y="0"/>
                          <a:ext cx="5943600" cy="504825"/>
                        </a:xfrm>
                        <a:prstGeom prst="wedgeRectCallout">
                          <a:avLst>
                            <a:gd name="adj1" fmla="val 22322"/>
                            <a:gd name="adj2" fmla="val 71934"/>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4369843" w14:textId="04119959" w:rsidR="00D044EC" w:rsidRPr="005B0D43" w:rsidRDefault="00D044EC" w:rsidP="00D044EC">
                            <w:pPr>
                              <w:jc w:val="center"/>
                              <w:rPr>
                                <w:b/>
                                <w:bCs/>
                                <w:color w:val="FFFFFF"/>
                                <w:sz w:val="28"/>
                                <w:szCs w:val="28"/>
                              </w:rPr>
                            </w:pPr>
                            <w:r>
                              <w:rPr>
                                <w:b/>
                                <w:bCs/>
                                <w:color w:val="FFFFFF"/>
                                <w:szCs w:val="24"/>
                              </w:rPr>
                              <w:t xml:space="preserve">Develop </w:t>
                            </w:r>
                            <w:r w:rsidR="00194D9D">
                              <w:rPr>
                                <w:b/>
                                <w:bCs/>
                                <w:color w:val="FFFFFF"/>
                                <w:szCs w:val="24"/>
                              </w:rPr>
                              <w:t>succinct narrative responses based on gathered data from desk audits, onsite visits and the school’s self-reflection.</w:t>
                            </w:r>
                            <w:r>
                              <w:rPr>
                                <w:b/>
                                <w:bCs/>
                                <w:color w:val="FFFFFF"/>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E9FA" id="_x0000_s1033" type="#_x0000_t61" style="position:absolute;margin-left:522.75pt;margin-top:209.95pt;width:468pt;height:3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" adj="15622,26338" fillcolor="#e97132" strokecolor="window" strokeweight="1.5pt">
                <v:textbox>
                  <w:txbxContent>
                    <w:p w14:paraId="64369843" w14:textId="04119959" w:rsidR="00D044EC" w:rsidRPr="005B0D43" w:rsidRDefault="00D044EC" w:rsidP="00D044EC">
                      <w:pPr>
                        <w:jc w:val="center"/>
                        <w:rPr>
                          <w:b/>
                          <w:bCs/>
                          <w:color w:val="FFFFFF"/>
                          <w:sz w:val="28"/>
                          <w:szCs w:val="28"/>
                        </w:rPr>
                      </w:pPr>
                      <w:r>
                        <w:rPr>
                          <w:b/>
                          <w:bCs/>
                          <w:color w:val="FFFFFF"/>
                          <w:szCs w:val="24"/>
                        </w:rPr>
                        <w:t xml:space="preserve">Develop </w:t>
                      </w:r>
                      <w:r w:rsidR="00194D9D">
                        <w:rPr>
                          <w:b/>
                          <w:bCs/>
                          <w:color w:val="FFFFFF"/>
                          <w:szCs w:val="24"/>
                        </w:rPr>
                        <w:t>succinct narrative responses based on gathered data from desk audits, onsite visits and the school’s self-reflection.</w:t>
                      </w:r>
                      <w:r>
                        <w:rPr>
                          <w:b/>
                          <w:bCs/>
                          <w:color w:val="FFFFFF"/>
                          <w:szCs w:val="24"/>
                        </w:rPr>
                        <w:t xml:space="preserve">   </w:t>
                      </w:r>
                    </w:p>
                  </w:txbxContent>
                </v:textbox>
                <w10:wrap anchorx="margin"/>
              </v:shape>
            </w:pict>
          </mc:Fallback>
        </mc:AlternateContent>
      </w:r>
      <w:r w:rsidR="00C2294E" w:rsidRPr="00C2294E">
        <w:rPr>
          <w:lang w:eastAsia="en-US"/>
        </w:rPr>
        <w:t>Current Year Performance</w:t>
      </w:r>
      <w:bookmarkEnd w:id="14"/>
      <w:bookmarkEnd w:id="15"/>
    </w:p>
    <w:tbl>
      <w:tblPr>
        <w:tblW w:w="9357" w:type="dxa"/>
        <w:tblInd w:w="-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FFFFFF"/>
        </w:tblBorders>
        <w:tblLayout w:type="fixed"/>
        <w:tblLook w:val="04A0" w:firstRow="1" w:lastRow="0" w:firstColumn="1" w:lastColumn="0" w:noHBand="0" w:noVBand="1"/>
      </w:tblPr>
      <w:tblGrid>
        <w:gridCol w:w="3335"/>
        <w:gridCol w:w="6022"/>
      </w:tblGrid>
      <w:tr w:rsidR="00C2294E" w:rsidRPr="00C2294E" w14:paraId="6EEF56CE" w14:textId="77777777" w:rsidTr="00C2294E">
        <w:trPr>
          <w:trHeight w:val="733"/>
        </w:trPr>
        <w:tc>
          <w:tcPr>
            <w:tcW w:w="3335" w:type="dxa"/>
            <w:shd w:val="clear" w:color="auto" w:fill="4BACC6"/>
            <w:vAlign w:val="center"/>
          </w:tcPr>
          <w:p w14:paraId="04269936" w14:textId="77777777" w:rsidR="00C2294E" w:rsidRPr="00C2294E" w:rsidRDefault="00C2294E" w:rsidP="00C2294E">
            <w:pPr>
              <w:spacing w:after="0"/>
              <w:ind w:left="90" w:right="76"/>
              <w:jc w:val="center"/>
              <w:rPr>
                <w:rFonts w:ascii="Calibri" w:eastAsia="Calibri" w:hAnsi="Calibri" w:cs="Calibri"/>
                <w:color w:val="FFFFFF"/>
                <w:sz w:val="22"/>
                <w:lang w:eastAsia="en-US"/>
              </w:rPr>
            </w:pPr>
            <w:r w:rsidRPr="00C2294E">
              <w:rPr>
                <w:rFonts w:ascii="Calibri" w:eastAsia="Calibri" w:hAnsi="Calibri" w:cs="Calibri"/>
                <w:color w:val="FFFFFF"/>
                <w:sz w:val="22"/>
                <w:lang w:eastAsia="en-US"/>
              </w:rPr>
              <w:t>Meets Standard</w:t>
            </w:r>
          </w:p>
        </w:tc>
        <w:tc>
          <w:tcPr>
            <w:tcW w:w="6022" w:type="dxa"/>
            <w:shd w:val="clear" w:color="auto" w:fill="F2F2F2"/>
            <w:vAlign w:val="center"/>
          </w:tcPr>
          <w:p w14:paraId="57D058E6" w14:textId="46D97219" w:rsidR="00C2294E" w:rsidRPr="00E52FC0" w:rsidRDefault="00C2294E" w:rsidP="00C2294E">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The current year’s oversight did not lead to any findings contrary to the descriptions of each indicator.</w:t>
            </w:r>
          </w:p>
        </w:tc>
      </w:tr>
      <w:tr w:rsidR="00C2294E" w:rsidRPr="00C2294E" w14:paraId="7ACE86CF" w14:textId="77777777" w:rsidTr="00C2294E">
        <w:trPr>
          <w:trHeight w:val="733"/>
        </w:trPr>
        <w:tc>
          <w:tcPr>
            <w:tcW w:w="3335" w:type="dxa"/>
            <w:shd w:val="clear" w:color="auto" w:fill="8064A2"/>
            <w:vAlign w:val="center"/>
          </w:tcPr>
          <w:p w14:paraId="6EE20236" w14:textId="77777777" w:rsidR="00C2294E" w:rsidRPr="00C2294E" w:rsidRDefault="00C2294E" w:rsidP="00C2294E">
            <w:pPr>
              <w:spacing w:after="0"/>
              <w:jc w:val="center"/>
              <w:rPr>
                <w:rFonts w:ascii="Calibri" w:eastAsia="Calibri" w:hAnsi="Calibri" w:cs="Calibri"/>
                <w:color w:val="FFFFFF"/>
                <w:sz w:val="22"/>
                <w:lang w:eastAsia="en-US"/>
              </w:rPr>
            </w:pPr>
            <w:r w:rsidRPr="00C2294E">
              <w:rPr>
                <w:rFonts w:ascii="Calibri" w:eastAsia="Calibri" w:hAnsi="Calibri" w:cs="Calibri"/>
                <w:color w:val="FFFFFF"/>
                <w:sz w:val="22"/>
                <w:lang w:eastAsia="en-US"/>
              </w:rPr>
              <w:t>Substantially Meets Standard</w:t>
            </w:r>
          </w:p>
        </w:tc>
        <w:tc>
          <w:tcPr>
            <w:tcW w:w="6022" w:type="dxa"/>
            <w:shd w:val="clear" w:color="auto" w:fill="F2F2F2"/>
            <w:vAlign w:val="center"/>
          </w:tcPr>
          <w:p w14:paraId="6F7BC8AD" w14:textId="6DC8A8B4" w:rsidR="00C2294E" w:rsidRPr="00E52FC0" w:rsidRDefault="00C2294E" w:rsidP="00C2294E">
            <w:pPr>
              <w:spacing w:after="0"/>
              <w:ind w:right="-119"/>
              <w:rPr>
                <w:rFonts w:ascii="Calibri" w:eastAsia="Calibri" w:hAnsi="Calibri" w:cs="Calibri"/>
                <w:color w:val="000000"/>
                <w:sz w:val="22"/>
                <w:lang w:eastAsia="en-US"/>
              </w:rPr>
            </w:pPr>
            <w:r w:rsidRPr="00E52FC0">
              <w:rPr>
                <w:rFonts w:ascii="Calibri" w:eastAsia="Calibri" w:hAnsi="Calibri" w:cs="Calibri"/>
                <w:color w:val="000000"/>
                <w:sz w:val="22"/>
                <w:lang w:eastAsia="en-US"/>
              </w:rPr>
              <w:t>The school substantially complies in the manner described above; however, some action may be required.</w:t>
            </w:r>
          </w:p>
        </w:tc>
      </w:tr>
      <w:tr w:rsidR="00C2294E" w:rsidRPr="00C2294E" w14:paraId="12051018" w14:textId="77777777" w:rsidTr="00C2294E">
        <w:trPr>
          <w:trHeight w:val="643"/>
        </w:trPr>
        <w:tc>
          <w:tcPr>
            <w:tcW w:w="3335" w:type="dxa"/>
            <w:shd w:val="clear" w:color="auto" w:fill="F79646"/>
            <w:vAlign w:val="center"/>
          </w:tcPr>
          <w:p w14:paraId="6016BE0A" w14:textId="77777777" w:rsidR="00C2294E" w:rsidRPr="00C2294E" w:rsidRDefault="00C2294E" w:rsidP="00C2294E">
            <w:pPr>
              <w:spacing w:after="0"/>
              <w:jc w:val="center"/>
              <w:rPr>
                <w:rFonts w:ascii="Calibri" w:eastAsia="Calibri" w:hAnsi="Calibri" w:cs="Calibri"/>
                <w:color w:val="FFFFFF"/>
                <w:sz w:val="22"/>
                <w:lang w:eastAsia="en-US"/>
              </w:rPr>
            </w:pPr>
            <w:r w:rsidRPr="00C2294E">
              <w:rPr>
                <w:rFonts w:ascii="Calibri" w:eastAsia="Calibri" w:hAnsi="Calibri" w:cs="Calibri"/>
                <w:color w:val="FFFFFF"/>
                <w:sz w:val="22"/>
                <w:lang w:eastAsia="en-US"/>
              </w:rPr>
              <w:t>Does Not Meet Standard</w:t>
            </w:r>
          </w:p>
        </w:tc>
        <w:tc>
          <w:tcPr>
            <w:tcW w:w="6022" w:type="dxa"/>
            <w:shd w:val="clear" w:color="auto" w:fill="F2F2F2"/>
            <w:vAlign w:val="center"/>
          </w:tcPr>
          <w:p w14:paraId="638575CC" w14:textId="28C4666E" w:rsidR="00C2294E" w:rsidRPr="00E52FC0" w:rsidRDefault="00C2294E" w:rsidP="00C2294E">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The school has failed to comply in the manner described above. Action is required.</w:t>
            </w:r>
          </w:p>
        </w:tc>
      </w:tr>
    </w:tbl>
    <w:tbl>
      <w:tblPr>
        <w:tblStyle w:val="TableGrid2"/>
        <w:tblW w:w="0" w:type="auto"/>
        <w:tblBorders>
          <w:top w:val="single" w:sz="2" w:space="0" w:color="D9D9D9"/>
          <w:left w:val="single" w:sz="2" w:space="0" w:color="D9D9D9"/>
          <w:bottom w:val="single" w:sz="2" w:space="0" w:color="D9D9D9"/>
          <w:right w:val="single" w:sz="2" w:space="0" w:color="D9D9D9"/>
          <w:insideH w:val="single" w:sz="2" w:space="0" w:color="D9D9D9"/>
          <w:insideV w:val="none" w:sz="0" w:space="0" w:color="auto"/>
        </w:tblBorders>
        <w:tblLook w:val="04A0" w:firstRow="1" w:lastRow="0" w:firstColumn="1" w:lastColumn="0" w:noHBand="0" w:noVBand="1"/>
      </w:tblPr>
      <w:tblGrid>
        <w:gridCol w:w="3327"/>
        <w:gridCol w:w="6023"/>
      </w:tblGrid>
      <w:tr w:rsidR="007B4870" w:rsidRPr="00C2294E" w14:paraId="447BA372" w14:textId="77777777" w:rsidTr="007B4870">
        <w:trPr>
          <w:trHeight w:val="432"/>
        </w:trPr>
        <w:tc>
          <w:tcPr>
            <w:tcW w:w="3327" w:type="dxa"/>
            <w:tcBorders>
              <w:top w:val="nil"/>
              <w:right w:val="single" w:sz="2" w:space="0" w:color="D9D9D9"/>
            </w:tcBorders>
            <w:shd w:val="clear" w:color="auto" w:fill="F2F2F2"/>
            <w:vAlign w:val="center"/>
          </w:tcPr>
          <w:p w14:paraId="67471B4B" w14:textId="36E9A9B5" w:rsidR="00C2294E" w:rsidRPr="00E52FC0" w:rsidRDefault="00C2294E" w:rsidP="00C2294E">
            <w:pPr>
              <w:rPr>
                <w:color w:val="000000"/>
                <w:sz w:val="22"/>
                <w:szCs w:val="22"/>
              </w:rPr>
            </w:pPr>
            <w:r w:rsidRPr="00E52FC0">
              <w:rPr>
                <w:color w:val="000000"/>
                <w:sz w:val="22"/>
                <w:szCs w:val="22"/>
              </w:rPr>
              <w:t xml:space="preserve">Measure 1a: </w:t>
            </w:r>
            <w:r w:rsidR="00B84029" w:rsidRPr="00E52FC0">
              <w:rPr>
                <w:color w:val="000000"/>
                <w:sz w:val="22"/>
                <w:szCs w:val="22"/>
              </w:rPr>
              <w:t xml:space="preserve">Program </w:t>
            </w:r>
            <w:r w:rsidRPr="00E52FC0">
              <w:rPr>
                <w:color w:val="000000"/>
                <w:sz w:val="22"/>
                <w:szCs w:val="22"/>
              </w:rPr>
              <w:t>Implementation</w:t>
            </w:r>
          </w:p>
        </w:tc>
        <w:sdt>
          <w:sdtPr>
            <w:rPr>
              <w:color w:val="EEF2F7" w:themeColor="background1" w:themeTint="33"/>
              <w:sz w:val="22"/>
            </w:rPr>
            <w:alias w:val="Meets Standard"/>
            <w:tag w:val="Meets Standard"/>
            <w:id w:val="1464619237"/>
            <w:placeholder>
              <w:docPart w:val="39F67A9C50D04FA0B15004EA48CD6E1B"/>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EndPr/>
          <w:sdtContent>
            <w:tc>
              <w:tcPr>
                <w:tcW w:w="6023" w:type="dxa"/>
                <w:tcBorders>
                  <w:top w:val="nil"/>
                  <w:left w:val="single" w:sz="2" w:space="0" w:color="D9D9D9"/>
                </w:tcBorders>
                <w:shd w:val="clear" w:color="auto" w:fill="4BACC6"/>
                <w:vAlign w:val="center"/>
              </w:tcPr>
              <w:p w14:paraId="2DEEFD64" w14:textId="7FB0BB32" w:rsidR="00C2294E" w:rsidRPr="00C2294E" w:rsidRDefault="00C2294E" w:rsidP="00C2294E">
                <w:pPr>
                  <w:jc w:val="center"/>
                  <w:rPr>
                    <w:color w:val="EEF2F7" w:themeColor="background1" w:themeTint="33"/>
                    <w:sz w:val="22"/>
                    <w:szCs w:val="22"/>
                  </w:rPr>
                </w:pPr>
                <w:r w:rsidRPr="007B4870">
                  <w:rPr>
                    <w:color w:val="EEF2F7" w:themeColor="background1" w:themeTint="33"/>
                    <w:sz w:val="22"/>
                    <w:szCs w:val="22"/>
                  </w:rPr>
                  <w:t>Meets Standard</w:t>
                </w:r>
              </w:p>
            </w:tc>
          </w:sdtContent>
        </w:sdt>
      </w:tr>
      <w:tr w:rsidR="00C2294E" w:rsidRPr="00C2294E" w14:paraId="2A16A46B" w14:textId="77777777" w:rsidTr="007B4870">
        <w:trPr>
          <w:trHeight w:val="432"/>
        </w:trPr>
        <w:tc>
          <w:tcPr>
            <w:tcW w:w="3327" w:type="dxa"/>
            <w:tcBorders>
              <w:right w:val="single" w:sz="2" w:space="0" w:color="D9D9D9"/>
            </w:tcBorders>
            <w:shd w:val="clear" w:color="auto" w:fill="F2F2F2"/>
            <w:vAlign w:val="center"/>
          </w:tcPr>
          <w:p w14:paraId="563A1624" w14:textId="77777777" w:rsidR="00C2294E" w:rsidRPr="00E52FC0" w:rsidRDefault="00C2294E" w:rsidP="00C2294E">
            <w:pPr>
              <w:rPr>
                <w:color w:val="000000"/>
                <w:sz w:val="22"/>
                <w:szCs w:val="22"/>
              </w:rPr>
            </w:pPr>
            <w:r w:rsidRPr="00E52FC0">
              <w:rPr>
                <w:color w:val="000000"/>
                <w:sz w:val="22"/>
                <w:szCs w:val="22"/>
              </w:rPr>
              <w:t>Measure 1b: Recruitment</w:t>
            </w:r>
          </w:p>
        </w:tc>
        <w:sdt>
          <w:sdtPr>
            <w:rPr>
              <w:color w:val="EEF2F7" w:themeColor="background1" w:themeTint="33"/>
              <w:sz w:val="22"/>
            </w:rPr>
            <w:alias w:val="Meets Standard"/>
            <w:tag w:val="Meets Standard"/>
            <w:id w:val="275375310"/>
            <w:placeholder>
              <w:docPart w:val="90F8BCA45A764E1D9A1A80F83478DA1C"/>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EndPr/>
          <w:sdtContent>
            <w:tc>
              <w:tcPr>
                <w:tcW w:w="6023" w:type="dxa"/>
                <w:tcBorders>
                  <w:left w:val="single" w:sz="2" w:space="0" w:color="D9D9D9"/>
                </w:tcBorders>
                <w:shd w:val="clear" w:color="auto" w:fill="8064A2"/>
                <w:vAlign w:val="center"/>
              </w:tcPr>
              <w:p w14:paraId="0D705918" w14:textId="460BE13C" w:rsidR="00C2294E" w:rsidRPr="00C2294E" w:rsidRDefault="00C2294E" w:rsidP="00C2294E">
                <w:pPr>
                  <w:jc w:val="center"/>
                  <w:rPr>
                    <w:color w:val="EEF2F7" w:themeColor="background1" w:themeTint="33"/>
                    <w:sz w:val="22"/>
                    <w:szCs w:val="22"/>
                  </w:rPr>
                </w:pPr>
                <w:r w:rsidRPr="007B4870">
                  <w:rPr>
                    <w:color w:val="EEF2F7" w:themeColor="background1" w:themeTint="33"/>
                    <w:sz w:val="22"/>
                    <w:szCs w:val="22"/>
                  </w:rPr>
                  <w:t>Substantially Meets Standard</w:t>
                </w:r>
              </w:p>
            </w:tc>
          </w:sdtContent>
        </w:sdt>
      </w:tr>
      <w:tr w:rsidR="00C2294E" w:rsidRPr="00C2294E" w14:paraId="1894EA4C" w14:textId="77777777" w:rsidTr="001729AA">
        <w:trPr>
          <w:trHeight w:val="546"/>
        </w:trPr>
        <w:tc>
          <w:tcPr>
            <w:tcW w:w="3327" w:type="dxa"/>
            <w:tcBorders>
              <w:right w:val="single" w:sz="2" w:space="0" w:color="D9D9D9"/>
            </w:tcBorders>
            <w:shd w:val="clear" w:color="auto" w:fill="F2F2F2"/>
            <w:vAlign w:val="center"/>
          </w:tcPr>
          <w:p w14:paraId="41AE6746" w14:textId="77777777" w:rsidR="00C2294E" w:rsidRPr="00E52FC0" w:rsidRDefault="00C2294E" w:rsidP="00C2294E">
            <w:pPr>
              <w:rPr>
                <w:color w:val="000000"/>
                <w:sz w:val="22"/>
                <w:szCs w:val="22"/>
              </w:rPr>
            </w:pPr>
            <w:r w:rsidRPr="00E52FC0">
              <w:rPr>
                <w:color w:val="000000"/>
                <w:sz w:val="22"/>
                <w:szCs w:val="22"/>
              </w:rPr>
              <w:t>Measure 1c: Reflection</w:t>
            </w:r>
          </w:p>
        </w:tc>
        <w:sdt>
          <w:sdtPr>
            <w:rPr>
              <w:color w:val="EEF2F7" w:themeColor="background1" w:themeTint="33"/>
              <w:sz w:val="22"/>
            </w:rPr>
            <w:alias w:val="Meets Standard"/>
            <w:tag w:val="Meets Standard"/>
            <w:id w:val="1820376556"/>
            <w:placeholder>
              <w:docPart w:val="994AE693D456471FBE266783EB5B5299"/>
            </w:placeholder>
            <w:comboBox>
              <w:listItem w:value="Choose an item."/>
              <w:listItem w:displayText="Meets Standard" w:value="Meets Standard"/>
              <w:listItem w:displayText="Substantially Meets Standard" w:value="Substantially Meets Standard"/>
              <w:listItem w:displayText="Does Not Meet Standard" w:value="Does Not Meet Standard"/>
            </w:comboBox>
          </w:sdtPr>
          <w:sdtEndPr/>
          <w:sdtContent>
            <w:tc>
              <w:tcPr>
                <w:tcW w:w="6023" w:type="dxa"/>
                <w:tcBorders>
                  <w:left w:val="single" w:sz="2" w:space="0" w:color="D9D9D9"/>
                </w:tcBorders>
                <w:shd w:val="clear" w:color="auto" w:fill="8064A2"/>
                <w:vAlign w:val="center"/>
              </w:tcPr>
              <w:p w14:paraId="5ABCD06E" w14:textId="2449A33F" w:rsidR="00C2294E" w:rsidRPr="00C2294E" w:rsidRDefault="001729AA" w:rsidP="00C2294E">
                <w:pPr>
                  <w:jc w:val="center"/>
                  <w:rPr>
                    <w:color w:val="EEF2F7" w:themeColor="background1" w:themeTint="33"/>
                    <w:sz w:val="22"/>
                    <w:szCs w:val="22"/>
                  </w:rPr>
                </w:pPr>
                <w:r>
                  <w:rPr>
                    <w:color w:val="EEF2F7" w:themeColor="background1" w:themeTint="33"/>
                    <w:sz w:val="22"/>
                  </w:rPr>
                  <w:t>Substantially Meets Standard</w:t>
                </w:r>
              </w:p>
            </w:tc>
          </w:sdtContent>
        </w:sdt>
      </w:tr>
      <w:tr w:rsidR="00C2294E" w:rsidRPr="00C2294E" w14:paraId="5DD92545" w14:textId="77777777" w:rsidTr="00C2294E">
        <w:trPr>
          <w:trHeight w:val="432"/>
        </w:trPr>
        <w:tc>
          <w:tcPr>
            <w:tcW w:w="9350" w:type="dxa"/>
            <w:gridSpan w:val="2"/>
            <w:shd w:val="clear" w:color="auto" w:fill="D9D9D9"/>
            <w:vAlign w:val="center"/>
          </w:tcPr>
          <w:p w14:paraId="23ED3363" w14:textId="1CD1AA46" w:rsidR="00C2294E" w:rsidRPr="00E52FC0" w:rsidRDefault="00C2294E" w:rsidP="00C2294E">
            <w:pPr>
              <w:rPr>
                <w:b/>
                <w:bCs/>
                <w:color w:val="000000"/>
                <w:sz w:val="22"/>
                <w:szCs w:val="22"/>
              </w:rPr>
            </w:pPr>
            <w:r w:rsidRPr="00E52FC0">
              <w:rPr>
                <w:b/>
                <w:bCs/>
                <w:color w:val="000000"/>
                <w:sz w:val="22"/>
                <w:szCs w:val="22"/>
              </w:rPr>
              <w:t>How did the annual site visit and/or document review support or validate the school’s efforts to serve public policy purposes, leading to the above Measure 1 and 2 ratings?</w:t>
            </w:r>
          </w:p>
        </w:tc>
      </w:tr>
      <w:tr w:rsidR="00C2294E" w:rsidRPr="00C2294E" w14:paraId="002BE034" w14:textId="77777777" w:rsidTr="00F14FF9">
        <w:trPr>
          <w:trHeight w:val="2706"/>
        </w:trPr>
        <w:tc>
          <w:tcPr>
            <w:tcW w:w="9350" w:type="dxa"/>
            <w:gridSpan w:val="2"/>
          </w:tcPr>
          <w:p w14:paraId="084083E2" w14:textId="072DEBD4" w:rsidR="005C36A5" w:rsidRPr="00E52FC0" w:rsidRDefault="005C36A5" w:rsidP="005C36A5">
            <w:pPr>
              <w:rPr>
                <w:color w:val="000000"/>
                <w:sz w:val="22"/>
              </w:rPr>
            </w:pPr>
            <w:r w:rsidRPr="00E52FC0">
              <w:rPr>
                <w:color w:val="000000"/>
                <w:sz w:val="22"/>
              </w:rPr>
              <w:lastRenderedPageBreak/>
              <w:t>The visiting team met with educational partner groups, including the administration, leadership team, teachers, support staff, p</w:t>
            </w:r>
            <w:proofErr w:type="spellStart"/>
            <w:r w:rsidRPr="00E52FC0">
              <w:rPr>
                <w:color w:val="000000"/>
                <w:sz w:val="22"/>
                <w:lang w:val="en"/>
              </w:rPr>
              <w:t>arents</w:t>
            </w:r>
            <w:proofErr w:type="spellEnd"/>
            <w:r w:rsidRPr="00E52FC0">
              <w:rPr>
                <w:color w:val="000000"/>
                <w:sz w:val="22"/>
                <w:lang w:val="en"/>
              </w:rPr>
              <w:t>, and students.</w:t>
            </w:r>
            <w:r w:rsidR="00B84029" w:rsidRPr="00E52FC0">
              <w:rPr>
                <w:color w:val="000000"/>
                <w:sz w:val="22"/>
                <w:lang w:val="en"/>
              </w:rPr>
              <w:t xml:space="preserve"> Discussions with the leadership team gave insight into practices implemented to increase participation in standardized assessments and disaggregate and use data to drive instruction. The leadership team invested time in</w:t>
            </w:r>
            <w:r w:rsidRPr="00E52FC0">
              <w:rPr>
                <w:color w:val="000000"/>
                <w:sz w:val="22"/>
              </w:rPr>
              <w:t xml:space="preserve"> helping teachers and families understand the importance of assessments and their role in monitoring student growth. </w:t>
            </w:r>
          </w:p>
          <w:p w14:paraId="19354949" w14:textId="21FF92EF" w:rsidR="00D044EC" w:rsidRPr="00E52FC0" w:rsidRDefault="005C36A5" w:rsidP="00F14FF9">
            <w:pPr>
              <w:rPr>
                <w:b/>
                <w:bCs/>
                <w:color w:val="000000"/>
                <w:sz w:val="22"/>
                <w:szCs w:val="22"/>
                <w:lang w:val="en"/>
              </w:rPr>
            </w:pPr>
            <w:r w:rsidRPr="00E52FC0">
              <w:rPr>
                <w:color w:val="000000"/>
                <w:sz w:val="22"/>
              </w:rPr>
              <w:t xml:space="preserve">Parents shared that </w:t>
            </w:r>
            <w:r w:rsidR="00B84029" w:rsidRPr="00E52FC0">
              <w:rPr>
                <w:color w:val="000000"/>
                <w:sz w:val="22"/>
              </w:rPr>
              <w:t>the school</w:t>
            </w:r>
            <w:r w:rsidRPr="00E52FC0">
              <w:rPr>
                <w:color w:val="000000"/>
                <w:sz w:val="22"/>
              </w:rPr>
              <w:t xml:space="preserve"> offers many opportunities for families to receive the support they need. They feel that the school offers many choices for students to be involved and engage in social activities. </w:t>
            </w:r>
            <w:r w:rsidRPr="00E52FC0">
              <w:rPr>
                <w:color w:val="000000"/>
                <w:sz w:val="22"/>
                <w:szCs w:val="22"/>
              </w:rPr>
              <w:t xml:space="preserve">Teachers shared that </w:t>
            </w:r>
            <w:r w:rsidR="00B84029" w:rsidRPr="00E52FC0">
              <w:rPr>
                <w:color w:val="000000"/>
                <w:sz w:val="22"/>
                <w:szCs w:val="22"/>
              </w:rPr>
              <w:t>leadership is transparent</w:t>
            </w:r>
            <w:r w:rsidRPr="00E52FC0">
              <w:rPr>
                <w:color w:val="000000"/>
                <w:sz w:val="22"/>
                <w:szCs w:val="22"/>
              </w:rPr>
              <w:t xml:space="preserve">, and they feel they know what is happening. There is great communication between the leadership team and staff, </w:t>
            </w:r>
            <w:r w:rsidR="00FB7CF9" w:rsidRPr="00E52FC0">
              <w:rPr>
                <w:color w:val="000000"/>
                <w:sz w:val="22"/>
                <w:szCs w:val="22"/>
              </w:rPr>
              <w:t>and families</w:t>
            </w:r>
            <w:r w:rsidRPr="00E52FC0">
              <w:rPr>
                <w:color w:val="000000"/>
                <w:sz w:val="22"/>
                <w:szCs w:val="22"/>
              </w:rPr>
              <w:t xml:space="preserve"> feel supported</w:t>
            </w:r>
            <w:r w:rsidR="00FB7CF9" w:rsidRPr="00E52FC0">
              <w:rPr>
                <w:color w:val="000000"/>
                <w:sz w:val="22"/>
                <w:szCs w:val="22"/>
              </w:rPr>
              <w:t xml:space="preserve"> and welcomed</w:t>
            </w:r>
            <w:r w:rsidRPr="00E52FC0">
              <w:rPr>
                <w:color w:val="000000"/>
                <w:sz w:val="22"/>
                <w:szCs w:val="22"/>
              </w:rPr>
              <w:t xml:space="preserve"> by </w:t>
            </w:r>
            <w:r w:rsidR="00FB7CF9" w:rsidRPr="00E52FC0">
              <w:rPr>
                <w:color w:val="000000"/>
                <w:sz w:val="22"/>
                <w:szCs w:val="22"/>
              </w:rPr>
              <w:t>school staff and</w:t>
            </w:r>
            <w:r w:rsidRPr="00E52FC0">
              <w:rPr>
                <w:color w:val="000000"/>
                <w:sz w:val="22"/>
                <w:szCs w:val="22"/>
              </w:rPr>
              <w:t xml:space="preserve"> administration. </w:t>
            </w:r>
            <w:r w:rsidRPr="00E52FC0">
              <w:rPr>
                <w:b/>
                <w:bCs/>
                <w:color w:val="000000"/>
                <w:sz w:val="22"/>
                <w:szCs w:val="22"/>
                <w:lang w:val="en"/>
              </w:rPr>
              <w:t xml:space="preserve"> </w:t>
            </w:r>
          </w:p>
          <w:p w14:paraId="102C13FD" w14:textId="62DFC096" w:rsidR="004B7F3E" w:rsidRDefault="004B7F3E" w:rsidP="00F14FF9">
            <w:pPr>
              <w:rPr>
                <w:b/>
                <w:bCs/>
                <w:sz w:val="22"/>
                <w:szCs w:val="22"/>
                <w:lang w:val="en"/>
              </w:rPr>
            </w:pPr>
          </w:p>
          <w:p w14:paraId="6C17DCFC" w14:textId="3D30E77F" w:rsidR="004B7F3E" w:rsidRDefault="004B7F3E" w:rsidP="00F14FF9">
            <w:pPr>
              <w:rPr>
                <w:b/>
                <w:bCs/>
                <w:sz w:val="22"/>
                <w:szCs w:val="22"/>
                <w:lang w:val="en"/>
              </w:rPr>
            </w:pPr>
          </w:p>
          <w:p w14:paraId="22FF69BE" w14:textId="2AC7A1AC" w:rsidR="004B7F3E" w:rsidRDefault="004B7F3E" w:rsidP="00F14FF9">
            <w:pPr>
              <w:rPr>
                <w:b/>
                <w:bCs/>
                <w:sz w:val="22"/>
                <w:szCs w:val="22"/>
                <w:lang w:val="en"/>
              </w:rPr>
            </w:pPr>
          </w:p>
          <w:p w14:paraId="6E77ACC4" w14:textId="1013F09E" w:rsidR="004B7F3E" w:rsidRPr="00C2294E" w:rsidRDefault="004B7F3E" w:rsidP="00F14FF9">
            <w:pPr>
              <w:rPr>
                <w:sz w:val="22"/>
                <w:szCs w:val="22"/>
              </w:rPr>
            </w:pPr>
          </w:p>
        </w:tc>
      </w:tr>
      <w:tr w:rsidR="00C2294E" w:rsidRPr="00C2294E" w14:paraId="2574F268" w14:textId="77777777" w:rsidTr="00C2294E">
        <w:trPr>
          <w:trHeight w:val="432"/>
        </w:trPr>
        <w:tc>
          <w:tcPr>
            <w:tcW w:w="9350" w:type="dxa"/>
            <w:gridSpan w:val="2"/>
            <w:shd w:val="clear" w:color="auto" w:fill="D9D9D9"/>
            <w:vAlign w:val="center"/>
          </w:tcPr>
          <w:p w14:paraId="2E44EE41" w14:textId="38B7E7CA" w:rsidR="00C2294E" w:rsidRPr="00E52FC0" w:rsidRDefault="00C2294E" w:rsidP="00C2294E">
            <w:pPr>
              <w:rPr>
                <w:b/>
                <w:bCs/>
                <w:color w:val="000000"/>
                <w:sz w:val="22"/>
                <w:szCs w:val="22"/>
              </w:rPr>
            </w:pPr>
            <w:r w:rsidRPr="00E52FC0">
              <w:rPr>
                <w:b/>
                <w:bCs/>
                <w:color w:val="000000"/>
                <w:sz w:val="22"/>
                <w:szCs w:val="22"/>
              </w:rPr>
              <w:t>How does the charter school document efforts to enroll a balance of students, as described in Measure 1b below?</w:t>
            </w:r>
          </w:p>
        </w:tc>
      </w:tr>
      <w:tr w:rsidR="00C2294E" w:rsidRPr="00C2294E" w14:paraId="78135597" w14:textId="77777777" w:rsidTr="00F472BC">
        <w:trPr>
          <w:trHeight w:val="915"/>
        </w:trPr>
        <w:tc>
          <w:tcPr>
            <w:tcW w:w="9350" w:type="dxa"/>
            <w:gridSpan w:val="2"/>
          </w:tcPr>
          <w:p w14:paraId="128449E3" w14:textId="45A2115E" w:rsidR="00C2294E" w:rsidRPr="00E52FC0" w:rsidRDefault="00081C4F" w:rsidP="00C2294E">
            <w:pPr>
              <w:rPr>
                <w:color w:val="000000"/>
                <w:sz w:val="22"/>
                <w:szCs w:val="22"/>
              </w:rPr>
            </w:pPr>
            <w:r w:rsidRPr="00E52FC0">
              <w:rPr>
                <w:color w:val="000000"/>
                <w:sz w:val="22"/>
                <w:szCs w:val="22"/>
              </w:rPr>
              <w:t xml:space="preserve">The school has fewer students classified as </w:t>
            </w:r>
            <w:r w:rsidR="00324955" w:rsidRPr="00E52FC0">
              <w:rPr>
                <w:color w:val="000000"/>
                <w:sz w:val="22"/>
                <w:szCs w:val="22"/>
              </w:rPr>
              <w:t>socioeconomically disadvantaged</w:t>
            </w:r>
            <w:r w:rsidR="00F472BC" w:rsidRPr="00E52FC0">
              <w:rPr>
                <w:color w:val="000000"/>
                <w:sz w:val="22"/>
                <w:szCs w:val="22"/>
              </w:rPr>
              <w:t xml:space="preserve"> and a larger enrollment of students identifying as Hispanic/Latino and identified for special education. </w:t>
            </w:r>
            <w:r w:rsidR="00F14FF9" w:rsidRPr="00E52FC0">
              <w:rPr>
                <w:color w:val="000000"/>
                <w:sz w:val="22"/>
                <w:szCs w:val="22"/>
              </w:rPr>
              <w:t>The</w:t>
            </w:r>
            <w:r w:rsidR="00324955" w:rsidRPr="00E52FC0">
              <w:rPr>
                <w:color w:val="000000"/>
                <w:sz w:val="22"/>
                <w:szCs w:val="22"/>
              </w:rPr>
              <w:t xml:space="preserve"> </w:t>
            </w:r>
            <w:r w:rsidR="00F472BC" w:rsidRPr="00E52FC0">
              <w:rPr>
                <w:color w:val="000000"/>
                <w:sz w:val="22"/>
                <w:szCs w:val="22"/>
              </w:rPr>
              <w:t>school's</w:t>
            </w:r>
            <w:r w:rsidR="00324955" w:rsidRPr="00E52FC0">
              <w:rPr>
                <w:color w:val="000000"/>
                <w:sz w:val="22"/>
                <w:szCs w:val="22"/>
              </w:rPr>
              <w:t xml:space="preserve"> demographic seems reasonable compared t</w:t>
            </w:r>
            <w:r w:rsidR="00F472BC" w:rsidRPr="00E52FC0">
              <w:rPr>
                <w:color w:val="000000"/>
                <w:sz w:val="22"/>
                <w:szCs w:val="22"/>
              </w:rPr>
              <w:t xml:space="preserve">o the </w:t>
            </w:r>
            <w:r w:rsidR="00122E98" w:rsidRPr="00E52FC0">
              <w:rPr>
                <w:color w:val="000000"/>
                <w:sz w:val="22"/>
                <w:szCs w:val="22"/>
              </w:rPr>
              <w:t>district's territorial jurisdiction</w:t>
            </w:r>
            <w:r w:rsidR="00F472BC" w:rsidRPr="00E52FC0">
              <w:rPr>
                <w:color w:val="000000"/>
                <w:sz w:val="22"/>
                <w:szCs w:val="22"/>
              </w:rPr>
              <w:t>.</w:t>
            </w:r>
            <w:r w:rsidR="00324955" w:rsidRPr="00E52FC0">
              <w:rPr>
                <w:color w:val="000000"/>
                <w:sz w:val="22"/>
                <w:szCs w:val="22"/>
              </w:rPr>
              <w:t xml:space="preserve"> </w:t>
            </w:r>
          </w:p>
        </w:tc>
      </w:tr>
      <w:tr w:rsidR="00C2294E" w:rsidRPr="00C2294E" w14:paraId="363A6933" w14:textId="77777777" w:rsidTr="00C2294E">
        <w:trPr>
          <w:trHeight w:val="432"/>
        </w:trPr>
        <w:tc>
          <w:tcPr>
            <w:tcW w:w="9350" w:type="dxa"/>
            <w:gridSpan w:val="2"/>
            <w:shd w:val="clear" w:color="auto" w:fill="D9D9D9"/>
            <w:vAlign w:val="center"/>
          </w:tcPr>
          <w:p w14:paraId="18C770AD" w14:textId="35649643" w:rsidR="00C2294E" w:rsidRPr="00E52FC0" w:rsidRDefault="00C2294E" w:rsidP="00C2294E">
            <w:pPr>
              <w:rPr>
                <w:b/>
                <w:bCs/>
                <w:color w:val="000000"/>
                <w:sz w:val="22"/>
                <w:szCs w:val="22"/>
              </w:rPr>
            </w:pPr>
            <w:r w:rsidRPr="00E52FC0">
              <w:rPr>
                <w:b/>
                <w:bCs/>
                <w:color w:val="000000"/>
                <w:sz w:val="22"/>
                <w:szCs w:val="22"/>
              </w:rPr>
              <w:t xml:space="preserve">Provide a brief explanation for the charter school actions required by the authorizer, as written in the Executive Summary of the </w:t>
            </w:r>
            <w:r w:rsidR="0096280B" w:rsidRPr="00E52FC0">
              <w:rPr>
                <w:b/>
                <w:bCs/>
                <w:color w:val="000000"/>
                <w:sz w:val="22"/>
                <w:szCs w:val="22"/>
              </w:rPr>
              <w:t xml:space="preserve">most recent </w:t>
            </w:r>
            <w:r w:rsidRPr="00E52FC0">
              <w:rPr>
                <w:b/>
                <w:bCs/>
                <w:color w:val="000000"/>
                <w:sz w:val="22"/>
                <w:szCs w:val="22"/>
              </w:rPr>
              <w:t>Performance Progress Report.</w:t>
            </w:r>
          </w:p>
        </w:tc>
      </w:tr>
      <w:tr w:rsidR="00C2294E" w:rsidRPr="00C2294E" w14:paraId="072938BF" w14:textId="77777777" w:rsidTr="00C2294E">
        <w:trPr>
          <w:trHeight w:val="580"/>
        </w:trPr>
        <w:tc>
          <w:tcPr>
            <w:tcW w:w="9350" w:type="dxa"/>
            <w:gridSpan w:val="2"/>
          </w:tcPr>
          <w:p w14:paraId="79E2A6E3" w14:textId="3336768D" w:rsidR="00C2294E" w:rsidRPr="00E52FC0" w:rsidRDefault="001729AA" w:rsidP="00C2294E">
            <w:pPr>
              <w:rPr>
                <w:color w:val="000000"/>
                <w:sz w:val="22"/>
                <w:szCs w:val="22"/>
              </w:rPr>
            </w:pPr>
            <w:r w:rsidRPr="00E52FC0">
              <w:rPr>
                <w:color w:val="000000"/>
                <w:sz w:val="22"/>
                <w:szCs w:val="22"/>
              </w:rPr>
              <w:t>The charter school should address self-reflection questions more fully and include</w:t>
            </w:r>
            <w:r w:rsidR="00D044EC" w:rsidRPr="00E52FC0">
              <w:rPr>
                <w:color w:val="000000"/>
                <w:sz w:val="22"/>
                <w:szCs w:val="22"/>
              </w:rPr>
              <w:t xml:space="preserve"> </w:t>
            </w:r>
            <w:r w:rsidR="001E4EF3" w:rsidRPr="00E52FC0">
              <w:rPr>
                <w:color w:val="000000"/>
                <w:sz w:val="22"/>
                <w:szCs w:val="22"/>
              </w:rPr>
              <w:t xml:space="preserve">data sources within each section. </w:t>
            </w:r>
          </w:p>
        </w:tc>
      </w:tr>
    </w:tbl>
    <w:p w14:paraId="631FD494" w14:textId="3CEC2963" w:rsidR="00C2294E" w:rsidRDefault="004B7F3E" w:rsidP="00C2294E">
      <w:pPr>
        <w:tabs>
          <w:tab w:val="left" w:pos="1845"/>
        </w:tabs>
        <w:spacing w:after="0"/>
        <w:ind w:left="90" w:right="76"/>
        <w:rPr>
          <w:rFonts w:ascii="Aptos Display" w:eastAsia="Times New Roman" w:hAnsi="Aptos Display" w:cs="Times New Roman"/>
          <w:color w:val="0F9ED5"/>
          <w:sz w:val="28"/>
          <w:szCs w:val="32"/>
          <w:lang w:eastAsia="en-US"/>
        </w:rPr>
      </w:pPr>
      <w:bookmarkStart w:id="16" w:name="_Toc175664146"/>
      <w:r w:rsidRPr="005B0D43">
        <w:rPr>
          <w:rFonts w:ascii="Aptos" w:eastAsia="Aptos" w:hAnsi="Aptos" w:cs="Times New Roman"/>
          <w:noProof/>
          <w:kern w:val="2"/>
          <w:sz w:val="22"/>
          <w14:ligatures w14:val="standardContextual"/>
        </w:rPr>
        <mc:AlternateContent>
          <mc:Choice Requires="wps">
            <w:drawing>
              <wp:anchor distT="0" distB="0" distL="114300" distR="114300" simplePos="0" relativeHeight="251671552" behindDoc="0" locked="0" layoutInCell="1" allowOverlap="1" wp14:anchorId="41AD5C0A" wp14:editId="55E87FE3">
                <wp:simplePos x="0" y="0"/>
                <wp:positionH relativeFrom="margin">
                  <wp:posOffset>0</wp:posOffset>
                </wp:positionH>
                <wp:positionV relativeFrom="paragraph">
                  <wp:posOffset>-2311400</wp:posOffset>
                </wp:positionV>
                <wp:extent cx="5943600" cy="504825"/>
                <wp:effectExtent l="0" t="0" r="19050" b="219075"/>
                <wp:wrapNone/>
                <wp:docPr id="496201602" name="Speech Bubble: Rectangle 2"/>
                <wp:cNvGraphicFramePr/>
                <a:graphic xmlns:a="http://schemas.openxmlformats.org/drawingml/2006/main">
                  <a:graphicData uri="http://schemas.microsoft.com/office/word/2010/wordprocessingShape">
                    <wps:wsp>
                      <wps:cNvSpPr/>
                      <wps:spPr>
                        <a:xfrm>
                          <a:off x="0" y="0"/>
                          <a:ext cx="5943600" cy="504825"/>
                        </a:xfrm>
                        <a:prstGeom prst="wedgeRectCallout">
                          <a:avLst>
                            <a:gd name="adj1" fmla="val 22322"/>
                            <a:gd name="adj2" fmla="val 84571"/>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3B885AB7" w14:textId="77777777" w:rsidR="004B7F3E" w:rsidRPr="005B0D43" w:rsidRDefault="004B7F3E" w:rsidP="004B7F3E">
                            <w:pPr>
                              <w:jc w:val="center"/>
                              <w:rPr>
                                <w:b/>
                                <w:bCs/>
                                <w:color w:val="FFFFFF"/>
                                <w:sz w:val="28"/>
                                <w:szCs w:val="28"/>
                              </w:rPr>
                            </w:pPr>
                            <w:r>
                              <w:rPr>
                                <w:b/>
                                <w:bCs/>
                                <w:color w:val="FFFFFF"/>
                                <w:szCs w:val="24"/>
                              </w:rPr>
                              <w:t xml:space="preserve">Develop succinct narrative responses based on gathered data from desk audits, onsite visits and the school’s self-reflection.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5C0A" id="_x0000_s1034" type="#_x0000_t61" style="position:absolute;left:0;text-align:left;margin-left:0;margin-top:-182pt;width:468pt;height:3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" adj="15622,29067" fillcolor="#e97132" strokecolor="window" strokeweight="1.5pt">
                <v:textbox>
                  <w:txbxContent>
                    <w:p w14:paraId="3B885AB7" w14:textId="77777777" w:rsidR="004B7F3E" w:rsidRPr="005B0D43" w:rsidRDefault="004B7F3E" w:rsidP="004B7F3E">
                      <w:pPr>
                        <w:jc w:val="center"/>
                        <w:rPr>
                          <w:b/>
                          <w:bCs/>
                          <w:color w:val="FFFFFF"/>
                          <w:sz w:val="28"/>
                          <w:szCs w:val="28"/>
                        </w:rPr>
                      </w:pPr>
                      <w:r>
                        <w:rPr>
                          <w:b/>
                          <w:bCs/>
                          <w:color w:val="FFFFFF"/>
                          <w:szCs w:val="24"/>
                        </w:rPr>
                        <w:t xml:space="preserve">Develop succinct narrative responses based on gathered data from desk audits, onsite visits and the school’s self-reflection.   </w:t>
                      </w:r>
                    </w:p>
                  </w:txbxContent>
                </v:textbox>
                <w10:wrap anchorx="margin"/>
              </v:shape>
            </w:pict>
          </mc:Fallback>
        </mc:AlternateContent>
      </w:r>
    </w:p>
    <w:p w14:paraId="445B04D6" w14:textId="6E6CE9D3" w:rsidR="00780C9E" w:rsidRDefault="00780C9E" w:rsidP="00C2294E">
      <w:pPr>
        <w:tabs>
          <w:tab w:val="left" w:pos="1845"/>
        </w:tabs>
        <w:spacing w:after="0"/>
        <w:ind w:left="90" w:right="76"/>
        <w:rPr>
          <w:rFonts w:ascii="Aptos Display" w:eastAsia="Times New Roman" w:hAnsi="Aptos Display" w:cs="Times New Roman"/>
          <w:color w:val="0F9ED5"/>
          <w:sz w:val="28"/>
          <w:szCs w:val="32"/>
          <w:lang w:eastAsia="en-US"/>
        </w:rPr>
      </w:pPr>
      <w:r w:rsidRPr="005B0D43">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63360" behindDoc="0" locked="0" layoutInCell="1" allowOverlap="1" wp14:anchorId="5E55FE82" wp14:editId="63534787">
                <wp:simplePos x="0" y="0"/>
                <wp:positionH relativeFrom="margin">
                  <wp:align>left</wp:align>
                </wp:positionH>
                <wp:positionV relativeFrom="paragraph">
                  <wp:posOffset>53340</wp:posOffset>
                </wp:positionV>
                <wp:extent cx="5943600" cy="1076325"/>
                <wp:effectExtent l="0" t="0" r="19050" b="180975"/>
                <wp:wrapNone/>
                <wp:docPr id="125282620" name="Speech Bubble: Rectangle 2"/>
                <wp:cNvGraphicFramePr/>
                <a:graphic xmlns:a="http://schemas.openxmlformats.org/drawingml/2006/main">
                  <a:graphicData uri="http://schemas.microsoft.com/office/word/2010/wordprocessingShape">
                    <wps:wsp>
                      <wps:cNvSpPr/>
                      <wps:spPr>
                        <a:xfrm>
                          <a:off x="0" y="0"/>
                          <a:ext cx="5943600" cy="1076325"/>
                        </a:xfrm>
                        <a:prstGeom prst="wedgeRectCallout">
                          <a:avLst>
                            <a:gd name="adj1" fmla="val 22162"/>
                            <a:gd name="adj2" fmla="val 6250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6E9E01BE" w14:textId="77777777" w:rsidR="007B4870" w:rsidRPr="005B0D43" w:rsidRDefault="007B4870" w:rsidP="007B4870">
                            <w:pPr>
                              <w:jc w:val="center"/>
                              <w:rPr>
                                <w:b/>
                                <w:bCs/>
                                <w:color w:val="FFFFFF"/>
                                <w:sz w:val="28"/>
                                <w:szCs w:val="28"/>
                              </w:rPr>
                            </w:pPr>
                            <w:r w:rsidRPr="00A05687">
                              <w:rPr>
                                <w:b/>
                                <w:bCs/>
                                <w:color w:val="FFFFFF"/>
                                <w:szCs w:val="24"/>
                              </w:rPr>
                              <w:t>This section</w:t>
                            </w:r>
                            <w:r>
                              <w:rPr>
                                <w:b/>
                                <w:bCs/>
                                <w:color w:val="FFFFFF"/>
                                <w:szCs w:val="24"/>
                              </w:rPr>
                              <w:t xml:space="preserve"> is informational for the report writer and reader. Because legal requirements are too extensive to capture in their entirety in an annual report, the description of each measure provides examples of legal requirements the charter is bound to and/or areas the authorizer might review as part of the current year’s oversight.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FE82" id="_x0000_s1035" type="#_x0000_t61" style="position:absolute;left:0;text-align:left;margin-left:0;margin-top:4.2pt;width:468pt;height:84.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" adj="15587,24300" fillcolor="#e97132" strokecolor="window" strokeweight="1.5pt">
                <v:textbox>
                  <w:txbxContent>
                    <w:p w14:paraId="6E9E01BE" w14:textId="77777777" w:rsidR="007B4870" w:rsidRPr="005B0D43" w:rsidRDefault="007B4870" w:rsidP="007B4870">
                      <w:pPr>
                        <w:jc w:val="center"/>
                        <w:rPr>
                          <w:b/>
                          <w:bCs/>
                          <w:color w:val="FFFFFF"/>
                          <w:sz w:val="28"/>
                          <w:szCs w:val="28"/>
                        </w:rPr>
                      </w:pPr>
                      <w:r w:rsidRPr="00A05687">
                        <w:rPr>
                          <w:b/>
                          <w:bCs/>
                          <w:color w:val="FFFFFF"/>
                          <w:szCs w:val="24"/>
                        </w:rPr>
                        <w:t>This section</w:t>
                      </w:r>
                      <w:r>
                        <w:rPr>
                          <w:b/>
                          <w:bCs/>
                          <w:color w:val="FFFFFF"/>
                          <w:szCs w:val="24"/>
                        </w:rPr>
                        <w:t xml:space="preserve"> is informational for the report writer and reader. Because legal requirements are too extensive to capture in their entirety in an annual report, the description of each measure provides examples of legal requirements the charter is bound to and/or areas the authorizer might review as part of the current year’s oversight.    </w:t>
                      </w:r>
                    </w:p>
                  </w:txbxContent>
                </v:textbox>
                <w10:wrap anchorx="margin"/>
              </v:shape>
            </w:pict>
          </mc:Fallback>
        </mc:AlternateContent>
      </w:r>
    </w:p>
    <w:p w14:paraId="003C17BC" w14:textId="566D1669" w:rsidR="00780C9E" w:rsidRDefault="00780C9E" w:rsidP="00C2294E">
      <w:pPr>
        <w:tabs>
          <w:tab w:val="left" w:pos="1845"/>
        </w:tabs>
        <w:spacing w:after="0"/>
        <w:ind w:left="90" w:right="76"/>
        <w:rPr>
          <w:rFonts w:ascii="Aptos Display" w:eastAsia="Times New Roman" w:hAnsi="Aptos Display" w:cs="Times New Roman"/>
          <w:color w:val="0F9ED5"/>
          <w:sz w:val="28"/>
          <w:szCs w:val="32"/>
          <w:lang w:eastAsia="en-US"/>
        </w:rPr>
      </w:pPr>
    </w:p>
    <w:p w14:paraId="7FC97A3E" w14:textId="00FC69A1" w:rsidR="00C2294E" w:rsidRDefault="00C2294E" w:rsidP="00C2294E">
      <w:pPr>
        <w:tabs>
          <w:tab w:val="left" w:pos="1845"/>
        </w:tabs>
        <w:spacing w:after="0"/>
        <w:ind w:left="90" w:right="76"/>
        <w:rPr>
          <w:rFonts w:ascii="Aptos Display" w:eastAsia="Times New Roman" w:hAnsi="Aptos Display" w:cs="Times New Roman"/>
          <w:color w:val="0F9ED5"/>
          <w:sz w:val="28"/>
          <w:szCs w:val="32"/>
          <w:lang w:eastAsia="en-US"/>
        </w:rPr>
      </w:pPr>
    </w:p>
    <w:p w14:paraId="10EA615D" w14:textId="77777777" w:rsidR="007B4870" w:rsidRDefault="007B4870" w:rsidP="00C2294E">
      <w:pPr>
        <w:tabs>
          <w:tab w:val="left" w:pos="1845"/>
        </w:tabs>
        <w:spacing w:after="0"/>
        <w:ind w:left="90" w:right="76"/>
        <w:rPr>
          <w:rFonts w:ascii="Aptos Display" w:eastAsia="Times New Roman" w:hAnsi="Aptos Display" w:cs="Times New Roman"/>
          <w:color w:val="0F9ED5"/>
          <w:sz w:val="28"/>
          <w:szCs w:val="32"/>
          <w:lang w:eastAsia="en-US"/>
        </w:rPr>
      </w:pPr>
    </w:p>
    <w:p w14:paraId="5A44BB5E" w14:textId="77777777" w:rsidR="007B4870" w:rsidRDefault="007B4870" w:rsidP="00C2294E">
      <w:pPr>
        <w:tabs>
          <w:tab w:val="left" w:pos="1845"/>
        </w:tabs>
        <w:spacing w:after="0"/>
        <w:ind w:left="90" w:right="76"/>
        <w:rPr>
          <w:rFonts w:ascii="Aptos Display" w:eastAsia="Times New Roman" w:hAnsi="Aptos Display" w:cs="Times New Roman"/>
          <w:color w:val="0F9ED5"/>
          <w:sz w:val="28"/>
          <w:szCs w:val="32"/>
          <w:lang w:eastAsia="en-US"/>
        </w:rPr>
      </w:pPr>
    </w:p>
    <w:p w14:paraId="5372A89D" w14:textId="562BA32D" w:rsidR="00C2294E" w:rsidRPr="00C2294E" w:rsidRDefault="00C2294E" w:rsidP="00780C9E">
      <w:pPr>
        <w:pStyle w:val="Heading4A"/>
        <w:rPr>
          <w:lang w:eastAsia="en-US"/>
        </w:rPr>
      </w:pPr>
      <w:bookmarkStart w:id="17" w:name="_Toc175732639"/>
      <w:r w:rsidRPr="00C2294E">
        <w:rPr>
          <w:lang w:eastAsia="en-US"/>
        </w:rPr>
        <w:t>Measure Descriptions</w:t>
      </w:r>
      <w:bookmarkEnd w:id="16"/>
      <w:bookmarkEnd w:id="17"/>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359"/>
      </w:tblGrid>
      <w:tr w:rsidR="00C2294E" w:rsidRPr="00C2294E" w14:paraId="62A474AC" w14:textId="77777777" w:rsidTr="00E52FC0">
        <w:trPr>
          <w:trHeight w:val="229"/>
        </w:trPr>
        <w:tc>
          <w:tcPr>
            <w:tcW w:w="9359" w:type="dxa"/>
            <w:tcBorders>
              <w:top w:val="single" w:sz="2" w:space="0" w:color="D9D9D9"/>
              <w:left w:val="single" w:sz="2" w:space="0" w:color="D9D9D9"/>
              <w:bottom w:val="single" w:sz="2" w:space="0" w:color="D9D9D9"/>
              <w:right w:val="single" w:sz="2" w:space="0" w:color="D9D9D9"/>
            </w:tcBorders>
            <w:shd w:val="clear" w:color="auto" w:fill="586D2D"/>
            <w:tcMar>
              <w:top w:w="144" w:type="dxa"/>
              <w:left w:w="144" w:type="dxa"/>
              <w:bottom w:w="144" w:type="dxa"/>
              <w:right w:w="144" w:type="dxa"/>
            </w:tcMar>
          </w:tcPr>
          <w:p w14:paraId="70BB75D6" w14:textId="77777777" w:rsidR="00C2294E" w:rsidRPr="00C2294E" w:rsidRDefault="00C2294E" w:rsidP="00C2294E">
            <w:pPr>
              <w:spacing w:after="0"/>
              <w:rPr>
                <w:rFonts w:ascii="Calibri" w:eastAsia="Calibri" w:hAnsi="Calibri" w:cs="Calibri"/>
                <w:sz w:val="22"/>
                <w:lang w:eastAsia="en-US"/>
              </w:rPr>
            </w:pPr>
            <w:r w:rsidRPr="00C2294E">
              <w:rPr>
                <w:rFonts w:ascii="Calibri" w:eastAsia="Calibri" w:hAnsi="Calibri" w:cs="Calibri"/>
                <w:color w:val="F0F2F4"/>
                <w:sz w:val="22"/>
                <w:lang w:eastAsia="en-US"/>
              </w:rPr>
              <w:t xml:space="preserve">Measure 1a: Education Program Implementation </w:t>
            </w:r>
          </w:p>
        </w:tc>
      </w:tr>
      <w:tr w:rsidR="00C2294E" w:rsidRPr="00C2294E" w14:paraId="1EFA5AED" w14:textId="77777777" w:rsidTr="00E52FC0">
        <w:trPr>
          <w:trHeight w:val="598"/>
        </w:trPr>
        <w:tc>
          <w:tcPr>
            <w:tcW w:w="9359" w:type="dxa"/>
            <w:tcBorders>
              <w:top w:val="single" w:sz="2" w:space="0" w:color="D9D9D9"/>
              <w:left w:val="single" w:sz="2" w:space="0" w:color="D9D9D9"/>
              <w:bottom w:val="nil"/>
              <w:right w:val="single" w:sz="2" w:space="0" w:color="D9D9D9"/>
            </w:tcBorders>
            <w:shd w:val="clear" w:color="auto" w:fill="F2F2F2"/>
            <w:tcMar>
              <w:top w:w="-144" w:type="dxa"/>
              <w:left w:w="-144" w:type="dxa"/>
              <w:bottom w:w="-144" w:type="dxa"/>
              <w:right w:w="-144" w:type="dxa"/>
            </w:tcMar>
          </w:tcPr>
          <w:p w14:paraId="5A1CD3E8" w14:textId="77777777" w:rsidR="00C2294E" w:rsidRPr="00E52FC0" w:rsidRDefault="00C2294E" w:rsidP="00C2294E">
            <w:pPr>
              <w:tabs>
                <w:tab w:val="left" w:pos="1845"/>
              </w:tabs>
              <w:spacing w:after="0"/>
              <w:ind w:left="90" w:right="76"/>
              <w:rPr>
                <w:rFonts w:ascii="Calibri" w:eastAsia="Calibri" w:hAnsi="Calibri" w:cs="Calibri"/>
                <w:color w:val="000000"/>
                <w:sz w:val="22"/>
                <w:lang w:eastAsia="en-US"/>
              </w:rPr>
            </w:pPr>
            <w:r w:rsidRPr="00E52FC0">
              <w:rPr>
                <w:rFonts w:ascii="Calibri" w:eastAsia="Calibri" w:hAnsi="Calibri" w:cs="Calibri"/>
                <w:color w:val="000000"/>
                <w:sz w:val="22"/>
                <w:lang w:eastAsia="en-US"/>
              </w:rPr>
              <w:t>The school implements the material terms of the education program, and the education program in operation reflects the material terms defined in the petition/MOU.</w:t>
            </w:r>
          </w:p>
        </w:tc>
      </w:tr>
      <w:tr w:rsidR="00C2294E" w:rsidRPr="00C2294E" w14:paraId="74881365" w14:textId="77777777" w:rsidTr="00E52FC0">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00" w:firstRow="0" w:lastRow="0" w:firstColumn="0" w:lastColumn="0" w:noHBand="0" w:noVBand="1"/>
        </w:tblPrEx>
        <w:trPr>
          <w:trHeight w:val="292"/>
        </w:trPr>
        <w:tc>
          <w:tcPr>
            <w:tcW w:w="9359" w:type="dxa"/>
            <w:tcBorders>
              <w:top w:val="nil"/>
              <w:left w:val="nil"/>
              <w:bottom w:val="nil"/>
              <w:right w:val="nil"/>
            </w:tcBorders>
            <w:shd w:val="clear" w:color="auto" w:fill="FFFFFF"/>
            <w:tcMar>
              <w:top w:w="-144" w:type="dxa"/>
              <w:left w:w="-144" w:type="dxa"/>
              <w:bottom w:w="-144" w:type="dxa"/>
              <w:right w:w="-144" w:type="dxa"/>
            </w:tcMar>
            <w:vAlign w:val="center"/>
          </w:tcPr>
          <w:p w14:paraId="057F024E" w14:textId="77777777" w:rsidR="00C2294E" w:rsidRPr="00C2294E" w:rsidRDefault="00C2294E" w:rsidP="00C2294E">
            <w:pPr>
              <w:spacing w:after="0"/>
              <w:ind w:left="90"/>
              <w:rPr>
                <w:rFonts w:ascii="Calibri" w:eastAsia="Calibri" w:hAnsi="Calibri" w:cs="Calibri"/>
                <w:sz w:val="22"/>
                <w:lang w:eastAsia="en-US"/>
              </w:rPr>
            </w:pPr>
          </w:p>
        </w:tc>
      </w:tr>
      <w:tr w:rsidR="00C2294E" w:rsidRPr="00C2294E" w14:paraId="40AB0676" w14:textId="77777777" w:rsidTr="00E52FC0">
        <w:tblPrEx>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PrEx>
        <w:trPr>
          <w:trHeight w:val="300"/>
        </w:trPr>
        <w:tc>
          <w:tcPr>
            <w:tcW w:w="9359" w:type="dxa"/>
            <w:tcBorders>
              <w:top w:val="nil"/>
              <w:left w:val="single" w:sz="2" w:space="0" w:color="D9D9D9"/>
              <w:bottom w:val="single" w:sz="2" w:space="0" w:color="D9D9D9"/>
              <w:right w:val="single" w:sz="2" w:space="0" w:color="D9D9D9"/>
            </w:tcBorders>
            <w:shd w:val="clear" w:color="auto" w:fill="586D2D"/>
            <w:tcMar>
              <w:top w:w="144" w:type="dxa"/>
              <w:left w:w="144" w:type="dxa"/>
              <w:bottom w:w="144" w:type="dxa"/>
              <w:right w:w="144" w:type="dxa"/>
            </w:tcMar>
          </w:tcPr>
          <w:p w14:paraId="235CF836" w14:textId="77777777" w:rsidR="00C2294E" w:rsidRPr="00C2294E" w:rsidRDefault="001D7E62" w:rsidP="00C2294E">
            <w:pPr>
              <w:keepNext/>
              <w:spacing w:after="0"/>
              <w:rPr>
                <w:rFonts w:ascii="Calibri" w:eastAsia="Calibri" w:hAnsi="Calibri" w:cs="Calibri"/>
                <w:color w:val="F0F2F4"/>
                <w:sz w:val="22"/>
                <w:lang w:eastAsia="en-US"/>
              </w:rPr>
            </w:pPr>
            <w:sdt>
              <w:sdtPr>
                <w:rPr>
                  <w:rFonts w:ascii="Calibri" w:eastAsia="Calibri" w:hAnsi="Calibri" w:cs="Calibri"/>
                  <w:sz w:val="22"/>
                  <w:lang w:eastAsia="en-US"/>
                </w:rPr>
                <w:tag w:val="goog_rdk_11"/>
                <w:id w:val="434530242"/>
                <w:placeholder>
                  <w:docPart w:val="A01F8683C4F94D64BFB2BC646F265F85"/>
                </w:placeholder>
                <w:showingPlcHdr/>
              </w:sdtPr>
              <w:sdtEndPr/>
              <w:sdtContent/>
            </w:sdt>
            <w:r w:rsidR="00C2294E" w:rsidRPr="00C2294E">
              <w:rPr>
                <w:rFonts w:ascii="Calibri" w:eastAsia="Calibri" w:hAnsi="Calibri" w:cs="Calibri"/>
                <w:color w:val="F0F2F4"/>
                <w:sz w:val="22"/>
                <w:lang w:eastAsia="en-US"/>
              </w:rPr>
              <w:t xml:space="preserve">Measure </w:t>
            </w:r>
            <w:r w:rsidR="00C2294E" w:rsidRPr="00C2294E">
              <w:rPr>
                <w:rFonts w:ascii="Calibri" w:eastAsia="Calibri" w:hAnsi="Calibri" w:cs="Calibri"/>
                <w:color w:val="FFFFFF"/>
                <w:sz w:val="22"/>
                <w:lang w:eastAsia="en-US"/>
              </w:rPr>
              <w:t>1b</w:t>
            </w:r>
            <w:r w:rsidR="00C2294E" w:rsidRPr="00C2294E">
              <w:rPr>
                <w:rFonts w:ascii="Calibri" w:eastAsia="Calibri" w:hAnsi="Calibri" w:cs="Calibri"/>
                <w:color w:val="F0F2F4"/>
                <w:sz w:val="22"/>
                <w:lang w:eastAsia="en-US"/>
              </w:rPr>
              <w:t xml:space="preserve">: Demonstrated Racial /Ethnic Balance, Special Education, and English Learners </w:t>
            </w:r>
          </w:p>
        </w:tc>
      </w:tr>
      <w:tr w:rsidR="00C2294E" w:rsidRPr="00C2294E" w14:paraId="7E64CF1B" w14:textId="77777777" w:rsidTr="00C2294E">
        <w:tblPrEx>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PrEx>
        <w:trPr>
          <w:trHeight w:val="1363"/>
        </w:trPr>
        <w:tc>
          <w:tcPr>
            <w:tcW w:w="9359" w:type="dxa"/>
            <w:tcBorders>
              <w:top w:val="single" w:sz="2" w:space="0" w:color="D9D9D9"/>
              <w:left w:val="single" w:sz="2" w:space="0" w:color="D9D9D9"/>
              <w:bottom w:val="single" w:sz="2" w:space="0" w:color="D9D9D9"/>
              <w:right w:val="single" w:sz="2" w:space="0" w:color="D9D9D9"/>
            </w:tcBorders>
            <w:shd w:val="clear" w:color="auto" w:fill="F2F2F2"/>
          </w:tcPr>
          <w:p w14:paraId="7C23A458" w14:textId="77777777" w:rsidR="00C2294E" w:rsidRPr="00E52FC0" w:rsidRDefault="00C2294E" w:rsidP="00C2294E">
            <w:pPr>
              <w:tabs>
                <w:tab w:val="left" w:pos="1845"/>
              </w:tabs>
              <w:spacing w:after="0"/>
              <w:ind w:left="90" w:right="76"/>
              <w:jc w:val="both"/>
              <w:rPr>
                <w:rFonts w:ascii="Calibri" w:eastAsia="Calibri" w:hAnsi="Calibri" w:cs="Calibri"/>
                <w:color w:val="000000"/>
                <w:sz w:val="22"/>
                <w:lang w:eastAsia="en-US"/>
              </w:rPr>
            </w:pPr>
            <w:r w:rsidRPr="00E52FC0">
              <w:rPr>
                <w:rFonts w:ascii="Calibri" w:eastAsia="Calibri" w:hAnsi="Calibri" w:cs="Calibri"/>
                <w:color w:val="000000"/>
                <w:sz w:val="22"/>
                <w:lang w:eastAsia="en-US"/>
              </w:rPr>
              <w:t>The school demonstrates balance in state disaggregated data and/or has documented efforts to enroll a balance of racial and ethnic pupils, special education pupils, and English learner pupils, including redesignated fluent English proficient pupils, as defined by the evaluation rubrics in Education Code §52064.5 that is reflective of the general population residing within the territorial jurisdiction of the school district to which the charter petition is submitted [EC §47605(c)(5)(G)].</w:t>
            </w:r>
          </w:p>
        </w:tc>
      </w:tr>
    </w:tbl>
    <w:p w14:paraId="3DF5E2FF" w14:textId="1AAEF467" w:rsidR="00194D9D" w:rsidRDefault="00194D9D" w:rsidP="00194D9D">
      <w:pPr>
        <w:tabs>
          <w:tab w:val="left" w:pos="1845"/>
        </w:tabs>
        <w:spacing w:after="0"/>
        <w:ind w:left="90" w:right="76"/>
        <w:jc w:val="both"/>
        <w:rPr>
          <w:lang w:eastAsia="en-US"/>
        </w:rPr>
      </w:pPr>
      <w:bookmarkStart w:id="18" w:name="_Toc169513572"/>
      <w:bookmarkStart w:id="19" w:name="_Toc175664147"/>
      <w:bookmarkStart w:id="20" w:name="_Toc175732640"/>
    </w:p>
    <w:p w14:paraId="51936CEF" w14:textId="13B2A44B" w:rsidR="00842FE6" w:rsidRDefault="00842FE6" w:rsidP="00194D9D">
      <w:pPr>
        <w:tabs>
          <w:tab w:val="left" w:pos="1845"/>
        </w:tabs>
        <w:spacing w:after="0"/>
        <w:ind w:left="90" w:right="76"/>
        <w:jc w:val="both"/>
        <w:rPr>
          <w:lang w:eastAsia="en-US"/>
        </w:rPr>
      </w:pPr>
      <w:r w:rsidRPr="005B0D43">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67456" behindDoc="0" locked="0" layoutInCell="1" allowOverlap="1" wp14:anchorId="55E3BC5B" wp14:editId="25850AB0">
                <wp:simplePos x="0" y="0"/>
                <wp:positionH relativeFrom="margin">
                  <wp:align>left</wp:align>
                </wp:positionH>
                <wp:positionV relativeFrom="paragraph">
                  <wp:posOffset>8890</wp:posOffset>
                </wp:positionV>
                <wp:extent cx="5943600" cy="781050"/>
                <wp:effectExtent l="0" t="0" r="19050" b="209550"/>
                <wp:wrapNone/>
                <wp:docPr id="102793410" name="Speech Bubble: Rectangle 2"/>
                <wp:cNvGraphicFramePr/>
                <a:graphic xmlns:a="http://schemas.openxmlformats.org/drawingml/2006/main">
                  <a:graphicData uri="http://schemas.microsoft.com/office/word/2010/wordprocessingShape">
                    <wps:wsp>
                      <wps:cNvSpPr/>
                      <wps:spPr>
                        <a:xfrm>
                          <a:off x="0" y="0"/>
                          <a:ext cx="5943600" cy="781050"/>
                        </a:xfrm>
                        <a:prstGeom prst="wedgeRectCallout">
                          <a:avLst>
                            <a:gd name="adj1" fmla="val 22322"/>
                            <a:gd name="adj2" fmla="val 71934"/>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73DD15C9" w14:textId="7F53D579" w:rsidR="00842FE6" w:rsidRDefault="00194D9D" w:rsidP="00194D9D">
                            <w:pPr>
                              <w:jc w:val="center"/>
                              <w:rPr>
                                <w:b/>
                                <w:bCs/>
                                <w:color w:val="FFFFFF"/>
                                <w:szCs w:val="24"/>
                              </w:rPr>
                            </w:pPr>
                            <w:r>
                              <w:rPr>
                                <w:b/>
                                <w:bCs/>
                                <w:color w:val="FFFFFF"/>
                                <w:szCs w:val="24"/>
                              </w:rPr>
                              <w:t>Transfer current year</w:t>
                            </w:r>
                            <w:r w:rsidR="00450A78">
                              <w:rPr>
                                <w:b/>
                                <w:bCs/>
                                <w:color w:val="FFFFFF"/>
                                <w:szCs w:val="24"/>
                              </w:rPr>
                              <w:t xml:space="preserve"> demographic data from </w:t>
                            </w:r>
                            <w:proofErr w:type="spellStart"/>
                            <w:r w:rsidR="00450A78">
                              <w:rPr>
                                <w:b/>
                                <w:bCs/>
                                <w:color w:val="FFFFFF"/>
                                <w:szCs w:val="24"/>
                              </w:rPr>
                              <w:t>DataQuest</w:t>
                            </w:r>
                            <w:proofErr w:type="spellEnd"/>
                            <w:r w:rsidR="00450A78">
                              <w:rPr>
                                <w:b/>
                                <w:bCs/>
                                <w:color w:val="FFFFFF"/>
                                <w:szCs w:val="24"/>
                              </w:rPr>
                              <w:t>.  Data should be gathered for the charter school</w:t>
                            </w:r>
                            <w:r w:rsidR="00617D6E">
                              <w:rPr>
                                <w:b/>
                                <w:bCs/>
                                <w:color w:val="FFFFFF"/>
                                <w:szCs w:val="24"/>
                              </w:rPr>
                              <w:t xml:space="preserve"> and district/schools within the territorial jurisdiction of the school </w:t>
                            </w:r>
                            <w:r w:rsidR="00842FE6">
                              <w:rPr>
                                <w:b/>
                                <w:bCs/>
                                <w:color w:val="FFFFFF"/>
                                <w:szCs w:val="24"/>
                              </w:rPr>
                              <w:t>district where the charter petition is submitted.  Use the dropdown to the left to select the year.</w:t>
                            </w:r>
                          </w:p>
                          <w:p w14:paraId="2520C876" w14:textId="6406CC6B" w:rsidR="00194D9D" w:rsidRPr="005B0D43" w:rsidRDefault="00842FE6" w:rsidP="00194D9D">
                            <w:pPr>
                              <w:jc w:val="center"/>
                              <w:rPr>
                                <w:b/>
                                <w:bCs/>
                                <w:color w:val="FFFFFF"/>
                                <w:sz w:val="28"/>
                                <w:szCs w:val="28"/>
                              </w:rPr>
                            </w:pPr>
                            <w:r>
                              <w:rPr>
                                <w:b/>
                                <w:bCs/>
                                <w:color w:val="FFFFFF"/>
                                <w:szCs w:val="24"/>
                              </w:rPr>
                              <w:t xml:space="preserve"> </w:t>
                            </w:r>
                            <w:r w:rsidR="00450A78">
                              <w:rPr>
                                <w:b/>
                                <w:bCs/>
                                <w:color w:val="FFFFFF"/>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3BC5B" id="_x0000_s1036" type="#_x0000_t61" style="position:absolute;left:0;text-align:left;margin-left:0;margin-top:.7pt;width:468pt;height:6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" adj="15622,26338" fillcolor="#e97132" strokecolor="window" strokeweight="1.5pt">
                <v:textbox>
                  <w:txbxContent>
                    <w:p w14:paraId="73DD15C9" w14:textId="7F53D579" w:rsidR="00842FE6" w:rsidRDefault="00194D9D" w:rsidP="00194D9D">
                      <w:pPr>
                        <w:jc w:val="center"/>
                        <w:rPr>
                          <w:b/>
                          <w:bCs/>
                          <w:color w:val="FFFFFF"/>
                          <w:szCs w:val="24"/>
                        </w:rPr>
                      </w:pPr>
                      <w:r>
                        <w:rPr>
                          <w:b/>
                          <w:bCs/>
                          <w:color w:val="FFFFFF"/>
                          <w:szCs w:val="24"/>
                        </w:rPr>
                        <w:t>Transfer current year</w:t>
                      </w:r>
                      <w:r w:rsidR="00450A78">
                        <w:rPr>
                          <w:b/>
                          <w:bCs/>
                          <w:color w:val="FFFFFF"/>
                          <w:szCs w:val="24"/>
                        </w:rPr>
                        <w:t xml:space="preserve"> demographic data from </w:t>
                      </w:r>
                      <w:proofErr w:type="spellStart"/>
                      <w:r w:rsidR="00450A78">
                        <w:rPr>
                          <w:b/>
                          <w:bCs/>
                          <w:color w:val="FFFFFF"/>
                          <w:szCs w:val="24"/>
                        </w:rPr>
                        <w:t>DataQuest</w:t>
                      </w:r>
                      <w:proofErr w:type="spellEnd"/>
                      <w:r w:rsidR="00450A78">
                        <w:rPr>
                          <w:b/>
                          <w:bCs/>
                          <w:color w:val="FFFFFF"/>
                          <w:szCs w:val="24"/>
                        </w:rPr>
                        <w:t>.  Data should be gathered for the charter school</w:t>
                      </w:r>
                      <w:r w:rsidR="00617D6E">
                        <w:rPr>
                          <w:b/>
                          <w:bCs/>
                          <w:color w:val="FFFFFF"/>
                          <w:szCs w:val="24"/>
                        </w:rPr>
                        <w:t xml:space="preserve"> and district/schools within the territorial jurisdiction of the school </w:t>
                      </w:r>
                      <w:r w:rsidR="00842FE6">
                        <w:rPr>
                          <w:b/>
                          <w:bCs/>
                          <w:color w:val="FFFFFF"/>
                          <w:szCs w:val="24"/>
                        </w:rPr>
                        <w:t>district where the charter petition is submitted.  Use the dropdown to the left to select the year.</w:t>
                      </w:r>
                    </w:p>
                    <w:p w14:paraId="2520C876" w14:textId="6406CC6B" w:rsidR="00194D9D" w:rsidRPr="005B0D43" w:rsidRDefault="00842FE6" w:rsidP="00194D9D">
                      <w:pPr>
                        <w:jc w:val="center"/>
                        <w:rPr>
                          <w:b/>
                          <w:bCs/>
                          <w:color w:val="FFFFFF"/>
                          <w:sz w:val="28"/>
                          <w:szCs w:val="28"/>
                        </w:rPr>
                      </w:pPr>
                      <w:r>
                        <w:rPr>
                          <w:b/>
                          <w:bCs/>
                          <w:color w:val="FFFFFF"/>
                          <w:szCs w:val="24"/>
                        </w:rPr>
                        <w:t xml:space="preserve"> </w:t>
                      </w:r>
                      <w:r w:rsidR="00450A78">
                        <w:rPr>
                          <w:b/>
                          <w:bCs/>
                          <w:color w:val="FFFFFF"/>
                          <w:szCs w:val="24"/>
                        </w:rPr>
                        <w:t xml:space="preserve"> </w:t>
                      </w:r>
                    </w:p>
                  </w:txbxContent>
                </v:textbox>
                <w10:wrap anchorx="margin"/>
              </v:shape>
            </w:pict>
          </mc:Fallback>
        </mc:AlternateContent>
      </w:r>
    </w:p>
    <w:p w14:paraId="4A62713E" w14:textId="77777777" w:rsidR="00842FE6" w:rsidRDefault="00842FE6" w:rsidP="00194D9D">
      <w:pPr>
        <w:tabs>
          <w:tab w:val="left" w:pos="1845"/>
        </w:tabs>
        <w:spacing w:after="0"/>
        <w:ind w:left="90" w:right="76"/>
        <w:jc w:val="both"/>
        <w:rPr>
          <w:lang w:eastAsia="en-US"/>
        </w:rPr>
      </w:pPr>
    </w:p>
    <w:p w14:paraId="52D814BD" w14:textId="4A2BF714" w:rsidR="00194D9D" w:rsidRDefault="00194D9D" w:rsidP="00194D9D">
      <w:pPr>
        <w:tabs>
          <w:tab w:val="left" w:pos="1845"/>
        </w:tabs>
        <w:spacing w:after="0"/>
        <w:ind w:left="90" w:right="76"/>
        <w:jc w:val="both"/>
        <w:rPr>
          <w:lang w:eastAsia="en-US"/>
        </w:rPr>
      </w:pPr>
    </w:p>
    <w:p w14:paraId="40C7B44B" w14:textId="77777777" w:rsidR="00194D9D" w:rsidRDefault="00194D9D" w:rsidP="00194D9D">
      <w:pPr>
        <w:tabs>
          <w:tab w:val="left" w:pos="1845"/>
        </w:tabs>
        <w:spacing w:after="0"/>
        <w:ind w:left="90" w:right="76"/>
        <w:jc w:val="both"/>
        <w:rPr>
          <w:lang w:eastAsia="en-US"/>
        </w:rPr>
      </w:pPr>
    </w:p>
    <w:p w14:paraId="7C6A4AD9" w14:textId="1CCB4A80" w:rsidR="00C2294E" w:rsidRPr="00C2294E" w:rsidRDefault="00C2294E" w:rsidP="00BD120C">
      <w:pPr>
        <w:pStyle w:val="Heading4A"/>
        <w:rPr>
          <w:lang w:eastAsia="en-US"/>
        </w:rPr>
      </w:pPr>
      <w:r w:rsidRPr="00C2294E">
        <w:rPr>
          <w:lang w:eastAsia="en-US"/>
        </w:rPr>
        <w:t>Data Quest Enrollment Comparison</w:t>
      </w:r>
      <w:bookmarkEnd w:id="18"/>
      <w:bookmarkEnd w:id="19"/>
      <w:bookmarkEnd w:id="20"/>
    </w:p>
    <w:tbl>
      <w:tblPr>
        <w:tblStyle w:val="TableGrid2"/>
        <w:tblW w:w="9357"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1887"/>
        <w:gridCol w:w="1800"/>
        <w:gridCol w:w="1890"/>
        <w:gridCol w:w="1890"/>
        <w:gridCol w:w="1890"/>
      </w:tblGrid>
      <w:tr w:rsidR="00C2294E" w:rsidRPr="00C2294E" w14:paraId="6BC10290" w14:textId="77777777" w:rsidTr="00E52FC0">
        <w:trPr>
          <w:trHeight w:val="427"/>
        </w:trPr>
        <w:tc>
          <w:tcPr>
            <w:tcW w:w="1887" w:type="dxa"/>
            <w:shd w:val="clear" w:color="auto" w:fill="586D2D"/>
            <w:tcMar>
              <w:left w:w="108" w:type="dxa"/>
              <w:right w:w="108" w:type="dxa"/>
            </w:tcMar>
            <w:vAlign w:val="center"/>
          </w:tcPr>
          <w:p w14:paraId="14C65368" w14:textId="77777777" w:rsidR="00C2294E" w:rsidRPr="00E52FC0" w:rsidRDefault="00C2294E" w:rsidP="003D2372">
            <w:pPr>
              <w:ind w:right="60"/>
              <w:jc w:val="center"/>
              <w:rPr>
                <w:b/>
                <w:bCs/>
                <w:color w:val="FFFFFF"/>
                <w:sz w:val="22"/>
                <w:szCs w:val="22"/>
              </w:rPr>
            </w:pPr>
            <w:r w:rsidRPr="00E52FC0">
              <w:rPr>
                <w:b/>
                <w:bCs/>
                <w:color w:val="FFFFFF"/>
                <w:sz w:val="22"/>
                <w:szCs w:val="22"/>
              </w:rPr>
              <w:t>Current Year</w:t>
            </w:r>
          </w:p>
          <w:sdt>
            <w:sdtPr>
              <w:rPr>
                <w:b/>
                <w:bCs/>
                <w:color w:val="FFFFFF"/>
                <w:sz w:val="22"/>
              </w:rPr>
              <w:alias w:val="Year"/>
              <w:tag w:val="Year"/>
              <w:id w:val="575790575"/>
              <w:placeholder>
                <w:docPart w:val="B7F69B5D27AE4915B30DF849892C54D0"/>
              </w:placeholder>
              <w:comboBox>
                <w:listItem w:value="Choose an item."/>
                <w:listItem w:displayText="2023-2024" w:value="2023-2024"/>
                <w:listItem w:displayText="2024-2025" w:value="2024-2025"/>
                <w:listItem w:displayText="2025-2026" w:value="2025-2026"/>
                <w:listItem w:displayText="2026-2027" w:value="2026-2027"/>
                <w:listItem w:displayText="2027-2028" w:value="2027-2028"/>
                <w:listItem w:displayText="2028-2029" w:value="2028-2029"/>
                <w:listItem w:displayText="2029-2030" w:value="2029-2030"/>
                <w:listItem w:displayText="2030-2031" w:value="2030-2031"/>
                <w:listItem w:displayText="2031-2032" w:value="2031-2032"/>
                <w:listItem w:displayText="2032-2033" w:value="2032-2033"/>
                <w:listItem w:displayText="2033-2034" w:value="2033-2034"/>
                <w:listItem w:displayText="2023-2035" w:value="2023-2035"/>
              </w:comboBox>
            </w:sdtPr>
            <w:sdtEndPr/>
            <w:sdtContent>
              <w:p w14:paraId="177A77E7" w14:textId="1C623982" w:rsidR="00C2294E" w:rsidRPr="00E52FC0" w:rsidRDefault="003D2372" w:rsidP="00C2294E">
                <w:pPr>
                  <w:jc w:val="center"/>
                  <w:rPr>
                    <w:b/>
                    <w:bCs/>
                    <w:color w:val="FFFFFF"/>
                    <w:sz w:val="22"/>
                    <w:szCs w:val="22"/>
                  </w:rPr>
                </w:pPr>
                <w:r w:rsidRPr="00E52FC0">
                  <w:rPr>
                    <w:b/>
                    <w:bCs/>
                    <w:color w:val="FFFFFF"/>
                    <w:sz w:val="22"/>
                  </w:rPr>
                  <w:t>2023-2024</w:t>
                </w:r>
              </w:p>
            </w:sdtContent>
          </w:sdt>
        </w:tc>
        <w:tc>
          <w:tcPr>
            <w:tcW w:w="1800" w:type="dxa"/>
            <w:shd w:val="clear" w:color="auto" w:fill="586D2D"/>
            <w:tcMar>
              <w:left w:w="108" w:type="dxa"/>
              <w:right w:w="108" w:type="dxa"/>
            </w:tcMar>
            <w:vAlign w:val="center"/>
          </w:tcPr>
          <w:p w14:paraId="50569875" w14:textId="600AA292" w:rsidR="00C2294E" w:rsidRPr="00E52FC0" w:rsidRDefault="00234C46" w:rsidP="00C2294E">
            <w:pPr>
              <w:ind w:left="112" w:right="60"/>
              <w:jc w:val="center"/>
              <w:rPr>
                <w:b/>
                <w:bCs/>
                <w:color w:val="FFFFFF"/>
                <w:sz w:val="22"/>
                <w:szCs w:val="22"/>
              </w:rPr>
            </w:pPr>
            <w:r w:rsidRPr="00E52FC0">
              <w:rPr>
                <w:b/>
                <w:bCs/>
                <w:color w:val="FFFFFF"/>
                <w:sz w:val="22"/>
                <w:szCs w:val="22"/>
              </w:rPr>
              <w:t>Valley Charter</w:t>
            </w:r>
          </w:p>
        </w:tc>
        <w:tc>
          <w:tcPr>
            <w:tcW w:w="1890" w:type="dxa"/>
            <w:shd w:val="clear" w:color="auto" w:fill="586D2D"/>
            <w:tcMar>
              <w:left w:w="108" w:type="dxa"/>
              <w:right w:w="108" w:type="dxa"/>
            </w:tcMar>
            <w:vAlign w:val="center"/>
          </w:tcPr>
          <w:p w14:paraId="25239B8B" w14:textId="085A23DC" w:rsidR="00C2294E" w:rsidRPr="00E52FC0" w:rsidRDefault="005E0DDB" w:rsidP="00C2294E">
            <w:pPr>
              <w:ind w:left="112" w:right="60"/>
              <w:jc w:val="center"/>
              <w:rPr>
                <w:b/>
                <w:bCs/>
                <w:color w:val="FFFFFF"/>
                <w:sz w:val="22"/>
                <w:szCs w:val="22"/>
              </w:rPr>
            </w:pPr>
            <w:r w:rsidRPr="00E52FC0">
              <w:rPr>
                <w:b/>
                <w:bCs/>
                <w:color w:val="FFFFFF"/>
                <w:sz w:val="22"/>
                <w:szCs w:val="22"/>
              </w:rPr>
              <w:t>Hill City District</w:t>
            </w:r>
          </w:p>
        </w:tc>
        <w:tc>
          <w:tcPr>
            <w:tcW w:w="1890" w:type="dxa"/>
            <w:shd w:val="clear" w:color="auto" w:fill="586D2D"/>
            <w:tcMar>
              <w:left w:w="108" w:type="dxa"/>
              <w:right w:w="108" w:type="dxa"/>
            </w:tcMar>
            <w:vAlign w:val="center"/>
          </w:tcPr>
          <w:p w14:paraId="6212F192" w14:textId="28A52DDB" w:rsidR="00C2294E" w:rsidRPr="00E52FC0" w:rsidRDefault="003D2372" w:rsidP="00C2294E">
            <w:pPr>
              <w:ind w:left="112" w:right="60"/>
              <w:jc w:val="center"/>
              <w:rPr>
                <w:b/>
                <w:bCs/>
                <w:color w:val="FFFFFF"/>
                <w:sz w:val="22"/>
                <w:szCs w:val="22"/>
              </w:rPr>
            </w:pPr>
            <w:r w:rsidRPr="00E52FC0">
              <w:rPr>
                <w:b/>
                <w:bCs/>
                <w:color w:val="FFFFFF"/>
                <w:sz w:val="22"/>
                <w:szCs w:val="22"/>
              </w:rPr>
              <w:t>Sandy Oak School</w:t>
            </w:r>
          </w:p>
        </w:tc>
        <w:tc>
          <w:tcPr>
            <w:tcW w:w="1890" w:type="dxa"/>
            <w:shd w:val="clear" w:color="auto" w:fill="586D2D"/>
            <w:tcMar>
              <w:left w:w="108" w:type="dxa"/>
              <w:right w:w="108" w:type="dxa"/>
            </w:tcMar>
            <w:vAlign w:val="center"/>
          </w:tcPr>
          <w:p w14:paraId="0BCA5239" w14:textId="2CB890CE" w:rsidR="00C2294E" w:rsidRPr="00E52FC0" w:rsidRDefault="003D2372" w:rsidP="00C2294E">
            <w:pPr>
              <w:ind w:left="112" w:right="60"/>
              <w:jc w:val="center"/>
              <w:rPr>
                <w:b/>
                <w:bCs/>
                <w:color w:val="FFFFFF"/>
                <w:sz w:val="22"/>
                <w:szCs w:val="22"/>
              </w:rPr>
            </w:pPr>
            <w:r w:rsidRPr="00E52FC0">
              <w:rPr>
                <w:b/>
                <w:bCs/>
                <w:color w:val="FFFFFF"/>
                <w:sz w:val="22"/>
                <w:szCs w:val="22"/>
              </w:rPr>
              <w:t>Juniper Grove School</w:t>
            </w:r>
          </w:p>
        </w:tc>
      </w:tr>
      <w:tr w:rsidR="003D2372" w:rsidRPr="00C2294E" w14:paraId="344A909F" w14:textId="77777777" w:rsidTr="00915C19">
        <w:trPr>
          <w:trHeight w:val="432"/>
        </w:trPr>
        <w:tc>
          <w:tcPr>
            <w:tcW w:w="1887" w:type="dxa"/>
            <w:shd w:val="clear" w:color="auto" w:fill="F2F2F2"/>
            <w:tcMar>
              <w:left w:w="108" w:type="dxa"/>
              <w:right w:w="108" w:type="dxa"/>
            </w:tcMar>
            <w:vAlign w:val="center"/>
          </w:tcPr>
          <w:p w14:paraId="668C2E72"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Total Enrolled</w:t>
            </w:r>
          </w:p>
        </w:tc>
        <w:tc>
          <w:tcPr>
            <w:tcW w:w="1800" w:type="dxa"/>
            <w:shd w:val="clear" w:color="auto" w:fill="FFFFFF"/>
            <w:tcMar>
              <w:left w:w="108" w:type="dxa"/>
              <w:right w:w="108" w:type="dxa"/>
            </w:tcMar>
            <w:vAlign w:val="center"/>
          </w:tcPr>
          <w:p w14:paraId="2ADEA70E" w14:textId="2A114EB5" w:rsidR="003D2372" w:rsidRPr="00E52FC0" w:rsidRDefault="003D2372" w:rsidP="003D2372">
            <w:pPr>
              <w:tabs>
                <w:tab w:val="left" w:pos="1845"/>
              </w:tabs>
              <w:ind w:left="90" w:right="76"/>
              <w:jc w:val="center"/>
              <w:rPr>
                <w:color w:val="000000"/>
                <w:sz w:val="22"/>
                <w:szCs w:val="22"/>
              </w:rPr>
            </w:pPr>
            <w:r w:rsidRPr="00E52FC0">
              <w:rPr>
                <w:color w:val="000000"/>
                <w:sz w:val="22"/>
                <w:szCs w:val="22"/>
              </w:rPr>
              <w:t>361</w:t>
            </w:r>
          </w:p>
        </w:tc>
        <w:tc>
          <w:tcPr>
            <w:tcW w:w="1890" w:type="dxa"/>
            <w:shd w:val="clear" w:color="auto" w:fill="FFFFFF"/>
            <w:tcMar>
              <w:left w:w="108" w:type="dxa"/>
              <w:right w:w="108" w:type="dxa"/>
            </w:tcMar>
            <w:vAlign w:val="center"/>
          </w:tcPr>
          <w:p w14:paraId="3ABB7D2F" w14:textId="0D8C9F02"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1120</w:t>
            </w:r>
          </w:p>
        </w:tc>
        <w:tc>
          <w:tcPr>
            <w:tcW w:w="1890" w:type="dxa"/>
            <w:shd w:val="clear" w:color="auto" w:fill="FFFFFF"/>
            <w:tcMar>
              <w:left w:w="108" w:type="dxa"/>
              <w:right w:w="108" w:type="dxa"/>
            </w:tcMar>
            <w:vAlign w:val="center"/>
          </w:tcPr>
          <w:p w14:paraId="45BE3749" w14:textId="2FEFD618"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421</w:t>
            </w:r>
          </w:p>
        </w:tc>
        <w:tc>
          <w:tcPr>
            <w:tcW w:w="1890" w:type="dxa"/>
            <w:shd w:val="clear" w:color="auto" w:fill="FFFFFF"/>
            <w:tcMar>
              <w:left w:w="108" w:type="dxa"/>
              <w:right w:w="108" w:type="dxa"/>
            </w:tcMar>
            <w:vAlign w:val="center"/>
          </w:tcPr>
          <w:p w14:paraId="2D5BC2BD" w14:textId="1688548D"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557</w:t>
            </w:r>
          </w:p>
        </w:tc>
      </w:tr>
      <w:tr w:rsidR="003D2372" w:rsidRPr="00C2294E" w14:paraId="0B3A1DA6" w14:textId="77777777" w:rsidTr="00915C19">
        <w:trPr>
          <w:trHeight w:val="432"/>
        </w:trPr>
        <w:tc>
          <w:tcPr>
            <w:tcW w:w="1887" w:type="dxa"/>
            <w:shd w:val="clear" w:color="auto" w:fill="F2F2F2"/>
            <w:tcMar>
              <w:left w:w="108" w:type="dxa"/>
              <w:right w:w="108" w:type="dxa"/>
            </w:tcMar>
            <w:vAlign w:val="center"/>
          </w:tcPr>
          <w:p w14:paraId="2B9AF3F0"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EL</w:t>
            </w:r>
          </w:p>
        </w:tc>
        <w:tc>
          <w:tcPr>
            <w:tcW w:w="1800" w:type="dxa"/>
            <w:shd w:val="clear" w:color="auto" w:fill="FFFFFF"/>
            <w:tcMar>
              <w:left w:w="108" w:type="dxa"/>
              <w:right w:w="108" w:type="dxa"/>
            </w:tcMar>
            <w:vAlign w:val="center"/>
          </w:tcPr>
          <w:p w14:paraId="728CFF4C" w14:textId="0E736FFC" w:rsidR="003D2372" w:rsidRPr="00E52FC0" w:rsidRDefault="002654DB" w:rsidP="003D2372">
            <w:pPr>
              <w:tabs>
                <w:tab w:val="left" w:pos="1845"/>
              </w:tabs>
              <w:ind w:left="90" w:right="76"/>
              <w:jc w:val="center"/>
              <w:rPr>
                <w:color w:val="000000"/>
                <w:sz w:val="22"/>
                <w:szCs w:val="22"/>
              </w:rPr>
            </w:pPr>
            <w:r w:rsidRPr="00E52FC0">
              <w:rPr>
                <w:color w:val="000000"/>
                <w:sz w:val="22"/>
                <w:szCs w:val="22"/>
              </w:rPr>
              <w:t>2</w:t>
            </w:r>
            <w:r w:rsidR="003D2372" w:rsidRPr="00E52FC0">
              <w:rPr>
                <w:color w:val="000000"/>
                <w:sz w:val="22"/>
                <w:szCs w:val="22"/>
              </w:rPr>
              <w:t>%</w:t>
            </w:r>
          </w:p>
        </w:tc>
        <w:tc>
          <w:tcPr>
            <w:tcW w:w="1890" w:type="dxa"/>
            <w:shd w:val="clear" w:color="auto" w:fill="FFFFFF"/>
            <w:tcMar>
              <w:left w:w="108" w:type="dxa"/>
              <w:right w:w="108" w:type="dxa"/>
            </w:tcMar>
            <w:vAlign w:val="center"/>
          </w:tcPr>
          <w:p w14:paraId="262B00E5" w14:textId="1A975BBC" w:rsidR="003D2372" w:rsidRPr="00E52FC0" w:rsidRDefault="002654DB" w:rsidP="003D2372">
            <w:pPr>
              <w:tabs>
                <w:tab w:val="left" w:pos="1845"/>
              </w:tabs>
              <w:spacing w:line="276" w:lineRule="auto"/>
              <w:ind w:left="90" w:right="76"/>
              <w:jc w:val="center"/>
              <w:rPr>
                <w:color w:val="000000"/>
                <w:sz w:val="22"/>
                <w:szCs w:val="22"/>
              </w:rPr>
            </w:pPr>
            <w:r w:rsidRPr="00E52FC0">
              <w:rPr>
                <w:color w:val="000000"/>
              </w:rPr>
              <w:t>3</w:t>
            </w:r>
            <w:r w:rsidR="003D2372" w:rsidRPr="00E52FC0">
              <w:rPr>
                <w:color w:val="000000"/>
              </w:rPr>
              <w:t>%</w:t>
            </w:r>
          </w:p>
        </w:tc>
        <w:tc>
          <w:tcPr>
            <w:tcW w:w="1890" w:type="dxa"/>
            <w:shd w:val="clear" w:color="auto" w:fill="FFFFFF"/>
            <w:tcMar>
              <w:left w:w="108" w:type="dxa"/>
              <w:right w:w="108" w:type="dxa"/>
            </w:tcMar>
            <w:vAlign w:val="center"/>
          </w:tcPr>
          <w:p w14:paraId="5ACE1573" w14:textId="68F5211C"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2%</w:t>
            </w:r>
          </w:p>
        </w:tc>
        <w:tc>
          <w:tcPr>
            <w:tcW w:w="1890" w:type="dxa"/>
            <w:shd w:val="clear" w:color="auto" w:fill="FFFFFF"/>
            <w:tcMar>
              <w:left w:w="108" w:type="dxa"/>
              <w:right w:w="108" w:type="dxa"/>
            </w:tcMar>
            <w:vAlign w:val="center"/>
          </w:tcPr>
          <w:p w14:paraId="2F19C8D3" w14:textId="6F25D8E7"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4%</w:t>
            </w:r>
          </w:p>
        </w:tc>
      </w:tr>
      <w:tr w:rsidR="003D2372" w:rsidRPr="00C2294E" w14:paraId="03480EAF" w14:textId="77777777" w:rsidTr="00915C19">
        <w:trPr>
          <w:trHeight w:val="432"/>
        </w:trPr>
        <w:tc>
          <w:tcPr>
            <w:tcW w:w="1887" w:type="dxa"/>
            <w:shd w:val="clear" w:color="auto" w:fill="F2F2F2"/>
            <w:tcMar>
              <w:left w:w="108" w:type="dxa"/>
              <w:right w:w="108" w:type="dxa"/>
            </w:tcMar>
            <w:vAlign w:val="center"/>
          </w:tcPr>
          <w:p w14:paraId="4F90185C"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Foster Youth</w:t>
            </w:r>
          </w:p>
        </w:tc>
        <w:tc>
          <w:tcPr>
            <w:tcW w:w="1800" w:type="dxa"/>
            <w:shd w:val="clear" w:color="auto" w:fill="FFFFFF"/>
            <w:tcMar>
              <w:left w:w="108" w:type="dxa"/>
              <w:right w:w="108" w:type="dxa"/>
            </w:tcMar>
            <w:vAlign w:val="center"/>
          </w:tcPr>
          <w:p w14:paraId="66035DF5" w14:textId="631CA1D1" w:rsidR="003D2372" w:rsidRPr="00E52FC0" w:rsidRDefault="003D2372" w:rsidP="003D2372">
            <w:pPr>
              <w:tabs>
                <w:tab w:val="left" w:pos="1845"/>
              </w:tabs>
              <w:ind w:left="90" w:right="76"/>
              <w:jc w:val="center"/>
              <w:rPr>
                <w:color w:val="000000"/>
                <w:sz w:val="22"/>
                <w:szCs w:val="22"/>
              </w:rPr>
            </w:pPr>
            <w:r w:rsidRPr="00E52FC0">
              <w:rPr>
                <w:color w:val="000000"/>
                <w:sz w:val="22"/>
                <w:szCs w:val="22"/>
              </w:rPr>
              <w:t>&lt;1%</w:t>
            </w:r>
          </w:p>
        </w:tc>
        <w:tc>
          <w:tcPr>
            <w:tcW w:w="1890" w:type="dxa"/>
            <w:shd w:val="clear" w:color="auto" w:fill="FFFFFF"/>
            <w:tcMar>
              <w:left w:w="108" w:type="dxa"/>
              <w:right w:w="108" w:type="dxa"/>
            </w:tcMar>
            <w:vAlign w:val="center"/>
          </w:tcPr>
          <w:p w14:paraId="2A38665C" w14:textId="78746DF0"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rPr>
              <w:t>1%</w:t>
            </w:r>
          </w:p>
        </w:tc>
        <w:tc>
          <w:tcPr>
            <w:tcW w:w="1890" w:type="dxa"/>
            <w:shd w:val="clear" w:color="auto" w:fill="FFFFFF"/>
            <w:tcMar>
              <w:left w:w="108" w:type="dxa"/>
              <w:right w:w="108" w:type="dxa"/>
            </w:tcMar>
            <w:vAlign w:val="center"/>
          </w:tcPr>
          <w:p w14:paraId="50BB8F8B" w14:textId="2AF205D7"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&lt;1%</w:t>
            </w:r>
          </w:p>
        </w:tc>
        <w:tc>
          <w:tcPr>
            <w:tcW w:w="1890" w:type="dxa"/>
            <w:shd w:val="clear" w:color="auto" w:fill="FFFFFF"/>
            <w:tcMar>
              <w:left w:w="108" w:type="dxa"/>
              <w:right w:w="108" w:type="dxa"/>
            </w:tcMar>
            <w:vAlign w:val="center"/>
          </w:tcPr>
          <w:p w14:paraId="467EA335" w14:textId="3EB1480C"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&lt;1%</w:t>
            </w:r>
          </w:p>
        </w:tc>
      </w:tr>
      <w:tr w:rsidR="003D2372" w:rsidRPr="00C2294E" w14:paraId="5E6F6EAD" w14:textId="77777777" w:rsidTr="00915C19">
        <w:trPr>
          <w:trHeight w:val="432"/>
        </w:trPr>
        <w:tc>
          <w:tcPr>
            <w:tcW w:w="1887" w:type="dxa"/>
            <w:shd w:val="clear" w:color="auto" w:fill="F2F2F2"/>
            <w:tcMar>
              <w:left w:w="108" w:type="dxa"/>
              <w:right w:w="108" w:type="dxa"/>
            </w:tcMar>
            <w:vAlign w:val="center"/>
          </w:tcPr>
          <w:p w14:paraId="7E680EA9"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Homeless</w:t>
            </w:r>
          </w:p>
        </w:tc>
        <w:tc>
          <w:tcPr>
            <w:tcW w:w="1800" w:type="dxa"/>
            <w:shd w:val="clear" w:color="auto" w:fill="FFFFFF"/>
            <w:tcMar>
              <w:left w:w="108" w:type="dxa"/>
              <w:right w:w="108" w:type="dxa"/>
            </w:tcMar>
            <w:vAlign w:val="center"/>
          </w:tcPr>
          <w:p w14:paraId="79076759" w14:textId="5C78C6E2" w:rsidR="003D2372" w:rsidRPr="00E52FC0" w:rsidRDefault="003D2372" w:rsidP="003D2372">
            <w:pPr>
              <w:tabs>
                <w:tab w:val="left" w:pos="1845"/>
              </w:tabs>
              <w:ind w:left="90" w:right="76"/>
              <w:jc w:val="center"/>
              <w:rPr>
                <w:color w:val="000000"/>
                <w:sz w:val="22"/>
                <w:szCs w:val="22"/>
              </w:rPr>
            </w:pPr>
            <w:r w:rsidRPr="00E52FC0">
              <w:rPr>
                <w:color w:val="000000"/>
                <w:sz w:val="22"/>
                <w:szCs w:val="22"/>
              </w:rPr>
              <w:t>0</w:t>
            </w:r>
          </w:p>
        </w:tc>
        <w:tc>
          <w:tcPr>
            <w:tcW w:w="1890" w:type="dxa"/>
            <w:shd w:val="clear" w:color="auto" w:fill="FFFFFF"/>
            <w:tcMar>
              <w:left w:w="108" w:type="dxa"/>
              <w:right w:w="108" w:type="dxa"/>
            </w:tcMar>
            <w:vAlign w:val="center"/>
          </w:tcPr>
          <w:p w14:paraId="2C14BF23" w14:textId="25AA8048"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rPr>
              <w:t>1%</w:t>
            </w:r>
          </w:p>
        </w:tc>
        <w:tc>
          <w:tcPr>
            <w:tcW w:w="1890" w:type="dxa"/>
            <w:shd w:val="clear" w:color="auto" w:fill="FFFFFF"/>
            <w:tcMar>
              <w:left w:w="108" w:type="dxa"/>
              <w:right w:w="108" w:type="dxa"/>
            </w:tcMar>
            <w:vAlign w:val="center"/>
          </w:tcPr>
          <w:p w14:paraId="32F57AA8" w14:textId="21D6DF5A"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0</w:t>
            </w:r>
          </w:p>
        </w:tc>
        <w:tc>
          <w:tcPr>
            <w:tcW w:w="1890" w:type="dxa"/>
            <w:shd w:val="clear" w:color="auto" w:fill="FFFFFF"/>
            <w:tcMar>
              <w:left w:w="108" w:type="dxa"/>
              <w:right w:w="108" w:type="dxa"/>
            </w:tcMar>
            <w:vAlign w:val="center"/>
          </w:tcPr>
          <w:p w14:paraId="0E6F49D0" w14:textId="3225BE8A"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0</w:t>
            </w:r>
          </w:p>
        </w:tc>
      </w:tr>
      <w:tr w:rsidR="003D2372" w:rsidRPr="00C2294E" w14:paraId="2002931A" w14:textId="77777777" w:rsidTr="00915C19">
        <w:trPr>
          <w:trHeight w:val="432"/>
        </w:trPr>
        <w:tc>
          <w:tcPr>
            <w:tcW w:w="1887" w:type="dxa"/>
            <w:shd w:val="clear" w:color="auto" w:fill="F2F2F2"/>
            <w:tcMar>
              <w:left w:w="108" w:type="dxa"/>
              <w:right w:w="108" w:type="dxa"/>
            </w:tcMar>
            <w:vAlign w:val="center"/>
          </w:tcPr>
          <w:p w14:paraId="73F5D2F0"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Migrant Ed</w:t>
            </w:r>
          </w:p>
        </w:tc>
        <w:tc>
          <w:tcPr>
            <w:tcW w:w="1800" w:type="dxa"/>
            <w:shd w:val="clear" w:color="auto" w:fill="FFFFFF"/>
            <w:tcMar>
              <w:left w:w="108" w:type="dxa"/>
              <w:right w:w="108" w:type="dxa"/>
            </w:tcMar>
            <w:vAlign w:val="center"/>
          </w:tcPr>
          <w:p w14:paraId="38AA3733" w14:textId="23647CED" w:rsidR="003D2372" w:rsidRPr="00E52FC0" w:rsidRDefault="003D2372" w:rsidP="003D2372">
            <w:pPr>
              <w:tabs>
                <w:tab w:val="left" w:pos="1845"/>
              </w:tabs>
              <w:ind w:left="90" w:right="76"/>
              <w:jc w:val="center"/>
              <w:rPr>
                <w:color w:val="000000"/>
                <w:sz w:val="22"/>
                <w:szCs w:val="22"/>
              </w:rPr>
            </w:pPr>
            <w:r w:rsidRPr="00E52FC0">
              <w:rPr>
                <w:color w:val="000000"/>
                <w:sz w:val="22"/>
                <w:szCs w:val="22"/>
              </w:rPr>
              <w:t>8%</w:t>
            </w:r>
          </w:p>
        </w:tc>
        <w:tc>
          <w:tcPr>
            <w:tcW w:w="1890" w:type="dxa"/>
            <w:shd w:val="clear" w:color="auto" w:fill="FFFFFF"/>
            <w:tcMar>
              <w:left w:w="108" w:type="dxa"/>
              <w:right w:w="108" w:type="dxa"/>
            </w:tcMar>
            <w:vAlign w:val="center"/>
          </w:tcPr>
          <w:p w14:paraId="75147CA9" w14:textId="251F0F17"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2%</w:t>
            </w:r>
          </w:p>
        </w:tc>
        <w:tc>
          <w:tcPr>
            <w:tcW w:w="1890" w:type="dxa"/>
            <w:shd w:val="clear" w:color="auto" w:fill="FFFFFF"/>
            <w:tcMar>
              <w:left w:w="108" w:type="dxa"/>
              <w:right w:w="108" w:type="dxa"/>
            </w:tcMar>
            <w:vAlign w:val="center"/>
          </w:tcPr>
          <w:p w14:paraId="2DFF5722" w14:textId="7AD19320"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6%</w:t>
            </w:r>
          </w:p>
        </w:tc>
        <w:tc>
          <w:tcPr>
            <w:tcW w:w="1890" w:type="dxa"/>
            <w:shd w:val="clear" w:color="auto" w:fill="FFFFFF"/>
            <w:tcMar>
              <w:left w:w="108" w:type="dxa"/>
              <w:right w:w="108" w:type="dxa"/>
            </w:tcMar>
            <w:vAlign w:val="center"/>
          </w:tcPr>
          <w:p w14:paraId="37BE7105" w14:textId="030676AF" w:rsidR="003D2372" w:rsidRPr="00E52FC0" w:rsidRDefault="002654DB" w:rsidP="003D2372">
            <w:pPr>
              <w:tabs>
                <w:tab w:val="left" w:pos="1845"/>
              </w:tabs>
              <w:spacing w:line="276" w:lineRule="auto"/>
              <w:ind w:left="90" w:right="76"/>
              <w:jc w:val="center"/>
              <w:rPr>
                <w:color w:val="000000"/>
                <w:sz w:val="22"/>
                <w:szCs w:val="22"/>
              </w:rPr>
            </w:pPr>
            <w:r w:rsidRPr="00E52FC0">
              <w:rPr>
                <w:color w:val="000000"/>
                <w:sz w:val="22"/>
                <w:szCs w:val="22"/>
              </w:rPr>
              <w:t>9</w:t>
            </w:r>
            <w:r w:rsidR="003D2372" w:rsidRPr="00E52FC0">
              <w:rPr>
                <w:color w:val="000000"/>
                <w:sz w:val="22"/>
                <w:szCs w:val="22"/>
              </w:rPr>
              <w:t>%</w:t>
            </w:r>
          </w:p>
        </w:tc>
      </w:tr>
      <w:tr w:rsidR="003D2372" w:rsidRPr="00C2294E" w14:paraId="6C9DE669" w14:textId="77777777" w:rsidTr="00915C19">
        <w:trPr>
          <w:trHeight w:val="432"/>
        </w:trPr>
        <w:tc>
          <w:tcPr>
            <w:tcW w:w="1887" w:type="dxa"/>
            <w:shd w:val="clear" w:color="auto" w:fill="F2F2F2"/>
            <w:tcMar>
              <w:left w:w="108" w:type="dxa"/>
              <w:right w:w="108" w:type="dxa"/>
            </w:tcMar>
            <w:vAlign w:val="center"/>
          </w:tcPr>
          <w:p w14:paraId="1DD20E76"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 xml:space="preserve">Disabilities </w:t>
            </w:r>
          </w:p>
        </w:tc>
        <w:tc>
          <w:tcPr>
            <w:tcW w:w="1800" w:type="dxa"/>
            <w:shd w:val="clear" w:color="auto" w:fill="FFFFFF"/>
            <w:tcMar>
              <w:left w:w="108" w:type="dxa"/>
              <w:right w:w="108" w:type="dxa"/>
            </w:tcMar>
            <w:vAlign w:val="center"/>
          </w:tcPr>
          <w:p w14:paraId="1E817952" w14:textId="6DF80ACF" w:rsidR="003D2372" w:rsidRPr="00E52FC0" w:rsidRDefault="003D2372" w:rsidP="003D2372">
            <w:pPr>
              <w:tabs>
                <w:tab w:val="left" w:pos="1845"/>
              </w:tabs>
              <w:ind w:left="90" w:right="76"/>
              <w:jc w:val="center"/>
              <w:rPr>
                <w:color w:val="000000"/>
                <w:sz w:val="22"/>
                <w:szCs w:val="22"/>
              </w:rPr>
            </w:pPr>
            <w:r w:rsidRPr="00E52FC0">
              <w:rPr>
                <w:color w:val="000000"/>
                <w:sz w:val="22"/>
                <w:szCs w:val="22"/>
              </w:rPr>
              <w:t>19%</w:t>
            </w:r>
          </w:p>
        </w:tc>
        <w:tc>
          <w:tcPr>
            <w:tcW w:w="1890" w:type="dxa"/>
            <w:shd w:val="clear" w:color="auto" w:fill="FFFFFF"/>
            <w:tcMar>
              <w:left w:w="108" w:type="dxa"/>
              <w:right w:w="108" w:type="dxa"/>
            </w:tcMar>
            <w:vAlign w:val="center"/>
          </w:tcPr>
          <w:p w14:paraId="6817F7F5" w14:textId="66D2D0E5"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rPr>
              <w:t>12%</w:t>
            </w:r>
          </w:p>
        </w:tc>
        <w:tc>
          <w:tcPr>
            <w:tcW w:w="1890" w:type="dxa"/>
            <w:shd w:val="clear" w:color="auto" w:fill="FFFFFF"/>
            <w:tcMar>
              <w:left w:w="108" w:type="dxa"/>
              <w:right w:w="108" w:type="dxa"/>
            </w:tcMar>
            <w:vAlign w:val="center"/>
          </w:tcPr>
          <w:p w14:paraId="7A90628B" w14:textId="6349413C"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14</w:t>
            </w:r>
            <w:r w:rsidR="003D2372" w:rsidRPr="00E52FC0">
              <w:rPr>
                <w:color w:val="000000"/>
                <w:sz w:val="22"/>
                <w:szCs w:val="22"/>
              </w:rPr>
              <w:t>%</w:t>
            </w:r>
          </w:p>
        </w:tc>
        <w:tc>
          <w:tcPr>
            <w:tcW w:w="1890" w:type="dxa"/>
            <w:shd w:val="clear" w:color="auto" w:fill="FFFFFF"/>
            <w:tcMar>
              <w:left w:w="108" w:type="dxa"/>
              <w:right w:w="108" w:type="dxa"/>
            </w:tcMar>
            <w:vAlign w:val="center"/>
          </w:tcPr>
          <w:p w14:paraId="102167F5" w14:textId="240FC3C8"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15</w:t>
            </w:r>
            <w:r w:rsidR="003D2372" w:rsidRPr="00E52FC0">
              <w:rPr>
                <w:color w:val="000000"/>
                <w:sz w:val="22"/>
                <w:szCs w:val="22"/>
              </w:rPr>
              <w:t>%</w:t>
            </w:r>
          </w:p>
        </w:tc>
      </w:tr>
      <w:tr w:rsidR="003D2372" w:rsidRPr="00C2294E" w14:paraId="39236251" w14:textId="77777777" w:rsidTr="002654DB">
        <w:trPr>
          <w:trHeight w:val="432"/>
        </w:trPr>
        <w:tc>
          <w:tcPr>
            <w:tcW w:w="1887" w:type="dxa"/>
            <w:shd w:val="clear" w:color="auto" w:fill="F2F2F2"/>
            <w:tcMar>
              <w:left w:w="108" w:type="dxa"/>
              <w:right w:w="108" w:type="dxa"/>
            </w:tcMar>
            <w:vAlign w:val="center"/>
          </w:tcPr>
          <w:p w14:paraId="009D4422"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SE Disadvantaged</w:t>
            </w:r>
          </w:p>
        </w:tc>
        <w:tc>
          <w:tcPr>
            <w:tcW w:w="1800" w:type="dxa"/>
            <w:shd w:val="clear" w:color="auto" w:fill="F79646"/>
            <w:tcMar>
              <w:left w:w="108" w:type="dxa"/>
              <w:right w:w="108" w:type="dxa"/>
            </w:tcMar>
            <w:vAlign w:val="center"/>
          </w:tcPr>
          <w:p w14:paraId="2C4B74BD" w14:textId="7DA4E8B8" w:rsidR="003D2372" w:rsidRPr="00E52FC0" w:rsidRDefault="003D2372" w:rsidP="003D2372">
            <w:pPr>
              <w:tabs>
                <w:tab w:val="left" w:pos="1845"/>
              </w:tabs>
              <w:ind w:left="90" w:right="76"/>
              <w:jc w:val="center"/>
              <w:rPr>
                <w:color w:val="000000"/>
                <w:sz w:val="22"/>
                <w:szCs w:val="22"/>
              </w:rPr>
            </w:pPr>
            <w:r w:rsidRPr="00E52FC0">
              <w:rPr>
                <w:color w:val="000000"/>
                <w:sz w:val="22"/>
                <w:szCs w:val="22"/>
              </w:rPr>
              <w:t>37%</w:t>
            </w:r>
          </w:p>
        </w:tc>
        <w:tc>
          <w:tcPr>
            <w:tcW w:w="1890" w:type="dxa"/>
            <w:shd w:val="clear" w:color="auto" w:fill="FFFFFF"/>
            <w:tcMar>
              <w:left w:w="108" w:type="dxa"/>
              <w:right w:w="108" w:type="dxa"/>
            </w:tcMar>
            <w:vAlign w:val="center"/>
          </w:tcPr>
          <w:p w14:paraId="65CA4CD4" w14:textId="7CA809CB"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rPr>
              <w:t>25%</w:t>
            </w:r>
          </w:p>
        </w:tc>
        <w:tc>
          <w:tcPr>
            <w:tcW w:w="1890" w:type="dxa"/>
            <w:shd w:val="clear" w:color="auto" w:fill="FFFFFF"/>
            <w:tcMar>
              <w:left w:w="108" w:type="dxa"/>
              <w:right w:w="108" w:type="dxa"/>
            </w:tcMar>
            <w:vAlign w:val="center"/>
          </w:tcPr>
          <w:p w14:paraId="1CF24203" w14:textId="6FC8F204"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52</w:t>
            </w:r>
            <w:r w:rsidR="003D2372" w:rsidRPr="00E52FC0">
              <w:rPr>
                <w:color w:val="000000"/>
                <w:sz w:val="22"/>
                <w:szCs w:val="22"/>
              </w:rPr>
              <w:t>%</w:t>
            </w:r>
          </w:p>
        </w:tc>
        <w:tc>
          <w:tcPr>
            <w:tcW w:w="1890" w:type="dxa"/>
            <w:shd w:val="clear" w:color="auto" w:fill="FFFFFF"/>
            <w:tcMar>
              <w:left w:w="108" w:type="dxa"/>
              <w:right w:w="108" w:type="dxa"/>
            </w:tcMar>
            <w:vAlign w:val="center"/>
          </w:tcPr>
          <w:p w14:paraId="14DB38EC" w14:textId="211A1755"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6</w:t>
            </w:r>
            <w:r w:rsidR="003D2372" w:rsidRPr="00E52FC0">
              <w:rPr>
                <w:color w:val="000000"/>
                <w:sz w:val="22"/>
                <w:szCs w:val="22"/>
              </w:rPr>
              <w:t>7%</w:t>
            </w:r>
          </w:p>
        </w:tc>
      </w:tr>
      <w:tr w:rsidR="003D2372" w:rsidRPr="00C2294E" w14:paraId="7B5D2075" w14:textId="77777777" w:rsidTr="00915C19">
        <w:trPr>
          <w:trHeight w:val="432"/>
        </w:trPr>
        <w:tc>
          <w:tcPr>
            <w:tcW w:w="1887" w:type="dxa"/>
            <w:shd w:val="clear" w:color="auto" w:fill="F2F2F2"/>
            <w:tcMar>
              <w:left w:w="108" w:type="dxa"/>
              <w:right w:w="108" w:type="dxa"/>
            </w:tcMar>
            <w:vAlign w:val="center"/>
          </w:tcPr>
          <w:p w14:paraId="1D7F9A30" w14:textId="77777777" w:rsidR="003D2372" w:rsidRPr="00E52FC0" w:rsidRDefault="003D2372" w:rsidP="003D2372">
            <w:pPr>
              <w:tabs>
                <w:tab w:val="left" w:pos="1845"/>
              </w:tabs>
              <w:ind w:left="90" w:right="76"/>
              <w:jc w:val="both"/>
              <w:rPr>
                <w:b/>
                <w:bCs/>
                <w:color w:val="000000"/>
                <w:sz w:val="22"/>
                <w:szCs w:val="22"/>
              </w:rPr>
            </w:pPr>
            <w:proofErr w:type="spellStart"/>
            <w:r w:rsidRPr="00E52FC0">
              <w:rPr>
                <w:b/>
                <w:bCs/>
                <w:color w:val="000000"/>
                <w:sz w:val="22"/>
                <w:szCs w:val="22"/>
              </w:rPr>
              <w:t>Afr</w:t>
            </w:r>
            <w:proofErr w:type="spellEnd"/>
            <w:r w:rsidRPr="00E52FC0">
              <w:rPr>
                <w:b/>
                <w:bCs/>
                <w:color w:val="000000"/>
                <w:sz w:val="22"/>
                <w:szCs w:val="22"/>
              </w:rPr>
              <w:t xml:space="preserve"> American</w:t>
            </w:r>
          </w:p>
        </w:tc>
        <w:tc>
          <w:tcPr>
            <w:tcW w:w="1800" w:type="dxa"/>
            <w:shd w:val="clear" w:color="auto" w:fill="FFFFFF"/>
            <w:tcMar>
              <w:left w:w="108" w:type="dxa"/>
              <w:right w:w="108" w:type="dxa"/>
            </w:tcMar>
            <w:vAlign w:val="center"/>
          </w:tcPr>
          <w:p w14:paraId="434AF855" w14:textId="6DCF2532" w:rsidR="003D2372" w:rsidRPr="00E52FC0" w:rsidRDefault="003D2372" w:rsidP="003D2372">
            <w:pPr>
              <w:tabs>
                <w:tab w:val="left" w:pos="1845"/>
              </w:tabs>
              <w:ind w:left="90" w:right="76"/>
              <w:jc w:val="center"/>
              <w:rPr>
                <w:color w:val="000000"/>
                <w:sz w:val="22"/>
                <w:szCs w:val="22"/>
              </w:rPr>
            </w:pPr>
            <w:r w:rsidRPr="00E52FC0">
              <w:rPr>
                <w:color w:val="000000"/>
                <w:sz w:val="22"/>
                <w:szCs w:val="22"/>
              </w:rPr>
              <w:t>1%</w:t>
            </w:r>
          </w:p>
        </w:tc>
        <w:tc>
          <w:tcPr>
            <w:tcW w:w="1890" w:type="dxa"/>
            <w:shd w:val="clear" w:color="auto" w:fill="FFFFFF"/>
            <w:tcMar>
              <w:left w:w="108" w:type="dxa"/>
              <w:right w:w="108" w:type="dxa"/>
            </w:tcMar>
            <w:vAlign w:val="center"/>
          </w:tcPr>
          <w:p w14:paraId="2E25A700" w14:textId="0E178C02"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rPr>
              <w:t>5%</w:t>
            </w:r>
          </w:p>
        </w:tc>
        <w:tc>
          <w:tcPr>
            <w:tcW w:w="1890" w:type="dxa"/>
            <w:shd w:val="clear" w:color="auto" w:fill="FFFFFF"/>
            <w:tcMar>
              <w:left w:w="108" w:type="dxa"/>
              <w:right w:w="108" w:type="dxa"/>
            </w:tcMar>
            <w:vAlign w:val="center"/>
          </w:tcPr>
          <w:p w14:paraId="758487D5" w14:textId="47010735"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&lt;</w:t>
            </w:r>
            <w:r w:rsidR="003D2372" w:rsidRPr="00E52FC0">
              <w:rPr>
                <w:color w:val="000000"/>
                <w:sz w:val="22"/>
                <w:szCs w:val="22"/>
              </w:rPr>
              <w:t>1%</w:t>
            </w:r>
          </w:p>
        </w:tc>
        <w:tc>
          <w:tcPr>
            <w:tcW w:w="1890" w:type="dxa"/>
            <w:shd w:val="clear" w:color="auto" w:fill="FFFFFF"/>
            <w:tcMar>
              <w:left w:w="108" w:type="dxa"/>
              <w:right w:w="108" w:type="dxa"/>
            </w:tcMar>
            <w:vAlign w:val="center"/>
          </w:tcPr>
          <w:p w14:paraId="785BF89A" w14:textId="42C807BE"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3</w:t>
            </w:r>
            <w:r w:rsidR="003D2372" w:rsidRPr="00E52FC0">
              <w:rPr>
                <w:color w:val="000000"/>
                <w:sz w:val="22"/>
                <w:szCs w:val="22"/>
              </w:rPr>
              <w:t>%</w:t>
            </w:r>
          </w:p>
        </w:tc>
      </w:tr>
      <w:tr w:rsidR="00915C19" w:rsidRPr="00C2294E" w14:paraId="4E780DEB" w14:textId="77777777" w:rsidTr="00915C19">
        <w:trPr>
          <w:trHeight w:val="432"/>
        </w:trPr>
        <w:tc>
          <w:tcPr>
            <w:tcW w:w="1887" w:type="dxa"/>
            <w:shd w:val="clear" w:color="auto" w:fill="F2F2F2"/>
            <w:tcMar>
              <w:left w:w="108" w:type="dxa"/>
              <w:right w:w="108" w:type="dxa"/>
            </w:tcMar>
            <w:vAlign w:val="center"/>
          </w:tcPr>
          <w:p w14:paraId="3EB313BA" w14:textId="77777777" w:rsidR="00915C19" w:rsidRPr="00E52FC0" w:rsidRDefault="00915C19" w:rsidP="00915C19">
            <w:pPr>
              <w:tabs>
                <w:tab w:val="left" w:pos="1845"/>
              </w:tabs>
              <w:ind w:left="90" w:right="76"/>
              <w:jc w:val="both"/>
              <w:rPr>
                <w:b/>
                <w:bCs/>
                <w:color w:val="000000"/>
                <w:sz w:val="22"/>
                <w:szCs w:val="22"/>
              </w:rPr>
            </w:pPr>
            <w:r w:rsidRPr="00E52FC0">
              <w:rPr>
                <w:b/>
                <w:bCs/>
                <w:color w:val="000000"/>
                <w:sz w:val="22"/>
                <w:szCs w:val="22"/>
              </w:rPr>
              <w:t>Am Indian</w:t>
            </w:r>
          </w:p>
        </w:tc>
        <w:tc>
          <w:tcPr>
            <w:tcW w:w="1800" w:type="dxa"/>
            <w:shd w:val="clear" w:color="auto" w:fill="FFFFFF"/>
            <w:tcMar>
              <w:left w:w="108" w:type="dxa"/>
              <w:right w:w="108" w:type="dxa"/>
            </w:tcMar>
            <w:vAlign w:val="center"/>
          </w:tcPr>
          <w:p w14:paraId="77089DB5" w14:textId="3ED2F297" w:rsidR="00915C19" w:rsidRPr="00E52FC0" w:rsidRDefault="00915C19" w:rsidP="00915C19">
            <w:pPr>
              <w:tabs>
                <w:tab w:val="left" w:pos="1845"/>
              </w:tabs>
              <w:ind w:left="90" w:right="76"/>
              <w:jc w:val="center"/>
              <w:rPr>
                <w:color w:val="000000"/>
                <w:sz w:val="22"/>
                <w:szCs w:val="22"/>
              </w:rPr>
            </w:pPr>
            <w:r w:rsidRPr="00E52FC0">
              <w:rPr>
                <w:color w:val="000000"/>
                <w:sz w:val="22"/>
                <w:szCs w:val="22"/>
              </w:rPr>
              <w:t>1%</w:t>
            </w:r>
          </w:p>
        </w:tc>
        <w:tc>
          <w:tcPr>
            <w:tcW w:w="1890" w:type="dxa"/>
            <w:shd w:val="clear" w:color="auto" w:fill="FFFFFF"/>
            <w:tcMar>
              <w:left w:w="108" w:type="dxa"/>
              <w:right w:w="108" w:type="dxa"/>
            </w:tcMar>
            <w:vAlign w:val="center"/>
          </w:tcPr>
          <w:p w14:paraId="20973279" w14:textId="3862E0B3" w:rsidR="00915C19" w:rsidRPr="00E52FC0" w:rsidRDefault="00915C19" w:rsidP="00915C19">
            <w:pPr>
              <w:tabs>
                <w:tab w:val="left" w:pos="1845"/>
              </w:tabs>
              <w:spacing w:line="276" w:lineRule="auto"/>
              <w:ind w:left="90" w:right="76"/>
              <w:jc w:val="center"/>
              <w:rPr>
                <w:color w:val="000000"/>
                <w:sz w:val="22"/>
                <w:szCs w:val="22"/>
              </w:rPr>
            </w:pPr>
            <w:r w:rsidRPr="00E52FC0">
              <w:rPr>
                <w:color w:val="000000"/>
              </w:rPr>
              <w:t>2%</w:t>
            </w:r>
          </w:p>
        </w:tc>
        <w:tc>
          <w:tcPr>
            <w:tcW w:w="1890" w:type="dxa"/>
            <w:shd w:val="clear" w:color="auto" w:fill="FFFFFF"/>
            <w:tcMar>
              <w:left w:w="108" w:type="dxa"/>
              <w:right w:w="108" w:type="dxa"/>
            </w:tcMar>
            <w:vAlign w:val="center"/>
          </w:tcPr>
          <w:p w14:paraId="63782066" w14:textId="1F8DB7EF" w:rsidR="00915C19" w:rsidRPr="00E52FC0" w:rsidRDefault="00915C19" w:rsidP="00915C19">
            <w:pPr>
              <w:tabs>
                <w:tab w:val="left" w:pos="1845"/>
              </w:tabs>
              <w:spacing w:line="276" w:lineRule="auto"/>
              <w:ind w:left="90" w:right="76"/>
              <w:jc w:val="center"/>
              <w:rPr>
                <w:color w:val="000000"/>
                <w:sz w:val="22"/>
                <w:szCs w:val="22"/>
              </w:rPr>
            </w:pPr>
            <w:r w:rsidRPr="00E52FC0">
              <w:rPr>
                <w:color w:val="000000"/>
                <w:sz w:val="22"/>
                <w:szCs w:val="22"/>
              </w:rPr>
              <w:t>&lt;1%</w:t>
            </w:r>
          </w:p>
        </w:tc>
        <w:tc>
          <w:tcPr>
            <w:tcW w:w="1890" w:type="dxa"/>
            <w:shd w:val="clear" w:color="auto" w:fill="FFFFFF"/>
            <w:tcMar>
              <w:left w:w="108" w:type="dxa"/>
              <w:right w:w="108" w:type="dxa"/>
            </w:tcMar>
            <w:vAlign w:val="center"/>
          </w:tcPr>
          <w:p w14:paraId="127FDE19" w14:textId="2B222361" w:rsidR="00915C19" w:rsidRPr="00E52FC0" w:rsidRDefault="00915C19" w:rsidP="00915C19">
            <w:pPr>
              <w:tabs>
                <w:tab w:val="left" w:pos="1845"/>
              </w:tabs>
              <w:spacing w:line="276" w:lineRule="auto"/>
              <w:ind w:left="90" w:right="76"/>
              <w:jc w:val="center"/>
              <w:rPr>
                <w:color w:val="000000"/>
                <w:sz w:val="22"/>
                <w:szCs w:val="22"/>
              </w:rPr>
            </w:pPr>
            <w:r w:rsidRPr="00E52FC0">
              <w:rPr>
                <w:color w:val="000000"/>
                <w:sz w:val="22"/>
                <w:szCs w:val="22"/>
              </w:rPr>
              <w:t>2%</w:t>
            </w:r>
          </w:p>
        </w:tc>
      </w:tr>
      <w:tr w:rsidR="003D2372" w:rsidRPr="00C2294E" w14:paraId="5D96587B" w14:textId="77777777" w:rsidTr="00915C19">
        <w:trPr>
          <w:trHeight w:val="432"/>
        </w:trPr>
        <w:tc>
          <w:tcPr>
            <w:tcW w:w="1887" w:type="dxa"/>
            <w:shd w:val="clear" w:color="auto" w:fill="F2F2F2"/>
            <w:tcMar>
              <w:left w:w="108" w:type="dxa"/>
              <w:right w:w="108" w:type="dxa"/>
            </w:tcMar>
            <w:vAlign w:val="center"/>
          </w:tcPr>
          <w:p w14:paraId="6EBAC9FC"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Asian</w:t>
            </w:r>
          </w:p>
        </w:tc>
        <w:tc>
          <w:tcPr>
            <w:tcW w:w="1800" w:type="dxa"/>
            <w:shd w:val="clear" w:color="auto" w:fill="FFFFFF"/>
            <w:tcMar>
              <w:left w:w="108" w:type="dxa"/>
              <w:right w:w="108" w:type="dxa"/>
            </w:tcMar>
            <w:vAlign w:val="center"/>
          </w:tcPr>
          <w:p w14:paraId="0EE3ABAE" w14:textId="3DB15569" w:rsidR="003D2372" w:rsidRPr="00E52FC0" w:rsidRDefault="003D2372" w:rsidP="003D2372">
            <w:pPr>
              <w:tabs>
                <w:tab w:val="left" w:pos="1845"/>
              </w:tabs>
              <w:ind w:left="90" w:right="76"/>
              <w:jc w:val="center"/>
              <w:rPr>
                <w:color w:val="000000"/>
                <w:sz w:val="22"/>
                <w:szCs w:val="22"/>
              </w:rPr>
            </w:pPr>
            <w:r w:rsidRPr="00E52FC0">
              <w:rPr>
                <w:color w:val="000000"/>
                <w:sz w:val="22"/>
                <w:szCs w:val="22"/>
              </w:rPr>
              <w:t>1%</w:t>
            </w:r>
          </w:p>
        </w:tc>
        <w:tc>
          <w:tcPr>
            <w:tcW w:w="1890" w:type="dxa"/>
            <w:shd w:val="clear" w:color="auto" w:fill="FFFFFF"/>
            <w:tcMar>
              <w:left w:w="108" w:type="dxa"/>
              <w:right w:w="108" w:type="dxa"/>
            </w:tcMar>
            <w:vAlign w:val="center"/>
          </w:tcPr>
          <w:p w14:paraId="4F3DF1AD" w14:textId="445300CE"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rPr>
              <w:t>1%</w:t>
            </w:r>
          </w:p>
        </w:tc>
        <w:tc>
          <w:tcPr>
            <w:tcW w:w="1890" w:type="dxa"/>
            <w:shd w:val="clear" w:color="auto" w:fill="FFFFFF"/>
            <w:tcMar>
              <w:left w:w="108" w:type="dxa"/>
              <w:right w:w="108" w:type="dxa"/>
            </w:tcMar>
            <w:vAlign w:val="center"/>
          </w:tcPr>
          <w:p w14:paraId="166D4DEC" w14:textId="3195F73E"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0</w:t>
            </w:r>
          </w:p>
        </w:tc>
        <w:tc>
          <w:tcPr>
            <w:tcW w:w="1890" w:type="dxa"/>
            <w:shd w:val="clear" w:color="auto" w:fill="FFFFFF"/>
            <w:tcMar>
              <w:left w:w="108" w:type="dxa"/>
              <w:right w:w="108" w:type="dxa"/>
            </w:tcMar>
            <w:vAlign w:val="center"/>
          </w:tcPr>
          <w:p w14:paraId="7A530290" w14:textId="29C02E28"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1</w:t>
            </w:r>
            <w:r w:rsidR="003D2372" w:rsidRPr="00E52FC0">
              <w:rPr>
                <w:color w:val="000000"/>
                <w:sz w:val="22"/>
                <w:szCs w:val="22"/>
              </w:rPr>
              <w:t>%</w:t>
            </w:r>
          </w:p>
        </w:tc>
      </w:tr>
      <w:tr w:rsidR="003D2372" w:rsidRPr="00C2294E" w14:paraId="62406815" w14:textId="77777777" w:rsidTr="00915C19">
        <w:trPr>
          <w:trHeight w:val="432"/>
        </w:trPr>
        <w:tc>
          <w:tcPr>
            <w:tcW w:w="1887" w:type="dxa"/>
            <w:shd w:val="clear" w:color="auto" w:fill="F2F2F2"/>
            <w:tcMar>
              <w:left w:w="108" w:type="dxa"/>
              <w:right w:w="108" w:type="dxa"/>
            </w:tcMar>
            <w:vAlign w:val="center"/>
          </w:tcPr>
          <w:p w14:paraId="6BCD3E6C"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Filipino</w:t>
            </w:r>
          </w:p>
        </w:tc>
        <w:tc>
          <w:tcPr>
            <w:tcW w:w="1800" w:type="dxa"/>
            <w:shd w:val="clear" w:color="auto" w:fill="FFFFFF"/>
            <w:tcMar>
              <w:left w:w="108" w:type="dxa"/>
              <w:right w:w="108" w:type="dxa"/>
            </w:tcMar>
            <w:vAlign w:val="center"/>
          </w:tcPr>
          <w:p w14:paraId="3BE0A9F9" w14:textId="6F33FEEB" w:rsidR="003D2372" w:rsidRPr="00E52FC0" w:rsidRDefault="003D2372" w:rsidP="003D2372">
            <w:pPr>
              <w:tabs>
                <w:tab w:val="left" w:pos="1845"/>
              </w:tabs>
              <w:ind w:left="90" w:right="76"/>
              <w:jc w:val="center"/>
              <w:rPr>
                <w:color w:val="000000"/>
                <w:sz w:val="22"/>
                <w:szCs w:val="22"/>
              </w:rPr>
            </w:pPr>
            <w:r w:rsidRPr="00E52FC0">
              <w:rPr>
                <w:color w:val="000000"/>
                <w:sz w:val="22"/>
                <w:szCs w:val="22"/>
              </w:rPr>
              <w:t>1%</w:t>
            </w:r>
          </w:p>
        </w:tc>
        <w:tc>
          <w:tcPr>
            <w:tcW w:w="1890" w:type="dxa"/>
            <w:shd w:val="clear" w:color="auto" w:fill="FFFFFF"/>
            <w:tcMar>
              <w:left w:w="108" w:type="dxa"/>
              <w:right w:w="108" w:type="dxa"/>
            </w:tcMar>
            <w:vAlign w:val="center"/>
          </w:tcPr>
          <w:p w14:paraId="34E58F4C" w14:textId="149A89CE"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4</w:t>
            </w:r>
            <w:r w:rsidR="003D2372" w:rsidRPr="00E52FC0">
              <w:rPr>
                <w:color w:val="000000"/>
                <w:sz w:val="22"/>
                <w:szCs w:val="22"/>
              </w:rPr>
              <w:t>%</w:t>
            </w:r>
          </w:p>
        </w:tc>
        <w:tc>
          <w:tcPr>
            <w:tcW w:w="1890" w:type="dxa"/>
            <w:shd w:val="clear" w:color="auto" w:fill="FFFFFF"/>
            <w:tcMar>
              <w:left w:w="108" w:type="dxa"/>
              <w:right w:w="108" w:type="dxa"/>
            </w:tcMar>
            <w:vAlign w:val="center"/>
          </w:tcPr>
          <w:p w14:paraId="65B72847" w14:textId="18AECCB1"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1%</w:t>
            </w:r>
          </w:p>
        </w:tc>
        <w:tc>
          <w:tcPr>
            <w:tcW w:w="1890" w:type="dxa"/>
            <w:shd w:val="clear" w:color="auto" w:fill="FFFFFF"/>
            <w:tcMar>
              <w:left w:w="108" w:type="dxa"/>
              <w:right w:w="108" w:type="dxa"/>
            </w:tcMar>
            <w:vAlign w:val="center"/>
          </w:tcPr>
          <w:p w14:paraId="3E912B8C" w14:textId="6ED6B56D" w:rsidR="003D2372" w:rsidRPr="00E52FC0" w:rsidRDefault="00915C19" w:rsidP="003D2372">
            <w:pPr>
              <w:tabs>
                <w:tab w:val="left" w:pos="1845"/>
              </w:tabs>
              <w:spacing w:line="276" w:lineRule="auto"/>
              <w:ind w:left="90" w:right="76"/>
              <w:jc w:val="center"/>
              <w:rPr>
                <w:color w:val="000000"/>
                <w:sz w:val="22"/>
                <w:szCs w:val="22"/>
              </w:rPr>
            </w:pPr>
            <w:r w:rsidRPr="00E52FC0">
              <w:rPr>
                <w:color w:val="000000"/>
                <w:sz w:val="22"/>
                <w:szCs w:val="22"/>
              </w:rPr>
              <w:t>2</w:t>
            </w:r>
            <w:r w:rsidR="003D2372" w:rsidRPr="00E52FC0">
              <w:rPr>
                <w:color w:val="000000"/>
                <w:sz w:val="22"/>
                <w:szCs w:val="22"/>
              </w:rPr>
              <w:t>%</w:t>
            </w:r>
          </w:p>
        </w:tc>
      </w:tr>
      <w:tr w:rsidR="003D2372" w:rsidRPr="00C2294E" w14:paraId="5C8E6CC9" w14:textId="77777777" w:rsidTr="00915C19">
        <w:trPr>
          <w:trHeight w:val="432"/>
        </w:trPr>
        <w:tc>
          <w:tcPr>
            <w:tcW w:w="1887" w:type="dxa"/>
            <w:shd w:val="clear" w:color="auto" w:fill="F2F2F2"/>
            <w:tcMar>
              <w:left w:w="108" w:type="dxa"/>
              <w:right w:w="108" w:type="dxa"/>
            </w:tcMar>
            <w:vAlign w:val="center"/>
          </w:tcPr>
          <w:p w14:paraId="5BE5DFBE"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Hispanic/Lat</w:t>
            </w:r>
          </w:p>
        </w:tc>
        <w:tc>
          <w:tcPr>
            <w:tcW w:w="1800" w:type="dxa"/>
            <w:shd w:val="clear" w:color="auto" w:fill="FFFFFF"/>
            <w:tcMar>
              <w:left w:w="108" w:type="dxa"/>
              <w:right w:w="108" w:type="dxa"/>
            </w:tcMar>
            <w:vAlign w:val="center"/>
          </w:tcPr>
          <w:p w14:paraId="1CC56E5E" w14:textId="71E24810" w:rsidR="003D2372" w:rsidRPr="00E52FC0" w:rsidRDefault="003D2372" w:rsidP="003D2372">
            <w:pPr>
              <w:tabs>
                <w:tab w:val="left" w:pos="1845"/>
              </w:tabs>
              <w:ind w:left="90" w:right="76"/>
              <w:jc w:val="center"/>
              <w:rPr>
                <w:color w:val="000000"/>
                <w:sz w:val="22"/>
                <w:szCs w:val="22"/>
              </w:rPr>
            </w:pPr>
            <w:r w:rsidRPr="00E52FC0">
              <w:rPr>
                <w:color w:val="000000"/>
                <w:sz w:val="22"/>
                <w:szCs w:val="22"/>
              </w:rPr>
              <w:t>39%</w:t>
            </w:r>
          </w:p>
        </w:tc>
        <w:tc>
          <w:tcPr>
            <w:tcW w:w="1890" w:type="dxa"/>
            <w:shd w:val="clear" w:color="auto" w:fill="FFFFFF"/>
            <w:tcMar>
              <w:left w:w="108" w:type="dxa"/>
              <w:right w:w="108" w:type="dxa"/>
            </w:tcMar>
            <w:vAlign w:val="center"/>
          </w:tcPr>
          <w:p w14:paraId="5D27C6AA" w14:textId="667750FE"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rPr>
              <w:t>38%</w:t>
            </w:r>
          </w:p>
        </w:tc>
        <w:tc>
          <w:tcPr>
            <w:tcW w:w="1890" w:type="dxa"/>
            <w:shd w:val="clear" w:color="auto" w:fill="FFFFFF"/>
            <w:tcMar>
              <w:left w:w="108" w:type="dxa"/>
              <w:right w:w="108" w:type="dxa"/>
            </w:tcMar>
            <w:vAlign w:val="center"/>
          </w:tcPr>
          <w:p w14:paraId="59FD62A4" w14:textId="51806E2F" w:rsidR="003D2372" w:rsidRPr="00E52FC0" w:rsidRDefault="0064231F" w:rsidP="003D2372">
            <w:pPr>
              <w:tabs>
                <w:tab w:val="left" w:pos="1845"/>
              </w:tabs>
              <w:spacing w:line="276" w:lineRule="auto"/>
              <w:ind w:left="90" w:right="76"/>
              <w:jc w:val="center"/>
              <w:rPr>
                <w:color w:val="000000"/>
                <w:sz w:val="22"/>
                <w:szCs w:val="22"/>
              </w:rPr>
            </w:pPr>
            <w:r w:rsidRPr="00E52FC0">
              <w:rPr>
                <w:color w:val="000000"/>
                <w:sz w:val="22"/>
                <w:szCs w:val="22"/>
              </w:rPr>
              <w:t>26</w:t>
            </w:r>
            <w:r w:rsidR="003D2372" w:rsidRPr="00E52FC0">
              <w:rPr>
                <w:color w:val="000000"/>
                <w:sz w:val="22"/>
                <w:szCs w:val="22"/>
              </w:rPr>
              <w:t>%</w:t>
            </w:r>
          </w:p>
        </w:tc>
        <w:tc>
          <w:tcPr>
            <w:tcW w:w="1890" w:type="dxa"/>
            <w:shd w:val="clear" w:color="auto" w:fill="FFFFFF"/>
            <w:tcMar>
              <w:left w:w="108" w:type="dxa"/>
              <w:right w:w="108" w:type="dxa"/>
            </w:tcMar>
            <w:vAlign w:val="center"/>
          </w:tcPr>
          <w:p w14:paraId="68BE0338" w14:textId="4745498F" w:rsidR="003D2372" w:rsidRPr="00E52FC0" w:rsidRDefault="0064231F" w:rsidP="003D2372">
            <w:pPr>
              <w:tabs>
                <w:tab w:val="left" w:pos="1845"/>
              </w:tabs>
              <w:spacing w:line="276" w:lineRule="auto"/>
              <w:ind w:left="90" w:right="76"/>
              <w:jc w:val="center"/>
              <w:rPr>
                <w:color w:val="000000"/>
                <w:sz w:val="22"/>
                <w:szCs w:val="22"/>
              </w:rPr>
            </w:pPr>
            <w:r w:rsidRPr="00E52FC0">
              <w:rPr>
                <w:color w:val="000000"/>
                <w:sz w:val="22"/>
                <w:szCs w:val="22"/>
              </w:rPr>
              <w:t>2</w:t>
            </w:r>
            <w:r w:rsidR="003D2372" w:rsidRPr="00E52FC0">
              <w:rPr>
                <w:color w:val="000000"/>
                <w:sz w:val="22"/>
                <w:szCs w:val="22"/>
              </w:rPr>
              <w:t>9%</w:t>
            </w:r>
          </w:p>
        </w:tc>
      </w:tr>
      <w:tr w:rsidR="003D2372" w:rsidRPr="00C2294E" w14:paraId="02E2FA7E" w14:textId="77777777" w:rsidTr="00915C19">
        <w:trPr>
          <w:trHeight w:val="432"/>
        </w:trPr>
        <w:tc>
          <w:tcPr>
            <w:tcW w:w="1887" w:type="dxa"/>
            <w:shd w:val="clear" w:color="auto" w:fill="F2F2F2"/>
            <w:tcMar>
              <w:left w:w="108" w:type="dxa"/>
              <w:right w:w="108" w:type="dxa"/>
            </w:tcMar>
            <w:vAlign w:val="center"/>
          </w:tcPr>
          <w:p w14:paraId="5EF03502"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Pacific Is</w:t>
            </w:r>
          </w:p>
        </w:tc>
        <w:tc>
          <w:tcPr>
            <w:tcW w:w="1800" w:type="dxa"/>
            <w:shd w:val="clear" w:color="auto" w:fill="FFFFFF"/>
            <w:tcMar>
              <w:left w:w="108" w:type="dxa"/>
              <w:right w:w="108" w:type="dxa"/>
            </w:tcMar>
            <w:vAlign w:val="center"/>
          </w:tcPr>
          <w:p w14:paraId="402E6D56" w14:textId="573559B6" w:rsidR="003D2372" w:rsidRPr="00E52FC0" w:rsidRDefault="003D2372" w:rsidP="003D2372">
            <w:pPr>
              <w:tabs>
                <w:tab w:val="left" w:pos="1845"/>
              </w:tabs>
              <w:ind w:left="90" w:right="76"/>
              <w:jc w:val="center"/>
              <w:rPr>
                <w:color w:val="000000"/>
                <w:sz w:val="22"/>
                <w:szCs w:val="22"/>
              </w:rPr>
            </w:pPr>
            <w:r w:rsidRPr="00E52FC0">
              <w:rPr>
                <w:color w:val="000000"/>
                <w:sz w:val="22"/>
                <w:szCs w:val="22"/>
              </w:rPr>
              <w:t>0</w:t>
            </w:r>
          </w:p>
        </w:tc>
        <w:tc>
          <w:tcPr>
            <w:tcW w:w="1890" w:type="dxa"/>
            <w:shd w:val="clear" w:color="auto" w:fill="FFFFFF"/>
            <w:tcMar>
              <w:left w:w="108" w:type="dxa"/>
              <w:right w:w="108" w:type="dxa"/>
            </w:tcMar>
            <w:vAlign w:val="center"/>
          </w:tcPr>
          <w:p w14:paraId="50254D64" w14:textId="7DD57B4A"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rPr>
              <w:t>1%</w:t>
            </w:r>
          </w:p>
        </w:tc>
        <w:tc>
          <w:tcPr>
            <w:tcW w:w="1890" w:type="dxa"/>
            <w:shd w:val="clear" w:color="auto" w:fill="FFFFFF"/>
            <w:tcMar>
              <w:left w:w="108" w:type="dxa"/>
              <w:right w:w="108" w:type="dxa"/>
            </w:tcMar>
            <w:vAlign w:val="center"/>
          </w:tcPr>
          <w:p w14:paraId="4216C44E" w14:textId="70131E6C"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0</w:t>
            </w:r>
          </w:p>
        </w:tc>
        <w:tc>
          <w:tcPr>
            <w:tcW w:w="1890" w:type="dxa"/>
            <w:shd w:val="clear" w:color="auto" w:fill="FFFFFF"/>
            <w:tcMar>
              <w:left w:w="108" w:type="dxa"/>
              <w:right w:w="108" w:type="dxa"/>
            </w:tcMar>
            <w:vAlign w:val="center"/>
          </w:tcPr>
          <w:p w14:paraId="7E75A90B" w14:textId="555CEFB1"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0</w:t>
            </w:r>
          </w:p>
        </w:tc>
      </w:tr>
      <w:tr w:rsidR="003D2372" w:rsidRPr="00C2294E" w14:paraId="20085C09" w14:textId="77777777" w:rsidTr="00915C19">
        <w:trPr>
          <w:trHeight w:val="432"/>
        </w:trPr>
        <w:tc>
          <w:tcPr>
            <w:tcW w:w="1887" w:type="dxa"/>
            <w:shd w:val="clear" w:color="auto" w:fill="F2F2F2"/>
            <w:tcMar>
              <w:left w:w="108" w:type="dxa"/>
              <w:right w:w="108" w:type="dxa"/>
            </w:tcMar>
            <w:vAlign w:val="center"/>
          </w:tcPr>
          <w:p w14:paraId="58B0720A"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White</w:t>
            </w:r>
          </w:p>
        </w:tc>
        <w:tc>
          <w:tcPr>
            <w:tcW w:w="1800" w:type="dxa"/>
            <w:shd w:val="clear" w:color="auto" w:fill="FFFFFF"/>
            <w:tcMar>
              <w:left w:w="108" w:type="dxa"/>
              <w:right w:w="108" w:type="dxa"/>
            </w:tcMar>
            <w:vAlign w:val="center"/>
          </w:tcPr>
          <w:p w14:paraId="0413C14E" w14:textId="34BF82BE" w:rsidR="003D2372" w:rsidRPr="00E52FC0" w:rsidRDefault="003D2372" w:rsidP="003D2372">
            <w:pPr>
              <w:tabs>
                <w:tab w:val="left" w:pos="1845"/>
              </w:tabs>
              <w:ind w:left="90" w:right="76"/>
              <w:jc w:val="center"/>
              <w:rPr>
                <w:color w:val="000000"/>
                <w:sz w:val="22"/>
                <w:szCs w:val="22"/>
              </w:rPr>
            </w:pPr>
            <w:r w:rsidRPr="00E52FC0">
              <w:rPr>
                <w:color w:val="000000"/>
                <w:sz w:val="22"/>
                <w:szCs w:val="22"/>
              </w:rPr>
              <w:t>44%</w:t>
            </w:r>
          </w:p>
        </w:tc>
        <w:tc>
          <w:tcPr>
            <w:tcW w:w="1890" w:type="dxa"/>
            <w:shd w:val="clear" w:color="auto" w:fill="FFFFFF"/>
            <w:tcMar>
              <w:left w:w="108" w:type="dxa"/>
              <w:right w:w="108" w:type="dxa"/>
            </w:tcMar>
            <w:vAlign w:val="center"/>
          </w:tcPr>
          <w:p w14:paraId="04EB8563" w14:textId="01E7AF89"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rPr>
              <w:t>30%</w:t>
            </w:r>
          </w:p>
        </w:tc>
        <w:tc>
          <w:tcPr>
            <w:tcW w:w="1890" w:type="dxa"/>
            <w:shd w:val="clear" w:color="auto" w:fill="FFFFFF"/>
            <w:tcMar>
              <w:left w:w="108" w:type="dxa"/>
              <w:right w:w="108" w:type="dxa"/>
            </w:tcMar>
            <w:vAlign w:val="center"/>
          </w:tcPr>
          <w:p w14:paraId="5A68D558" w14:textId="5333F197" w:rsidR="003D2372" w:rsidRPr="00E52FC0" w:rsidRDefault="0064231F" w:rsidP="003D2372">
            <w:pPr>
              <w:tabs>
                <w:tab w:val="left" w:pos="1845"/>
              </w:tabs>
              <w:spacing w:line="276" w:lineRule="auto"/>
              <w:ind w:left="90" w:right="76"/>
              <w:jc w:val="center"/>
              <w:rPr>
                <w:color w:val="000000"/>
                <w:sz w:val="22"/>
                <w:szCs w:val="22"/>
              </w:rPr>
            </w:pPr>
            <w:r w:rsidRPr="00E52FC0">
              <w:rPr>
                <w:color w:val="000000"/>
                <w:sz w:val="22"/>
                <w:szCs w:val="22"/>
              </w:rPr>
              <w:t>58</w:t>
            </w:r>
            <w:r w:rsidR="003D2372" w:rsidRPr="00E52FC0">
              <w:rPr>
                <w:color w:val="000000"/>
                <w:sz w:val="22"/>
                <w:szCs w:val="22"/>
              </w:rPr>
              <w:t>%</w:t>
            </w:r>
          </w:p>
        </w:tc>
        <w:tc>
          <w:tcPr>
            <w:tcW w:w="1890" w:type="dxa"/>
            <w:shd w:val="clear" w:color="auto" w:fill="FFFFFF"/>
            <w:tcMar>
              <w:left w:w="108" w:type="dxa"/>
              <w:right w:w="108" w:type="dxa"/>
            </w:tcMar>
            <w:vAlign w:val="center"/>
          </w:tcPr>
          <w:p w14:paraId="02CD7B85" w14:textId="70512316" w:rsidR="003D2372" w:rsidRPr="00E52FC0" w:rsidRDefault="0064231F" w:rsidP="003D2372">
            <w:pPr>
              <w:tabs>
                <w:tab w:val="left" w:pos="1845"/>
              </w:tabs>
              <w:spacing w:line="276" w:lineRule="auto"/>
              <w:ind w:left="90" w:right="76"/>
              <w:jc w:val="center"/>
              <w:rPr>
                <w:color w:val="000000"/>
                <w:sz w:val="22"/>
                <w:szCs w:val="22"/>
              </w:rPr>
            </w:pPr>
            <w:r w:rsidRPr="00E52FC0">
              <w:rPr>
                <w:color w:val="000000"/>
                <w:sz w:val="22"/>
                <w:szCs w:val="22"/>
              </w:rPr>
              <w:t>49</w:t>
            </w:r>
            <w:r w:rsidR="003D2372" w:rsidRPr="00E52FC0">
              <w:rPr>
                <w:color w:val="000000"/>
                <w:sz w:val="22"/>
                <w:szCs w:val="22"/>
              </w:rPr>
              <w:t>%</w:t>
            </w:r>
          </w:p>
        </w:tc>
      </w:tr>
      <w:tr w:rsidR="003D2372" w:rsidRPr="00C2294E" w14:paraId="51A8DAD2" w14:textId="77777777" w:rsidTr="00915C19">
        <w:trPr>
          <w:trHeight w:val="432"/>
        </w:trPr>
        <w:tc>
          <w:tcPr>
            <w:tcW w:w="1887" w:type="dxa"/>
            <w:shd w:val="clear" w:color="auto" w:fill="F2F2F2"/>
            <w:tcMar>
              <w:left w:w="108" w:type="dxa"/>
              <w:right w:w="108" w:type="dxa"/>
            </w:tcMar>
            <w:vAlign w:val="center"/>
          </w:tcPr>
          <w:p w14:paraId="7BBF7A05" w14:textId="77777777" w:rsidR="003D2372" w:rsidRPr="00E52FC0" w:rsidRDefault="003D2372" w:rsidP="003D2372">
            <w:pPr>
              <w:tabs>
                <w:tab w:val="left" w:pos="1845"/>
              </w:tabs>
              <w:ind w:left="90" w:right="76"/>
              <w:jc w:val="both"/>
              <w:rPr>
                <w:b/>
                <w:bCs/>
                <w:color w:val="000000"/>
                <w:sz w:val="22"/>
                <w:szCs w:val="22"/>
              </w:rPr>
            </w:pPr>
            <w:r w:rsidRPr="00E52FC0">
              <w:rPr>
                <w:b/>
                <w:bCs/>
                <w:color w:val="000000"/>
                <w:sz w:val="22"/>
                <w:szCs w:val="22"/>
              </w:rPr>
              <w:t>Two + Races</w:t>
            </w:r>
          </w:p>
        </w:tc>
        <w:tc>
          <w:tcPr>
            <w:tcW w:w="1800" w:type="dxa"/>
            <w:shd w:val="clear" w:color="auto" w:fill="FFFFFF"/>
            <w:tcMar>
              <w:left w:w="108" w:type="dxa"/>
              <w:right w:w="108" w:type="dxa"/>
            </w:tcMar>
            <w:vAlign w:val="center"/>
          </w:tcPr>
          <w:p w14:paraId="7BB8FDDC" w14:textId="1DC2465A" w:rsidR="003D2372" w:rsidRPr="00E52FC0" w:rsidRDefault="003D2372" w:rsidP="003D2372">
            <w:pPr>
              <w:tabs>
                <w:tab w:val="left" w:pos="1845"/>
              </w:tabs>
              <w:ind w:left="90" w:right="76"/>
              <w:jc w:val="center"/>
              <w:rPr>
                <w:color w:val="000000"/>
                <w:sz w:val="22"/>
                <w:szCs w:val="22"/>
              </w:rPr>
            </w:pPr>
            <w:r w:rsidRPr="00E52FC0">
              <w:rPr>
                <w:color w:val="000000"/>
                <w:sz w:val="22"/>
                <w:szCs w:val="22"/>
              </w:rPr>
              <w:t>12%</w:t>
            </w:r>
          </w:p>
        </w:tc>
        <w:tc>
          <w:tcPr>
            <w:tcW w:w="1890" w:type="dxa"/>
            <w:shd w:val="clear" w:color="auto" w:fill="FFFFFF"/>
            <w:tcMar>
              <w:left w:w="108" w:type="dxa"/>
              <w:right w:w="108" w:type="dxa"/>
            </w:tcMar>
            <w:vAlign w:val="center"/>
          </w:tcPr>
          <w:p w14:paraId="02EFDE6E" w14:textId="7427D672" w:rsidR="003D2372" w:rsidRPr="00E52FC0" w:rsidRDefault="003D2372" w:rsidP="003D2372">
            <w:pPr>
              <w:tabs>
                <w:tab w:val="left" w:pos="1845"/>
              </w:tabs>
              <w:spacing w:line="276" w:lineRule="auto"/>
              <w:ind w:left="90" w:right="76"/>
              <w:jc w:val="center"/>
              <w:rPr>
                <w:color w:val="000000"/>
                <w:sz w:val="22"/>
                <w:szCs w:val="22"/>
              </w:rPr>
            </w:pPr>
            <w:r w:rsidRPr="00E52FC0">
              <w:rPr>
                <w:color w:val="000000"/>
                <w:sz w:val="22"/>
                <w:szCs w:val="22"/>
              </w:rPr>
              <w:t>16%</w:t>
            </w:r>
          </w:p>
        </w:tc>
        <w:tc>
          <w:tcPr>
            <w:tcW w:w="1890" w:type="dxa"/>
            <w:shd w:val="clear" w:color="auto" w:fill="FFFFFF"/>
            <w:tcMar>
              <w:left w:w="108" w:type="dxa"/>
              <w:right w:w="108" w:type="dxa"/>
            </w:tcMar>
            <w:vAlign w:val="center"/>
          </w:tcPr>
          <w:p w14:paraId="4734DF07" w14:textId="181783AA" w:rsidR="003D2372" w:rsidRPr="00E52FC0" w:rsidRDefault="0064231F" w:rsidP="003D2372">
            <w:pPr>
              <w:tabs>
                <w:tab w:val="left" w:pos="1845"/>
              </w:tabs>
              <w:spacing w:line="276" w:lineRule="auto"/>
              <w:ind w:left="90" w:right="76"/>
              <w:jc w:val="center"/>
              <w:rPr>
                <w:color w:val="000000"/>
                <w:sz w:val="22"/>
                <w:szCs w:val="22"/>
              </w:rPr>
            </w:pPr>
            <w:r w:rsidRPr="00E52FC0">
              <w:rPr>
                <w:color w:val="000000"/>
                <w:sz w:val="22"/>
                <w:szCs w:val="22"/>
              </w:rPr>
              <w:t>8</w:t>
            </w:r>
            <w:r w:rsidR="003D2372" w:rsidRPr="00E52FC0">
              <w:rPr>
                <w:color w:val="000000"/>
                <w:sz w:val="22"/>
                <w:szCs w:val="22"/>
              </w:rPr>
              <w:t>%</w:t>
            </w:r>
          </w:p>
        </w:tc>
        <w:tc>
          <w:tcPr>
            <w:tcW w:w="1890" w:type="dxa"/>
            <w:shd w:val="clear" w:color="auto" w:fill="FFFFFF"/>
            <w:tcMar>
              <w:left w:w="108" w:type="dxa"/>
              <w:right w:w="108" w:type="dxa"/>
            </w:tcMar>
            <w:vAlign w:val="center"/>
          </w:tcPr>
          <w:p w14:paraId="525CEACF" w14:textId="6FFA9A27" w:rsidR="003D2372" w:rsidRPr="00E52FC0" w:rsidRDefault="0064231F" w:rsidP="003D2372">
            <w:pPr>
              <w:tabs>
                <w:tab w:val="left" w:pos="1845"/>
              </w:tabs>
              <w:spacing w:line="276" w:lineRule="auto"/>
              <w:ind w:left="90" w:right="76"/>
              <w:jc w:val="center"/>
              <w:rPr>
                <w:color w:val="000000"/>
                <w:sz w:val="22"/>
                <w:szCs w:val="22"/>
              </w:rPr>
            </w:pPr>
            <w:r w:rsidRPr="00E52FC0">
              <w:rPr>
                <w:color w:val="000000"/>
                <w:sz w:val="22"/>
                <w:szCs w:val="22"/>
              </w:rPr>
              <w:t>15</w:t>
            </w:r>
            <w:r w:rsidR="003D2372" w:rsidRPr="00E52FC0">
              <w:rPr>
                <w:color w:val="000000"/>
                <w:sz w:val="22"/>
                <w:szCs w:val="22"/>
              </w:rPr>
              <w:t>%</w:t>
            </w:r>
          </w:p>
        </w:tc>
      </w:tr>
    </w:tbl>
    <w:p w14:paraId="55DF790A" w14:textId="77777777" w:rsidR="00C2294E" w:rsidRDefault="00C2294E" w:rsidP="00C2294E">
      <w:pPr>
        <w:rPr>
          <w:rFonts w:ascii="Calibri" w:eastAsia="Calibri" w:hAnsi="Calibri" w:cs="Calibri"/>
          <w:szCs w:val="24"/>
          <w:lang w:eastAsia="en-US"/>
        </w:rPr>
      </w:pPr>
    </w:p>
    <w:p w14:paraId="7F2191C4" w14:textId="77777777" w:rsidR="008146EF" w:rsidRDefault="008146EF" w:rsidP="00C2294E">
      <w:pPr>
        <w:rPr>
          <w:rFonts w:ascii="Calibri" w:eastAsia="Calibri" w:hAnsi="Calibri" w:cs="Calibri"/>
          <w:szCs w:val="24"/>
          <w:lang w:eastAsia="en-US"/>
        </w:rPr>
      </w:pPr>
    </w:p>
    <w:p w14:paraId="5FDD64A0" w14:textId="2B7CC34B" w:rsidR="00122E98" w:rsidRDefault="00122E98" w:rsidP="00C2294E">
      <w:pPr>
        <w:rPr>
          <w:rFonts w:ascii="Calibri" w:eastAsia="Calibri" w:hAnsi="Calibri" w:cs="Calibri"/>
          <w:szCs w:val="24"/>
          <w:lang w:eastAsia="en-US"/>
        </w:rPr>
      </w:pPr>
      <w:r w:rsidRPr="005B0D43">
        <w:rPr>
          <w:rFonts w:ascii="Aptos" w:eastAsia="Aptos" w:hAnsi="Aptos" w:cs="Times New Roman"/>
          <w:noProof/>
          <w:kern w:val="2"/>
          <w:sz w:val="22"/>
          <w:lang w:eastAsia="en-US"/>
          <w14:ligatures w14:val="standardContextual"/>
        </w:rPr>
        <mc:AlternateContent>
          <mc:Choice Requires="wps">
            <w:drawing>
              <wp:anchor distT="0" distB="0" distL="114300" distR="114300" simplePos="0" relativeHeight="251669504" behindDoc="0" locked="0" layoutInCell="1" allowOverlap="1" wp14:anchorId="29B9112D" wp14:editId="67140F6C">
                <wp:simplePos x="0" y="0"/>
                <wp:positionH relativeFrom="margin">
                  <wp:align>left</wp:align>
                </wp:positionH>
                <wp:positionV relativeFrom="paragraph">
                  <wp:posOffset>-52070</wp:posOffset>
                </wp:positionV>
                <wp:extent cx="5943600" cy="876300"/>
                <wp:effectExtent l="0" t="0" r="19050" b="190500"/>
                <wp:wrapNone/>
                <wp:docPr id="1932306372" name="Speech Bubble: Rectangle 2"/>
                <wp:cNvGraphicFramePr/>
                <a:graphic xmlns:a="http://schemas.openxmlformats.org/drawingml/2006/main">
                  <a:graphicData uri="http://schemas.microsoft.com/office/word/2010/wordprocessingShape">
                    <wps:wsp>
                      <wps:cNvSpPr/>
                      <wps:spPr>
                        <a:xfrm>
                          <a:off x="0" y="0"/>
                          <a:ext cx="5943600" cy="876300"/>
                        </a:xfrm>
                        <a:prstGeom prst="wedgeRectCallout">
                          <a:avLst>
                            <a:gd name="adj1" fmla="val 22643"/>
                            <a:gd name="adj2" fmla="val 68480"/>
                          </a:avLst>
                        </a:prstGeom>
                        <a:solidFill>
                          <a:srgbClr val="E97132"/>
                        </a:solidFill>
                        <a:ln w="19050" cap="flat" cmpd="sng" algn="ctr">
                          <a:solidFill>
                            <a:sysClr val="window" lastClr="FFFFFF"/>
                          </a:solidFill>
                          <a:prstDash val="solid"/>
                          <a:miter lim="800000"/>
                          <a:extLst>
                            <a:ext uri="{C807C97D-BFC1-408E-A445-0C87EB9F89A2}">
                              <ask:lineSketchStyleProps xmlns:ask="http://schemas.microsoft.com/office/drawing/2018/sketchyshapes" sd="2890262018">
                                <a:custGeom>
                                  <a:avLst/>
                                  <a:gdLst>
                                    <a:gd name="connsiteX0" fmla="*/ 0 w 2457450"/>
                                    <a:gd name="connsiteY0" fmla="*/ 0 h 1257300"/>
                                    <a:gd name="connsiteX1" fmla="*/ 409575 w 2457450"/>
                                    <a:gd name="connsiteY1" fmla="*/ 0 h 1257300"/>
                                    <a:gd name="connsiteX2" fmla="*/ 409575 w 2457450"/>
                                    <a:gd name="connsiteY2" fmla="*/ 0 h 1257300"/>
                                    <a:gd name="connsiteX3" fmla="*/ 729044 w 2457450"/>
                                    <a:gd name="connsiteY3" fmla="*/ 0 h 1257300"/>
                                    <a:gd name="connsiteX4" fmla="*/ 1023938 w 2457450"/>
                                    <a:gd name="connsiteY4" fmla="*/ 0 h 1257300"/>
                                    <a:gd name="connsiteX5" fmla="*/ 1501775 w 2457450"/>
                                    <a:gd name="connsiteY5" fmla="*/ 0 h 1257300"/>
                                    <a:gd name="connsiteX6" fmla="*/ 1993948 w 2457450"/>
                                    <a:gd name="connsiteY6" fmla="*/ 0 h 1257300"/>
                                    <a:gd name="connsiteX7" fmla="*/ 2457450 w 2457450"/>
                                    <a:gd name="connsiteY7" fmla="*/ 0 h 1257300"/>
                                    <a:gd name="connsiteX8" fmla="*/ 2457450 w 2457450"/>
                                    <a:gd name="connsiteY8" fmla="*/ 352044 h 1257300"/>
                                    <a:gd name="connsiteX9" fmla="*/ 2457450 w 2457450"/>
                                    <a:gd name="connsiteY9" fmla="*/ 733425 h 1257300"/>
                                    <a:gd name="connsiteX10" fmla="*/ 2457450 w 2457450"/>
                                    <a:gd name="connsiteY10" fmla="*/ 733425 h 1257300"/>
                                    <a:gd name="connsiteX11" fmla="*/ 2457450 w 2457450"/>
                                    <a:gd name="connsiteY11" fmla="*/ 1047750 h 1257300"/>
                                    <a:gd name="connsiteX12" fmla="*/ 2457450 w 2457450"/>
                                    <a:gd name="connsiteY12" fmla="*/ 1257300 h 1257300"/>
                                    <a:gd name="connsiteX13" fmla="*/ 2008283 w 2457450"/>
                                    <a:gd name="connsiteY13" fmla="*/ 1257300 h 1257300"/>
                                    <a:gd name="connsiteX14" fmla="*/ 1530446 w 2457450"/>
                                    <a:gd name="connsiteY14" fmla="*/ 1257300 h 1257300"/>
                                    <a:gd name="connsiteX15" fmla="*/ 1023938 w 2457450"/>
                                    <a:gd name="connsiteY15" fmla="*/ 1257300 h 1257300"/>
                                    <a:gd name="connsiteX16" fmla="*/ 716764 w 2457450"/>
                                    <a:gd name="connsiteY16" fmla="*/ 1414463 h 1257300"/>
                                    <a:gd name="connsiteX17" fmla="*/ 409575 w 2457450"/>
                                    <a:gd name="connsiteY17" fmla="*/ 1257300 h 1257300"/>
                                    <a:gd name="connsiteX18" fmla="*/ 0 w 2457450"/>
                                    <a:gd name="connsiteY18" fmla="*/ 1257300 h 1257300"/>
                                    <a:gd name="connsiteX19" fmla="*/ 0 w 2457450"/>
                                    <a:gd name="connsiteY19" fmla="*/ 1047750 h 1257300"/>
                                    <a:gd name="connsiteX20" fmla="*/ 0 w 2457450"/>
                                    <a:gd name="connsiteY20" fmla="*/ 733425 h 1257300"/>
                                    <a:gd name="connsiteX21" fmla="*/ 0 w 2457450"/>
                                    <a:gd name="connsiteY21" fmla="*/ 733425 h 1257300"/>
                                    <a:gd name="connsiteX22" fmla="*/ 0 w 2457450"/>
                                    <a:gd name="connsiteY22" fmla="*/ 352044 h 1257300"/>
                                    <a:gd name="connsiteX23" fmla="*/ 0 w 2457450"/>
                                    <a:gd name="connsiteY23"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57450" h="1257300" fill="none" extrusionOk="0">
                                      <a:moveTo>
                                        <a:pt x="0" y="0"/>
                                      </a:moveTo>
                                      <a:cubicBezTo>
                                        <a:pt x="151373" y="-38728"/>
                                        <a:pt x="245872" y="34825"/>
                                        <a:pt x="409575" y="0"/>
                                      </a:cubicBezTo>
                                      <a:lnTo>
                                        <a:pt x="409575" y="0"/>
                                      </a:lnTo>
                                      <a:cubicBezTo>
                                        <a:pt x="524330" y="-30675"/>
                                        <a:pt x="617647" y="36662"/>
                                        <a:pt x="729044" y="0"/>
                                      </a:cubicBezTo>
                                      <a:cubicBezTo>
                                        <a:pt x="840441" y="-36662"/>
                                        <a:pt x="942067" y="4848"/>
                                        <a:pt x="1023938" y="0"/>
                                      </a:cubicBezTo>
                                      <a:cubicBezTo>
                                        <a:pt x="1175875" y="-48651"/>
                                        <a:pt x="1299316" y="43721"/>
                                        <a:pt x="1501775" y="0"/>
                                      </a:cubicBezTo>
                                      <a:cubicBezTo>
                                        <a:pt x="1704234" y="-43721"/>
                                        <a:pt x="1821024" y="20624"/>
                                        <a:pt x="1993948" y="0"/>
                                      </a:cubicBezTo>
                                      <a:cubicBezTo>
                                        <a:pt x="2166872" y="-20624"/>
                                        <a:pt x="2231262" y="12327"/>
                                        <a:pt x="2457450" y="0"/>
                                      </a:cubicBezTo>
                                      <a:cubicBezTo>
                                        <a:pt x="2465208" y="170658"/>
                                        <a:pt x="2424458" y="178064"/>
                                        <a:pt x="2457450" y="352044"/>
                                      </a:cubicBezTo>
                                      <a:cubicBezTo>
                                        <a:pt x="2490442" y="526024"/>
                                        <a:pt x="2456194" y="553623"/>
                                        <a:pt x="2457450" y="733425"/>
                                      </a:cubicBezTo>
                                      <a:lnTo>
                                        <a:pt x="2457450" y="733425"/>
                                      </a:lnTo>
                                      <a:cubicBezTo>
                                        <a:pt x="2495111" y="804670"/>
                                        <a:pt x="2448606" y="983750"/>
                                        <a:pt x="2457450" y="1047750"/>
                                      </a:cubicBezTo>
                                      <a:cubicBezTo>
                                        <a:pt x="2474564" y="1144938"/>
                                        <a:pt x="2452583" y="1214387"/>
                                        <a:pt x="2457450" y="1257300"/>
                                      </a:cubicBezTo>
                                      <a:cubicBezTo>
                                        <a:pt x="2282610" y="1269729"/>
                                        <a:pt x="2133095" y="1248541"/>
                                        <a:pt x="2008283" y="1257300"/>
                                      </a:cubicBezTo>
                                      <a:cubicBezTo>
                                        <a:pt x="1883471" y="1266059"/>
                                        <a:pt x="1746937" y="1231160"/>
                                        <a:pt x="1530446" y="1257300"/>
                                      </a:cubicBezTo>
                                      <a:cubicBezTo>
                                        <a:pt x="1313955" y="1283440"/>
                                        <a:pt x="1236336" y="1255270"/>
                                        <a:pt x="1023938" y="1257300"/>
                                      </a:cubicBezTo>
                                      <a:cubicBezTo>
                                        <a:pt x="908757" y="1322427"/>
                                        <a:pt x="816528" y="1328612"/>
                                        <a:pt x="716764" y="1414463"/>
                                      </a:cubicBezTo>
                                      <a:cubicBezTo>
                                        <a:pt x="591222" y="1363143"/>
                                        <a:pt x="491920" y="1260842"/>
                                        <a:pt x="409575" y="1257300"/>
                                      </a:cubicBezTo>
                                      <a:cubicBezTo>
                                        <a:pt x="321023" y="1296197"/>
                                        <a:pt x="190060" y="1228714"/>
                                        <a:pt x="0" y="1257300"/>
                                      </a:cubicBezTo>
                                      <a:cubicBezTo>
                                        <a:pt x="-22374" y="1161160"/>
                                        <a:pt x="14125" y="1143402"/>
                                        <a:pt x="0" y="1047750"/>
                                      </a:cubicBezTo>
                                      <a:cubicBezTo>
                                        <a:pt x="-30205" y="950953"/>
                                        <a:pt x="10539" y="835986"/>
                                        <a:pt x="0" y="733425"/>
                                      </a:cubicBezTo>
                                      <a:lnTo>
                                        <a:pt x="0" y="733425"/>
                                      </a:lnTo>
                                      <a:cubicBezTo>
                                        <a:pt x="-45692" y="613044"/>
                                        <a:pt x="20501" y="503513"/>
                                        <a:pt x="0" y="352044"/>
                                      </a:cubicBezTo>
                                      <a:cubicBezTo>
                                        <a:pt x="-20501" y="200575"/>
                                        <a:pt x="27201" y="98646"/>
                                        <a:pt x="0" y="0"/>
                                      </a:cubicBezTo>
                                      <a:close/>
                                    </a:path>
                                    <a:path w="2457450" h="1257300" stroke="0" extrusionOk="0">
                                      <a:moveTo>
                                        <a:pt x="0" y="0"/>
                                      </a:moveTo>
                                      <a:cubicBezTo>
                                        <a:pt x="142467" y="-36058"/>
                                        <a:pt x="320852" y="1108"/>
                                        <a:pt x="409575" y="0"/>
                                      </a:cubicBezTo>
                                      <a:lnTo>
                                        <a:pt x="409575" y="0"/>
                                      </a:lnTo>
                                      <a:cubicBezTo>
                                        <a:pt x="508786" y="-31117"/>
                                        <a:pt x="632281" y="25076"/>
                                        <a:pt x="716757" y="0"/>
                                      </a:cubicBezTo>
                                      <a:cubicBezTo>
                                        <a:pt x="801233" y="-25076"/>
                                        <a:pt x="871783" y="23378"/>
                                        <a:pt x="1023938" y="0"/>
                                      </a:cubicBezTo>
                                      <a:cubicBezTo>
                                        <a:pt x="1149696" y="-28641"/>
                                        <a:pt x="1308114" y="8563"/>
                                        <a:pt x="1530446" y="0"/>
                                      </a:cubicBezTo>
                                      <a:cubicBezTo>
                                        <a:pt x="1752778" y="-8563"/>
                                        <a:pt x="1814852" y="5699"/>
                                        <a:pt x="1965278" y="0"/>
                                      </a:cubicBezTo>
                                      <a:cubicBezTo>
                                        <a:pt x="2115704" y="-5699"/>
                                        <a:pt x="2248866" y="33573"/>
                                        <a:pt x="2457450" y="0"/>
                                      </a:cubicBezTo>
                                      <a:cubicBezTo>
                                        <a:pt x="2467098" y="76148"/>
                                        <a:pt x="2444552" y="221428"/>
                                        <a:pt x="2457450" y="352044"/>
                                      </a:cubicBezTo>
                                      <a:cubicBezTo>
                                        <a:pt x="2470348" y="482660"/>
                                        <a:pt x="2413105" y="592076"/>
                                        <a:pt x="2457450" y="733425"/>
                                      </a:cubicBezTo>
                                      <a:lnTo>
                                        <a:pt x="2457450" y="733425"/>
                                      </a:lnTo>
                                      <a:cubicBezTo>
                                        <a:pt x="2476292" y="807306"/>
                                        <a:pt x="2455542" y="914086"/>
                                        <a:pt x="2457450" y="1047750"/>
                                      </a:cubicBezTo>
                                      <a:cubicBezTo>
                                        <a:pt x="2464155" y="1109697"/>
                                        <a:pt x="2435175" y="1198137"/>
                                        <a:pt x="2457450" y="1257300"/>
                                      </a:cubicBezTo>
                                      <a:cubicBezTo>
                                        <a:pt x="2329160" y="1283517"/>
                                        <a:pt x="2140954" y="1222977"/>
                                        <a:pt x="1950942" y="1257300"/>
                                      </a:cubicBezTo>
                                      <a:cubicBezTo>
                                        <a:pt x="1760930" y="1291623"/>
                                        <a:pt x="1683027" y="1244317"/>
                                        <a:pt x="1473105" y="1257300"/>
                                      </a:cubicBezTo>
                                      <a:cubicBezTo>
                                        <a:pt x="1263183" y="1270283"/>
                                        <a:pt x="1136836" y="1245603"/>
                                        <a:pt x="1023938" y="1257300"/>
                                      </a:cubicBezTo>
                                      <a:cubicBezTo>
                                        <a:pt x="910017" y="1331394"/>
                                        <a:pt x="844292" y="1316996"/>
                                        <a:pt x="716764" y="1414463"/>
                                      </a:cubicBezTo>
                                      <a:cubicBezTo>
                                        <a:pt x="557469" y="1363568"/>
                                        <a:pt x="529039" y="1301283"/>
                                        <a:pt x="409575" y="1257300"/>
                                      </a:cubicBezTo>
                                      <a:cubicBezTo>
                                        <a:pt x="273250" y="1303900"/>
                                        <a:pt x="136369" y="1222377"/>
                                        <a:pt x="0" y="1257300"/>
                                      </a:cubicBezTo>
                                      <a:cubicBezTo>
                                        <a:pt x="-16938" y="1194490"/>
                                        <a:pt x="8296" y="1099376"/>
                                        <a:pt x="0" y="1047750"/>
                                      </a:cubicBezTo>
                                      <a:cubicBezTo>
                                        <a:pt x="-4518" y="978008"/>
                                        <a:pt x="22558" y="805140"/>
                                        <a:pt x="0" y="733425"/>
                                      </a:cubicBezTo>
                                      <a:lnTo>
                                        <a:pt x="0" y="733425"/>
                                      </a:lnTo>
                                      <a:cubicBezTo>
                                        <a:pt x="-17686" y="651600"/>
                                        <a:pt x="8047" y="454415"/>
                                        <a:pt x="0" y="374047"/>
                                      </a:cubicBezTo>
                                      <a:cubicBezTo>
                                        <a:pt x="-8047" y="293679"/>
                                        <a:pt x="43454" y="118637"/>
                                        <a:pt x="0" y="0"/>
                                      </a:cubicBezTo>
                                      <a:close/>
                                    </a:path>
                                  </a:pathLst>
                                </a:custGeom>
                                <ask:type>
                                  <ask:lineSketchNone/>
                                </ask:type>
                              </ask:lineSketchStyleProps>
                            </a:ext>
                          </a:extLst>
                        </a:ln>
                        <a:effectLst/>
                      </wps:spPr>
                      <wps:txbx>
                        <w:txbxContent>
                          <w:p w14:paraId="7E4DCC3A" w14:textId="7377E48A" w:rsidR="00122E98" w:rsidRPr="005B0D43" w:rsidRDefault="00122E98" w:rsidP="00122E98">
                            <w:pPr>
                              <w:jc w:val="center"/>
                              <w:rPr>
                                <w:b/>
                                <w:bCs/>
                                <w:color w:val="FFFFFF"/>
                                <w:sz w:val="28"/>
                                <w:szCs w:val="28"/>
                              </w:rPr>
                            </w:pPr>
                            <w:r>
                              <w:rPr>
                                <w:b/>
                                <w:bCs/>
                                <w:color w:val="FFFFFF"/>
                                <w:szCs w:val="24"/>
                              </w:rPr>
                              <w:t xml:space="preserve">These prompts are built into the </w:t>
                            </w:r>
                            <w:r w:rsidR="00A14B9F" w:rsidRPr="00A14B9F">
                              <w:rPr>
                                <w:b/>
                                <w:bCs/>
                                <w:i/>
                                <w:iCs/>
                                <w:color w:val="FFFFFF"/>
                                <w:szCs w:val="24"/>
                              </w:rPr>
                              <w:t>school's Annual Pre-Site Visit Report. Copy and paste information to this document. Grammatical errors may need to be addressed before publishing; however, authorizers are advised not to</w:t>
                            </w:r>
                            <w:r w:rsidR="00A14B9F">
                              <w:rPr>
                                <w:b/>
                                <w:bCs/>
                                <w:color w:val="FFFFFF"/>
                                <w:szCs w:val="24"/>
                              </w:rPr>
                              <w:t xml:space="preserve"> change content as this may result in inadvertently </w:t>
                            </w:r>
                            <w:r w:rsidR="001B7E19">
                              <w:rPr>
                                <w:b/>
                                <w:bCs/>
                                <w:color w:val="FFFFFF"/>
                                <w:szCs w:val="24"/>
                              </w:rPr>
                              <w:t>changing the charter school’s intent</w:t>
                            </w:r>
                            <w:r w:rsidR="00A14B9F">
                              <w:rPr>
                                <w:b/>
                                <w:bCs/>
                                <w:color w:val="FFFFFF"/>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112D" id="_x0000_s1037" type="#_x0000_t61" style="position:absolute;margin-left:0;margin-top:-4.1pt;width:468pt;height:69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" adj="15691,25592" fillcolor="#e97132" strokecolor="window" strokeweight="1.5pt">
                <v:textbox>
                  <w:txbxContent>
                    <w:p w14:paraId="7E4DCC3A" w14:textId="7377E48A" w:rsidR="00122E98" w:rsidRPr="005B0D43" w:rsidRDefault="00122E98" w:rsidP="00122E98">
                      <w:pPr>
                        <w:jc w:val="center"/>
                        <w:rPr>
                          <w:b/>
                          <w:bCs/>
                          <w:color w:val="FFFFFF"/>
                          <w:sz w:val="28"/>
                          <w:szCs w:val="28"/>
                        </w:rPr>
                      </w:pPr>
                      <w:r>
                        <w:rPr>
                          <w:b/>
                          <w:bCs/>
                          <w:color w:val="FFFFFF"/>
                          <w:szCs w:val="24"/>
                        </w:rPr>
                        <w:t xml:space="preserve">These prompts are built into the </w:t>
                      </w:r>
                      <w:r w:rsidR="00A14B9F" w:rsidRPr="00A14B9F">
                        <w:rPr>
                          <w:b/>
                          <w:bCs/>
                          <w:i/>
                          <w:iCs/>
                          <w:color w:val="FFFFFF"/>
                          <w:szCs w:val="24"/>
                        </w:rPr>
                        <w:t>school's Annual Pre-Site Visit Report. Copy and paste information to this document. Grammatical errors may need to be addressed before publishing; however, authorizers are advised not to</w:t>
                      </w:r>
                      <w:r w:rsidR="00A14B9F">
                        <w:rPr>
                          <w:b/>
                          <w:bCs/>
                          <w:color w:val="FFFFFF"/>
                          <w:szCs w:val="24"/>
                        </w:rPr>
                        <w:t xml:space="preserve"> change content as this may result in inadvertently </w:t>
                      </w:r>
                      <w:r w:rsidR="001B7E19">
                        <w:rPr>
                          <w:b/>
                          <w:bCs/>
                          <w:color w:val="FFFFFF"/>
                          <w:szCs w:val="24"/>
                        </w:rPr>
                        <w:t>changing the charter school’s intent</w:t>
                      </w:r>
                      <w:r w:rsidR="00A14B9F">
                        <w:rPr>
                          <w:b/>
                          <w:bCs/>
                          <w:color w:val="FFFFFF"/>
                          <w:szCs w:val="24"/>
                        </w:rPr>
                        <w:t>.</w:t>
                      </w:r>
                    </w:p>
                  </w:txbxContent>
                </v:textbox>
                <w10:wrap anchorx="margin"/>
              </v:shape>
            </w:pict>
          </mc:Fallback>
        </mc:AlternateContent>
      </w:r>
    </w:p>
    <w:p w14:paraId="6D445117" w14:textId="77777777" w:rsidR="00224DB9" w:rsidRDefault="00224DB9" w:rsidP="00BD120C">
      <w:pPr>
        <w:pStyle w:val="Heading4A"/>
        <w:ind w:right="900"/>
        <w:rPr>
          <w:lang w:eastAsia="en-US"/>
        </w:rPr>
      </w:pPr>
      <w:bookmarkStart w:id="21" w:name="_Toc175664148"/>
      <w:bookmarkStart w:id="22" w:name="_Toc175732641"/>
    </w:p>
    <w:p w14:paraId="31DACD07" w14:textId="77777777" w:rsidR="00841C4F" w:rsidRDefault="00841C4F" w:rsidP="00841C4F">
      <w:pPr>
        <w:pStyle w:val="Heading4A"/>
        <w:spacing w:before="0" w:after="0"/>
        <w:ind w:right="900"/>
        <w:rPr>
          <w:lang w:eastAsia="en-US"/>
        </w:rPr>
      </w:pPr>
    </w:p>
    <w:p w14:paraId="3DE89F2B" w14:textId="77777777" w:rsidR="00E52FC0" w:rsidRDefault="00E52FC0" w:rsidP="00BD120C">
      <w:pPr>
        <w:pStyle w:val="Heading4A"/>
        <w:ind w:right="900"/>
        <w:rPr>
          <w:lang w:eastAsia="en-US"/>
        </w:rPr>
      </w:pPr>
    </w:p>
    <w:p w14:paraId="79334ACC" w14:textId="1D576C76" w:rsidR="00C2294E" w:rsidRPr="00C2294E" w:rsidRDefault="00C2294E" w:rsidP="00BD120C">
      <w:pPr>
        <w:pStyle w:val="Heading4A"/>
        <w:ind w:right="900"/>
        <w:rPr>
          <w:lang w:eastAsia="en-US"/>
        </w:rPr>
      </w:pPr>
      <w:r w:rsidRPr="00C2294E">
        <w:rPr>
          <w:lang w:eastAsia="en-US"/>
        </w:rPr>
        <w:lastRenderedPageBreak/>
        <w:t>Charter Reflection: Serving Community and Public School System Needs</w:t>
      </w:r>
      <w:bookmarkEnd w:id="21"/>
      <w:bookmarkEnd w:id="22"/>
    </w:p>
    <w:p w14:paraId="3FC96FF7" w14:textId="1871CB63" w:rsidR="00C2294E" w:rsidRPr="00E52FC0" w:rsidRDefault="00C2294E" w:rsidP="00780C9E">
      <w:pPr>
        <w:pBdr>
          <w:top w:val="none" w:sz="0" w:space="0" w:color="000000"/>
        </w:pBdr>
        <w:jc w:val="both"/>
        <w:rPr>
          <w:rFonts w:ascii="Calibri" w:eastAsia="Calibri" w:hAnsi="Calibri" w:cs="Calibri"/>
          <w:b/>
          <w:bCs/>
          <w:color w:val="000000"/>
          <w:sz w:val="20"/>
          <w:szCs w:val="20"/>
          <w:lang w:eastAsia="en-US"/>
        </w:rPr>
      </w:pPr>
      <w:r w:rsidRPr="00E52FC0">
        <w:rPr>
          <w:rFonts w:ascii="Calibri" w:eastAsia="Calibri" w:hAnsi="Calibri" w:cs="Calibri"/>
          <w:color w:val="000000"/>
          <w:sz w:val="22"/>
          <w:lang w:eastAsia="en-US"/>
        </w:rPr>
        <w:t>This section allows the school to reflect on its purpose within the community as articulated in the approved petition and aligned with the legislative intent of the CA Charter School</w:t>
      </w:r>
      <w:r w:rsidRPr="00E52FC0">
        <w:rPr>
          <w:rFonts w:ascii="Calibri" w:eastAsia="Calibri" w:hAnsi="Calibri" w:cs="Calibri"/>
          <w:i/>
          <w:iCs/>
          <w:color w:val="000000"/>
          <w:sz w:val="22"/>
          <w:lang w:eastAsia="en-US"/>
        </w:rPr>
        <w:t xml:space="preserve"> Act</w:t>
      </w:r>
      <w:r w:rsidRPr="00E52FC0">
        <w:rPr>
          <w:rFonts w:ascii="Calibri" w:eastAsia="Calibri" w:hAnsi="Calibri" w:cs="Calibri"/>
          <w:color w:val="000000"/>
          <w:sz w:val="22"/>
          <w:lang w:eastAsia="en-US"/>
        </w:rPr>
        <w:t xml:space="preserve">. </w:t>
      </w:r>
      <w:r w:rsidR="00BD120C" w:rsidRPr="00E52FC0">
        <w:rPr>
          <w:rFonts w:ascii="Calibri" w:eastAsia="Calibri" w:hAnsi="Calibri" w:cs="Calibri"/>
          <w:b/>
          <w:bCs/>
          <w:color w:val="000000"/>
          <w:sz w:val="22"/>
          <w:lang w:eastAsia="en-US"/>
        </w:rPr>
        <w:t>P</w:t>
      </w:r>
      <w:r w:rsidRPr="00E52FC0">
        <w:rPr>
          <w:rFonts w:ascii="Calibri" w:eastAsia="Calibri" w:hAnsi="Calibri" w:cs="Calibri"/>
          <w:b/>
          <w:bCs/>
          <w:color w:val="000000"/>
          <w:sz w:val="22"/>
          <w:lang w:eastAsia="en-US"/>
        </w:rPr>
        <w:t xml:space="preserve">rovide written reflections, </w:t>
      </w:r>
      <w:r w:rsidRPr="00E52FC0">
        <w:rPr>
          <w:rFonts w:ascii="Calibri" w:eastAsia="Calibri" w:hAnsi="Calibri" w:cs="Calibri"/>
          <w:b/>
          <w:bCs/>
          <w:color w:val="000000"/>
          <w:sz w:val="22"/>
          <w:u w:val="single"/>
          <w:lang w:eastAsia="en-US"/>
        </w:rPr>
        <w:t>including quantitative evidence,</w:t>
      </w:r>
      <w:r w:rsidRPr="00E52FC0">
        <w:rPr>
          <w:rFonts w:ascii="Calibri" w:eastAsia="Calibri" w:hAnsi="Calibri" w:cs="Calibri"/>
          <w:b/>
          <w:bCs/>
          <w:color w:val="000000"/>
          <w:sz w:val="22"/>
          <w:lang w:eastAsia="en-US"/>
        </w:rPr>
        <w:t xml:space="preserve"> to support any claims.</w:t>
      </w:r>
      <w:r w:rsidRPr="00E52FC0">
        <w:rPr>
          <w:rFonts w:ascii="Calibri" w:eastAsia="Calibri" w:hAnsi="Calibri" w:cs="Calibri"/>
          <w:b/>
          <w:bCs/>
          <w:color w:val="000000"/>
          <w:sz w:val="20"/>
          <w:szCs w:val="20"/>
          <w:lang w:eastAsia="en-US"/>
        </w:rPr>
        <w:t xml:space="preserve">  </w:t>
      </w:r>
      <w:r w:rsidRPr="00E52FC0">
        <w:rPr>
          <w:rFonts w:ascii="Calibri" w:eastAsia="Calibri" w:hAnsi="Calibri" w:cs="Calibri"/>
          <w:b/>
          <w:bCs/>
          <w:color w:val="000000"/>
          <w:sz w:val="22"/>
          <w:lang w:eastAsia="en-US"/>
        </w:rPr>
        <w:t>Cite all data sources.</w:t>
      </w:r>
    </w:p>
    <w:tbl>
      <w:tblPr>
        <w:tblW w:w="9357" w:type="dxa"/>
        <w:tblInd w:w="-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9357"/>
      </w:tblGrid>
      <w:tr w:rsidR="00C2294E" w:rsidRPr="00C2294E" w14:paraId="019ED1E7" w14:textId="77777777" w:rsidTr="00E52FC0">
        <w:trPr>
          <w:trHeight w:val="463"/>
        </w:trPr>
        <w:tc>
          <w:tcPr>
            <w:tcW w:w="9357" w:type="dxa"/>
            <w:shd w:val="clear" w:color="auto" w:fill="586D2D"/>
            <w:tcMar>
              <w:left w:w="105" w:type="dxa"/>
              <w:right w:w="105" w:type="dxa"/>
            </w:tcMar>
            <w:vAlign w:val="center"/>
          </w:tcPr>
          <w:p w14:paraId="2DD93A50" w14:textId="77777777" w:rsidR="00C2294E" w:rsidRPr="00C2294E" w:rsidRDefault="00C2294E" w:rsidP="00C2294E">
            <w:pPr>
              <w:spacing w:after="0"/>
              <w:rPr>
                <w:rFonts w:ascii="Calibri" w:eastAsia="Calibri" w:hAnsi="Calibri" w:cs="Calibri"/>
                <w:color w:val="F0F2F4"/>
                <w:sz w:val="22"/>
                <w:lang w:eastAsia="en-US"/>
              </w:rPr>
            </w:pPr>
            <w:r w:rsidRPr="00C2294E">
              <w:rPr>
                <w:rFonts w:ascii="Calibri" w:eastAsia="Calibri" w:hAnsi="Calibri" w:cs="Calibri"/>
                <w:b/>
                <w:bCs/>
                <w:color w:val="F0F2F4"/>
                <w:sz w:val="22"/>
                <w:lang w:eastAsia="en-US"/>
              </w:rPr>
              <w:t>Measure 1c: Charter School Narratives &amp; Authorizer Reflection</w:t>
            </w:r>
            <w:r w:rsidRPr="00C2294E">
              <w:rPr>
                <w:rFonts w:ascii="Calibri" w:eastAsia="Calibri" w:hAnsi="Calibri" w:cs="Calibri"/>
                <w:color w:val="F0F2F4"/>
                <w:sz w:val="22"/>
                <w:lang w:eastAsia="en-US"/>
              </w:rPr>
              <w:t xml:space="preserve"> </w:t>
            </w:r>
          </w:p>
        </w:tc>
      </w:tr>
      <w:tr w:rsidR="00C2294E" w:rsidRPr="00C2294E" w14:paraId="7673F8CF" w14:textId="77777777" w:rsidTr="00C2294E">
        <w:trPr>
          <w:trHeight w:val="462"/>
        </w:trPr>
        <w:tc>
          <w:tcPr>
            <w:tcW w:w="9357" w:type="dxa"/>
            <w:shd w:val="clear" w:color="auto" w:fill="D9D9D9"/>
            <w:tcMar>
              <w:left w:w="105" w:type="dxa"/>
              <w:right w:w="105" w:type="dxa"/>
            </w:tcMar>
            <w:vAlign w:val="center"/>
          </w:tcPr>
          <w:p w14:paraId="44E73F4B" w14:textId="77777777" w:rsidR="00C2294E" w:rsidRPr="00E52FC0" w:rsidRDefault="00C2294E" w:rsidP="00C2294E">
            <w:pPr>
              <w:spacing w:after="0"/>
              <w:rPr>
                <w:rFonts w:ascii="Calibri" w:eastAsia="Calibri" w:hAnsi="Calibri" w:cs="Calibri"/>
                <w:b/>
                <w:bCs/>
                <w:color w:val="000000"/>
                <w:sz w:val="22"/>
                <w:lang w:eastAsia="en-US"/>
              </w:rPr>
            </w:pPr>
            <w:r w:rsidRPr="00E52FC0">
              <w:rPr>
                <w:rFonts w:ascii="Calibri" w:eastAsia="Calibri" w:hAnsi="Calibri" w:cs="Calibri"/>
                <w:b/>
                <w:bCs/>
                <w:color w:val="000000"/>
                <w:sz w:val="22"/>
                <w:lang w:eastAsia="en-US"/>
              </w:rPr>
              <w:t>Evidence-Based Reflections</w:t>
            </w:r>
          </w:p>
        </w:tc>
      </w:tr>
      <w:tr w:rsidR="00C2294E" w:rsidRPr="00C2294E" w14:paraId="714589D2" w14:textId="77777777" w:rsidTr="00473353">
        <w:trPr>
          <w:trHeight w:val="1588"/>
        </w:trPr>
        <w:tc>
          <w:tcPr>
            <w:tcW w:w="9357" w:type="dxa"/>
            <w:shd w:val="clear" w:color="auto" w:fill="F2F2F2"/>
            <w:tcMar>
              <w:left w:w="105" w:type="dxa"/>
              <w:right w:w="105" w:type="dxa"/>
            </w:tcMar>
            <w:vAlign w:val="center"/>
          </w:tcPr>
          <w:p w14:paraId="5A1D1D53" w14:textId="77777777" w:rsidR="00C2294E" w:rsidRPr="00E52FC0" w:rsidRDefault="00C2294E" w:rsidP="00C2294E">
            <w:pPr>
              <w:spacing w:after="0"/>
              <w:ind w:right="76"/>
              <w:jc w:val="both"/>
              <w:rPr>
                <w:rFonts w:ascii="Calibri" w:eastAsia="Calibri" w:hAnsi="Calibri" w:cs="Calibri"/>
                <w:color w:val="000000"/>
                <w:sz w:val="22"/>
                <w:lang w:eastAsia="en-US"/>
              </w:rPr>
            </w:pPr>
            <w:r w:rsidRPr="00E52FC0">
              <w:rPr>
                <w:rFonts w:ascii="Calibri" w:eastAsia="Calibri" w:hAnsi="Calibri" w:cs="Calibri"/>
                <w:color w:val="000000"/>
                <w:sz w:val="22"/>
                <w:lang w:eastAsia="en-US"/>
              </w:rPr>
              <w:t>How did the school serve the educational needs of the charter school’s community?</w:t>
            </w:r>
          </w:p>
          <w:p w14:paraId="29FAEA5F" w14:textId="77777777" w:rsidR="00C2294E" w:rsidRPr="00E52FC0" w:rsidRDefault="00C2294E" w:rsidP="00C2294E">
            <w:pPr>
              <w:numPr>
                <w:ilvl w:val="0"/>
                <w:numId w:val="16"/>
              </w:numPr>
              <w:spacing w:after="0"/>
              <w:ind w:right="76"/>
              <w:contextualSpacing/>
              <w:jc w:val="both"/>
              <w:rPr>
                <w:rFonts w:ascii="Calibri" w:eastAsia="Calibri" w:hAnsi="Calibri" w:cs="Calibri"/>
                <w:color w:val="000000"/>
                <w:sz w:val="22"/>
                <w:lang w:eastAsia="en-US"/>
              </w:rPr>
            </w:pPr>
            <w:r w:rsidRPr="00E52FC0">
              <w:rPr>
                <w:rFonts w:ascii="Calibri" w:eastAsia="Calibri" w:hAnsi="Calibri" w:cs="Calibri"/>
                <w:color w:val="000000"/>
                <w:sz w:val="22"/>
                <w:lang w:eastAsia="en-US"/>
              </w:rPr>
              <w:t>Improve pupil learning</w:t>
            </w:r>
          </w:p>
          <w:p w14:paraId="19FE0399" w14:textId="45660447" w:rsidR="00C2294E" w:rsidRPr="00E52FC0" w:rsidRDefault="00C2294E" w:rsidP="00C2294E">
            <w:pPr>
              <w:numPr>
                <w:ilvl w:val="0"/>
                <w:numId w:val="16"/>
              </w:numPr>
              <w:spacing w:after="0"/>
              <w:ind w:right="76"/>
              <w:contextualSpacing/>
              <w:jc w:val="both"/>
              <w:rPr>
                <w:rFonts w:ascii="Calibri" w:eastAsia="Calibri" w:hAnsi="Calibri" w:cs="Calibri"/>
                <w:color w:val="000000"/>
                <w:sz w:val="22"/>
                <w:lang w:eastAsia="en-US"/>
              </w:rPr>
            </w:pPr>
            <w:r w:rsidRPr="00E52FC0">
              <w:rPr>
                <w:rFonts w:ascii="Calibri" w:eastAsia="Calibri" w:hAnsi="Calibri" w:cs="Calibri"/>
                <w:color w:val="000000"/>
                <w:sz w:val="22"/>
                <w:lang w:eastAsia="en-US"/>
              </w:rPr>
              <w:t xml:space="preserve">Increasing learning opportunities, especially the expanded learning experiences for students identified as academically </w:t>
            </w:r>
            <w:r w:rsidR="00E52FC0" w:rsidRPr="00E52FC0">
              <w:rPr>
                <w:rFonts w:ascii="Calibri" w:eastAsia="Calibri" w:hAnsi="Calibri" w:cs="Calibri"/>
                <w:color w:val="000000"/>
                <w:sz w:val="22"/>
                <w:lang w:eastAsia="en-US"/>
              </w:rPr>
              <w:t>low achieving</w:t>
            </w:r>
          </w:p>
          <w:p w14:paraId="40DCCA31" w14:textId="77777777" w:rsidR="00C2294E" w:rsidRPr="00C2294E" w:rsidRDefault="00C2294E" w:rsidP="00C2294E">
            <w:pPr>
              <w:numPr>
                <w:ilvl w:val="0"/>
                <w:numId w:val="16"/>
              </w:numPr>
              <w:spacing w:after="0"/>
              <w:ind w:right="76"/>
              <w:contextualSpacing/>
              <w:jc w:val="both"/>
              <w:rPr>
                <w:rFonts w:ascii="Calibri" w:eastAsia="Calibri" w:hAnsi="Calibri" w:cs="Calibri"/>
                <w:color w:val="3E535F"/>
                <w:sz w:val="22"/>
                <w:lang w:eastAsia="en-US"/>
              </w:rPr>
            </w:pPr>
            <w:r w:rsidRPr="00E52FC0">
              <w:rPr>
                <w:rFonts w:ascii="Calibri" w:eastAsia="Calibri" w:hAnsi="Calibri" w:cs="Calibri"/>
                <w:color w:val="000000"/>
                <w:sz w:val="22"/>
                <w:lang w:eastAsia="en-US"/>
              </w:rPr>
              <w:t>Being accountable for meeting measurable pupil outcomes</w:t>
            </w:r>
          </w:p>
        </w:tc>
      </w:tr>
      <w:tr w:rsidR="00C2294E" w:rsidRPr="00C2294E" w14:paraId="10C95D0A" w14:textId="77777777" w:rsidTr="00C2294E">
        <w:trPr>
          <w:trHeight w:val="630"/>
        </w:trPr>
        <w:tc>
          <w:tcPr>
            <w:tcW w:w="9357" w:type="dxa"/>
            <w:tcMar>
              <w:left w:w="105" w:type="dxa"/>
              <w:right w:w="105" w:type="dxa"/>
            </w:tcMar>
          </w:tcPr>
          <w:p w14:paraId="4AB441BB" w14:textId="77777777" w:rsidR="00936AF2" w:rsidRPr="00E52FC0" w:rsidRDefault="00936AF2" w:rsidP="00936AF2">
            <w:pPr>
              <w:spacing w:after="0"/>
              <w:rPr>
                <w:rFonts w:ascii="Calibri" w:eastAsia="Calibri" w:hAnsi="Calibri" w:cs="Calibri"/>
                <w:b/>
                <w:bCs/>
                <w:color w:val="000000"/>
                <w:sz w:val="22"/>
                <w:lang w:eastAsia="en-US"/>
              </w:rPr>
            </w:pPr>
            <w:r w:rsidRPr="00E52FC0">
              <w:rPr>
                <w:rFonts w:ascii="Calibri" w:eastAsia="Calibri" w:hAnsi="Calibri" w:cs="Calibri"/>
                <w:b/>
                <w:bCs/>
                <w:i/>
                <w:iCs/>
                <w:color w:val="000000"/>
                <w:sz w:val="22"/>
                <w:lang w:val="en" w:eastAsia="en-US"/>
              </w:rPr>
              <w:t>Academic Performance by Subgroup</w:t>
            </w:r>
            <w:r w:rsidRPr="00E52FC0">
              <w:rPr>
                <w:rFonts w:ascii="Calibri" w:eastAsia="Calibri" w:hAnsi="Calibri" w:cs="Calibri"/>
                <w:b/>
                <w:bCs/>
                <w:color w:val="000000"/>
                <w:sz w:val="22"/>
                <w:lang w:eastAsia="en-US"/>
              </w:rPr>
              <w:t>  </w:t>
            </w:r>
          </w:p>
          <w:p w14:paraId="004A706A" w14:textId="630C2422" w:rsidR="00936AF2" w:rsidRPr="00E52FC0" w:rsidRDefault="00936AF2" w:rsidP="00936AF2">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Participation rates in state testing for English Language Arts (ELA) and Math are consistent across all subgroups. However, the typical student enrolling exhibits severe deficits in both credits and skills, with an average reading level equivalent to 5th grade and an average math level equivalent to 3rd grade.  </w:t>
            </w:r>
          </w:p>
          <w:p w14:paraId="42C73EF1" w14:textId="77777777" w:rsidR="00936AF2" w:rsidRPr="00E52FC0" w:rsidRDefault="00936AF2" w:rsidP="00936AF2">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 </w:t>
            </w:r>
          </w:p>
          <w:p w14:paraId="70C67260" w14:textId="77777777" w:rsidR="00936AF2" w:rsidRPr="00E52FC0" w:rsidRDefault="00936AF2" w:rsidP="00936AF2">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In the 2022-2023 ELA CAASPP Results, performance among All Hispanic and Socioeconomically Disadvantaged (SED) students is similar, with All Students scoring 64 points below the standard, Hispanic students scoring 78.5 points below the standard, and SED students scoring 67.7 points below the standard.  </w:t>
            </w:r>
          </w:p>
          <w:p w14:paraId="081EB867" w14:textId="77777777" w:rsidR="00936AF2" w:rsidRPr="00E52FC0" w:rsidRDefault="00936AF2" w:rsidP="00936AF2">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 </w:t>
            </w:r>
          </w:p>
          <w:p w14:paraId="75700B9F" w14:textId="192E3FF5" w:rsidR="00936AF2" w:rsidRPr="00E52FC0" w:rsidRDefault="00936AF2" w:rsidP="00936AF2">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Similarly, in the 2022-2023 Math CAASPP Results, Hispanic and SED students show comparable performance, with the 'All Student' group scoring 163.4 points below the standard. Hispanic students are 164 points below the standard, and SED students are 168.5 points below the standard. Notably, no performance ratings were provided for African American, Asian, English Learners (EL), Homeless, students of 2+ Races, Special Education (SPED), or White students in either ELA or Math assessments.  Additionally, 34.7% of English Learner students demonstrate progress as assessed by their performance on the ELPAC, an increase of 5% from the previous school year.  </w:t>
            </w:r>
          </w:p>
          <w:p w14:paraId="667ACEEA" w14:textId="77777777" w:rsidR="00936AF2" w:rsidRPr="00E52FC0" w:rsidRDefault="00936AF2" w:rsidP="00936AF2">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 </w:t>
            </w:r>
          </w:p>
          <w:p w14:paraId="1060E677" w14:textId="77777777" w:rsidR="00936AF2" w:rsidRPr="00E52FC0" w:rsidRDefault="00936AF2" w:rsidP="00936AF2">
            <w:pPr>
              <w:spacing w:after="0"/>
              <w:rPr>
                <w:rFonts w:ascii="Calibri" w:eastAsia="Calibri" w:hAnsi="Calibri" w:cs="Calibri"/>
                <w:b/>
                <w:bCs/>
                <w:i/>
                <w:iCs/>
                <w:color w:val="000000"/>
                <w:sz w:val="22"/>
                <w:lang w:eastAsia="en-US"/>
              </w:rPr>
            </w:pPr>
            <w:r w:rsidRPr="00E52FC0">
              <w:rPr>
                <w:rFonts w:ascii="Calibri" w:eastAsia="Calibri" w:hAnsi="Calibri" w:cs="Calibri"/>
                <w:b/>
                <w:bCs/>
                <w:i/>
                <w:iCs/>
                <w:color w:val="000000"/>
                <w:sz w:val="22"/>
                <w:lang w:eastAsia="en-US"/>
              </w:rPr>
              <w:t>Lack of Adverse Findings on Disproportionality of Discipline and Identification of SPED    </w:t>
            </w:r>
          </w:p>
          <w:p w14:paraId="70761594" w14:textId="4EADE8E8" w:rsidR="00936AF2" w:rsidRPr="00E52FC0" w:rsidRDefault="004808ED" w:rsidP="00936AF2">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 xml:space="preserve">The school </w:t>
            </w:r>
            <w:r w:rsidR="00936AF2" w:rsidRPr="00E52FC0">
              <w:rPr>
                <w:rFonts w:ascii="Calibri" w:eastAsia="Calibri" w:hAnsi="Calibri" w:cs="Calibri"/>
                <w:color w:val="000000"/>
                <w:sz w:val="22"/>
                <w:lang w:eastAsia="en-US"/>
              </w:rPr>
              <w:t xml:space="preserve">has never been identified as having ‘Significant Disproportionality’ for discipline. </w:t>
            </w:r>
            <w:r w:rsidRPr="00E52FC0">
              <w:rPr>
                <w:rFonts w:ascii="Calibri" w:eastAsia="Calibri" w:hAnsi="Calibri" w:cs="Calibri"/>
                <w:color w:val="000000"/>
                <w:sz w:val="22"/>
                <w:lang w:eastAsia="en-US"/>
              </w:rPr>
              <w:t xml:space="preserve">The </w:t>
            </w:r>
            <w:r w:rsidR="00936AF2" w:rsidRPr="00E52FC0">
              <w:rPr>
                <w:rFonts w:ascii="Calibri" w:eastAsia="Calibri" w:hAnsi="Calibri" w:cs="Calibri"/>
                <w:color w:val="000000"/>
                <w:sz w:val="22"/>
                <w:lang w:eastAsia="en-US"/>
              </w:rPr>
              <w:t>overall suspension/expulsion rate is typically 0% annually.</w:t>
            </w:r>
          </w:p>
          <w:p w14:paraId="7D26D15D" w14:textId="77777777" w:rsidR="00936AF2" w:rsidRPr="00E52FC0" w:rsidRDefault="00936AF2" w:rsidP="00936AF2">
            <w:pPr>
              <w:spacing w:after="0"/>
              <w:rPr>
                <w:rFonts w:ascii="Calibri" w:eastAsia="Calibri" w:hAnsi="Calibri" w:cs="Calibri"/>
                <w:color w:val="000000"/>
                <w:sz w:val="22"/>
                <w:lang w:eastAsia="en-US"/>
              </w:rPr>
            </w:pPr>
            <w:r w:rsidRPr="00E52FC0">
              <w:rPr>
                <w:rFonts w:ascii="Calibri" w:eastAsia="Calibri" w:hAnsi="Calibri" w:cs="Calibri"/>
                <w:color w:val="000000"/>
                <w:sz w:val="22"/>
                <w:lang w:eastAsia="en-US"/>
              </w:rPr>
              <w:t> </w:t>
            </w:r>
          </w:p>
          <w:p w14:paraId="13C53D32" w14:textId="37265BC8" w:rsidR="00BD120C" w:rsidRPr="00E52FC0" w:rsidRDefault="00936AF2" w:rsidP="006B06A3">
            <w:pPr>
              <w:spacing w:after="0"/>
              <w:rPr>
                <w:rFonts w:ascii="Calibri" w:eastAsia="Calibri" w:hAnsi="Calibri" w:cs="Calibri"/>
                <w:b/>
                <w:bCs/>
                <w:color w:val="000000"/>
                <w:sz w:val="22"/>
                <w:lang w:eastAsia="en-US"/>
              </w:rPr>
            </w:pPr>
            <w:r w:rsidRPr="00E52FC0">
              <w:rPr>
                <w:rFonts w:ascii="Calibri" w:eastAsia="Calibri" w:hAnsi="Calibri" w:cs="Calibri"/>
                <w:color w:val="000000"/>
                <w:sz w:val="22"/>
                <w:lang w:eastAsia="en-US"/>
              </w:rPr>
              <w:t xml:space="preserve">Furthermore, </w:t>
            </w:r>
            <w:r w:rsidR="004808ED" w:rsidRPr="00E52FC0">
              <w:rPr>
                <w:rFonts w:ascii="Calibri" w:eastAsia="Calibri" w:hAnsi="Calibri" w:cs="Calibri"/>
                <w:color w:val="000000"/>
                <w:sz w:val="22"/>
                <w:lang w:eastAsia="en-US"/>
              </w:rPr>
              <w:t xml:space="preserve">the school </w:t>
            </w:r>
            <w:r w:rsidRPr="00E52FC0">
              <w:rPr>
                <w:rFonts w:ascii="Calibri" w:eastAsia="Calibri" w:hAnsi="Calibri" w:cs="Calibri"/>
                <w:color w:val="000000"/>
                <w:sz w:val="22"/>
                <w:lang w:eastAsia="en-US"/>
              </w:rPr>
              <w:t xml:space="preserve">has demonstrated no significant disproportionality in identifying special education students throughout the 2019-20, 2020-21, and 2021-22 data cycles. Although there was a noted instance of "disproportionate" identification for Hispanic students with Specific Learning Disabilities, the disproportionality measure was minimal, registering at 3.05, just above the identification threshold of 3. It's crucial to highlight that most Students with Disabilities arrive at </w:t>
            </w:r>
            <w:r w:rsidR="004808ED" w:rsidRPr="00E52FC0">
              <w:rPr>
                <w:rFonts w:ascii="Calibri" w:eastAsia="Calibri" w:hAnsi="Calibri" w:cs="Calibri"/>
                <w:color w:val="000000"/>
                <w:sz w:val="22"/>
                <w:lang w:eastAsia="en-US"/>
              </w:rPr>
              <w:t>the school</w:t>
            </w:r>
            <w:r w:rsidRPr="00E52FC0">
              <w:rPr>
                <w:rFonts w:ascii="Calibri" w:eastAsia="Calibri" w:hAnsi="Calibri" w:cs="Calibri"/>
                <w:color w:val="000000"/>
                <w:sz w:val="22"/>
                <w:lang w:eastAsia="en-US"/>
              </w:rPr>
              <w:t xml:space="preserve"> with an IEP</w:t>
            </w:r>
            <w:r w:rsidR="004808ED" w:rsidRPr="00E52FC0">
              <w:rPr>
                <w:rFonts w:ascii="Calibri" w:eastAsia="Calibri" w:hAnsi="Calibri" w:cs="Calibri"/>
                <w:color w:val="000000"/>
                <w:sz w:val="22"/>
                <w:lang w:eastAsia="en-US"/>
              </w:rPr>
              <w:t>. Th</w:t>
            </w:r>
            <w:r w:rsidRPr="00E52FC0">
              <w:rPr>
                <w:rFonts w:ascii="Calibri" w:eastAsia="Calibri" w:hAnsi="Calibri" w:cs="Calibri"/>
                <w:color w:val="000000"/>
                <w:sz w:val="22"/>
                <w:lang w:eastAsia="en-US"/>
              </w:rPr>
              <w:t xml:space="preserve">e </w:t>
            </w:r>
            <w:r w:rsidR="004808ED" w:rsidRPr="00E52FC0">
              <w:rPr>
                <w:rFonts w:ascii="Calibri" w:eastAsia="Calibri" w:hAnsi="Calibri" w:cs="Calibri"/>
                <w:color w:val="000000"/>
                <w:sz w:val="22"/>
                <w:lang w:eastAsia="en-US"/>
              </w:rPr>
              <w:t xml:space="preserve">school </w:t>
            </w:r>
            <w:r w:rsidR="006B06A3" w:rsidRPr="00E52FC0">
              <w:rPr>
                <w:rFonts w:ascii="Calibri" w:eastAsia="Calibri" w:hAnsi="Calibri" w:cs="Calibri"/>
                <w:color w:val="000000"/>
                <w:sz w:val="22"/>
                <w:lang w:eastAsia="en-US"/>
              </w:rPr>
              <w:t xml:space="preserve">is rarely the </w:t>
            </w:r>
            <w:r w:rsidRPr="00E52FC0">
              <w:rPr>
                <w:rFonts w:ascii="Calibri" w:eastAsia="Calibri" w:hAnsi="Calibri" w:cs="Calibri"/>
                <w:color w:val="000000"/>
                <w:sz w:val="22"/>
                <w:lang w:eastAsia="en-US"/>
              </w:rPr>
              <w:t>initiating entity in identifying students for Special Education Services.  </w:t>
            </w:r>
          </w:p>
        </w:tc>
      </w:tr>
      <w:tr w:rsidR="00C2294E" w:rsidRPr="00C2294E" w14:paraId="12EE2735" w14:textId="77777777" w:rsidTr="00BD120C">
        <w:trPr>
          <w:trHeight w:val="366"/>
        </w:trPr>
        <w:tc>
          <w:tcPr>
            <w:tcW w:w="9357" w:type="dxa"/>
            <w:shd w:val="clear" w:color="auto" w:fill="F2F2F2"/>
            <w:tcMar>
              <w:left w:w="105" w:type="dxa"/>
              <w:right w:w="105" w:type="dxa"/>
            </w:tcMar>
            <w:vAlign w:val="center"/>
          </w:tcPr>
          <w:p w14:paraId="1803131D" w14:textId="2421ED64" w:rsidR="00C2294E" w:rsidRPr="00E52FC0" w:rsidRDefault="00C2294E" w:rsidP="00C2294E">
            <w:pPr>
              <w:spacing w:after="0"/>
              <w:ind w:right="76"/>
              <w:jc w:val="both"/>
              <w:rPr>
                <w:rFonts w:ascii="Calibri" w:eastAsia="Calibri" w:hAnsi="Calibri" w:cs="Calibri"/>
                <w:color w:val="000000"/>
                <w:sz w:val="22"/>
                <w:lang w:eastAsia="en-US"/>
              </w:rPr>
            </w:pPr>
            <w:r w:rsidRPr="00E52FC0">
              <w:rPr>
                <w:rFonts w:ascii="Calibri" w:eastAsia="Calibri" w:hAnsi="Calibri" w:cs="Calibri"/>
                <w:color w:val="000000"/>
                <w:sz w:val="22"/>
                <w:lang w:eastAsia="en-US"/>
              </w:rPr>
              <w:t xml:space="preserve">How did the school’s presence in the community serve the community’s and the </w:t>
            </w:r>
            <w:proofErr w:type="gramStart"/>
            <w:r w:rsidR="00BD120C" w:rsidRPr="00E52FC0">
              <w:rPr>
                <w:rFonts w:ascii="Calibri" w:eastAsia="Calibri" w:hAnsi="Calibri" w:cs="Calibri"/>
                <w:color w:val="000000"/>
                <w:sz w:val="22"/>
                <w:lang w:eastAsia="en-US"/>
              </w:rPr>
              <w:t>public school</w:t>
            </w:r>
            <w:proofErr w:type="gramEnd"/>
            <w:r w:rsidRPr="00E52FC0">
              <w:rPr>
                <w:rFonts w:ascii="Calibri" w:eastAsia="Calibri" w:hAnsi="Calibri" w:cs="Calibri"/>
                <w:color w:val="000000"/>
                <w:sz w:val="22"/>
                <w:lang w:eastAsia="en-US"/>
              </w:rPr>
              <w:t xml:space="preserve"> system’s interests regarding the following:</w:t>
            </w:r>
          </w:p>
          <w:p w14:paraId="49010824" w14:textId="77777777" w:rsidR="00C2294E" w:rsidRPr="00E52FC0" w:rsidRDefault="00C2294E" w:rsidP="00C2294E">
            <w:pPr>
              <w:numPr>
                <w:ilvl w:val="0"/>
                <w:numId w:val="16"/>
              </w:numPr>
              <w:spacing w:after="0"/>
              <w:ind w:right="76"/>
              <w:contextualSpacing/>
              <w:jc w:val="both"/>
              <w:rPr>
                <w:rFonts w:ascii="Calibri" w:eastAsia="Calibri" w:hAnsi="Calibri" w:cs="Calibri"/>
                <w:color w:val="000000"/>
                <w:sz w:val="22"/>
                <w:lang w:eastAsia="en-US"/>
              </w:rPr>
            </w:pPr>
            <w:r w:rsidRPr="00E52FC0">
              <w:rPr>
                <w:rFonts w:ascii="Calibri" w:eastAsia="Calibri" w:hAnsi="Calibri" w:cs="Calibri"/>
                <w:color w:val="000000"/>
                <w:sz w:val="22"/>
                <w:lang w:eastAsia="en-US"/>
              </w:rPr>
              <w:t>Use of innovative teaching practices?</w:t>
            </w:r>
          </w:p>
          <w:p w14:paraId="47A2274B" w14:textId="77777777" w:rsidR="00C2294E" w:rsidRPr="00E52FC0" w:rsidRDefault="00C2294E" w:rsidP="00C2294E">
            <w:pPr>
              <w:numPr>
                <w:ilvl w:val="0"/>
                <w:numId w:val="16"/>
              </w:numPr>
              <w:spacing w:after="0"/>
              <w:ind w:right="76"/>
              <w:contextualSpacing/>
              <w:jc w:val="both"/>
              <w:rPr>
                <w:rFonts w:ascii="Calibri" w:eastAsia="Calibri" w:hAnsi="Calibri" w:cs="Calibri"/>
                <w:color w:val="000000"/>
                <w:sz w:val="22"/>
                <w:lang w:eastAsia="en-US"/>
              </w:rPr>
            </w:pPr>
            <w:r w:rsidRPr="00E52FC0">
              <w:rPr>
                <w:rFonts w:ascii="Calibri" w:eastAsia="Calibri" w:hAnsi="Calibri" w:cs="Calibri"/>
                <w:color w:val="000000"/>
                <w:sz w:val="22"/>
                <w:lang w:eastAsia="en-US"/>
              </w:rPr>
              <w:lastRenderedPageBreak/>
              <w:t>Providing parents with expanded choices for public school opportunities?</w:t>
            </w:r>
          </w:p>
          <w:p w14:paraId="32CA3666" w14:textId="77777777" w:rsidR="00C2294E" w:rsidRPr="00E52FC0" w:rsidRDefault="00C2294E" w:rsidP="00C2294E">
            <w:pPr>
              <w:numPr>
                <w:ilvl w:val="0"/>
                <w:numId w:val="16"/>
              </w:numPr>
              <w:spacing w:after="0"/>
              <w:ind w:right="76"/>
              <w:contextualSpacing/>
              <w:jc w:val="both"/>
              <w:rPr>
                <w:rFonts w:ascii="Calibri" w:eastAsia="Calibri" w:hAnsi="Calibri" w:cs="Calibri"/>
                <w:color w:val="000000"/>
                <w:sz w:val="22"/>
                <w:lang w:eastAsia="en-US"/>
              </w:rPr>
            </w:pPr>
            <w:r w:rsidRPr="00E52FC0">
              <w:rPr>
                <w:rFonts w:ascii="Calibri" w:eastAsia="Calibri" w:hAnsi="Calibri" w:cs="Calibri"/>
                <w:color w:val="000000"/>
                <w:sz w:val="22"/>
                <w:lang w:eastAsia="en-US"/>
              </w:rPr>
              <w:t>Providing vigorous competition within the public school system to stimulate continual improvement in all public schools?</w:t>
            </w:r>
          </w:p>
          <w:p w14:paraId="1295ABD8" w14:textId="77777777" w:rsidR="00C2294E" w:rsidRPr="00E52FC0" w:rsidRDefault="00C2294E" w:rsidP="00C2294E">
            <w:pPr>
              <w:numPr>
                <w:ilvl w:val="0"/>
                <w:numId w:val="16"/>
              </w:numPr>
              <w:spacing w:after="0"/>
              <w:ind w:right="76"/>
              <w:contextualSpacing/>
              <w:jc w:val="both"/>
              <w:rPr>
                <w:rFonts w:ascii="Calibri" w:eastAsia="Calibri" w:hAnsi="Calibri" w:cs="Calibri"/>
                <w:color w:val="000000"/>
                <w:sz w:val="22"/>
                <w:lang w:eastAsia="en-US"/>
              </w:rPr>
            </w:pPr>
            <w:r w:rsidRPr="00E52FC0">
              <w:rPr>
                <w:rFonts w:ascii="Calibri" w:eastAsia="Calibri" w:hAnsi="Calibri" w:cs="Calibri"/>
                <w:color w:val="000000"/>
                <w:sz w:val="22"/>
                <w:lang w:eastAsia="en-US"/>
              </w:rPr>
              <w:t>Relevant professional learning for teachers and ownership of their educational program?</w:t>
            </w:r>
          </w:p>
        </w:tc>
      </w:tr>
      <w:tr w:rsidR="00C2294E" w:rsidRPr="00C2294E" w14:paraId="4BC7DF18" w14:textId="77777777" w:rsidTr="00D044EC">
        <w:trPr>
          <w:trHeight w:val="2346"/>
        </w:trPr>
        <w:tc>
          <w:tcPr>
            <w:tcW w:w="9357" w:type="dxa"/>
            <w:tcMar>
              <w:left w:w="105" w:type="dxa"/>
              <w:right w:w="105" w:type="dxa"/>
            </w:tcMar>
          </w:tcPr>
          <w:p w14:paraId="54190792" w14:textId="77777777" w:rsidR="00C2294E" w:rsidRPr="00E52FC0" w:rsidRDefault="00C2294E" w:rsidP="00C2294E">
            <w:pPr>
              <w:spacing w:after="0"/>
              <w:rPr>
                <w:rFonts w:ascii="Calibri" w:eastAsia="Calibri" w:hAnsi="Calibri" w:cs="Calibri"/>
                <w:color w:val="000000"/>
                <w:sz w:val="20"/>
                <w:szCs w:val="20"/>
                <w:lang w:eastAsia="en-US"/>
              </w:rPr>
            </w:pPr>
          </w:p>
          <w:p w14:paraId="0CA0D153" w14:textId="657A873C" w:rsidR="00693C56" w:rsidRPr="00E52FC0" w:rsidRDefault="00693C56" w:rsidP="00693C56">
            <w:pPr>
              <w:spacing w:after="0"/>
              <w:ind w:left="75" w:right="180"/>
              <w:jc w:val="both"/>
              <w:rPr>
                <w:color w:val="000000"/>
                <w:sz w:val="22"/>
              </w:rPr>
            </w:pPr>
            <w:r w:rsidRPr="00E52FC0">
              <w:rPr>
                <w:color w:val="000000"/>
                <w:sz w:val="22"/>
              </w:rPr>
              <w:t xml:space="preserve">The school plays a vital role as an anchor. Collaborating with organizations like the Chicano Federation, the local Business District, and LiveWell, </w:t>
            </w:r>
            <w:r w:rsidR="00D45117" w:rsidRPr="00E52FC0">
              <w:rPr>
                <w:color w:val="000000"/>
                <w:sz w:val="22"/>
              </w:rPr>
              <w:t xml:space="preserve">the school </w:t>
            </w:r>
            <w:r w:rsidRPr="00E52FC0">
              <w:rPr>
                <w:color w:val="000000"/>
                <w:sz w:val="22"/>
              </w:rPr>
              <w:t xml:space="preserve">hosts community fairs that offer essential supplies such as diapers, food, backpacks, and medical assistance to needy families. With a network of over 100 partners, </w:t>
            </w:r>
            <w:r w:rsidR="00D45117" w:rsidRPr="00E52FC0">
              <w:rPr>
                <w:color w:val="000000"/>
                <w:sz w:val="22"/>
              </w:rPr>
              <w:t>the school</w:t>
            </w:r>
            <w:r w:rsidRPr="00E52FC0">
              <w:rPr>
                <w:color w:val="000000"/>
                <w:sz w:val="22"/>
              </w:rPr>
              <w:t xml:space="preserve"> provides extensive social services support to its students, including a community pantry to address food insecurity. </w:t>
            </w:r>
            <w:r w:rsidR="00A53B79" w:rsidRPr="00E52FC0">
              <w:rPr>
                <w:color w:val="000000"/>
                <w:sz w:val="22"/>
              </w:rPr>
              <w:t xml:space="preserve">The school creates a safer community environment through partnerships with programs </w:t>
            </w:r>
            <w:r w:rsidR="00606498" w:rsidRPr="00E52FC0">
              <w:rPr>
                <w:color w:val="000000"/>
                <w:sz w:val="22"/>
              </w:rPr>
              <w:t>that offer</w:t>
            </w:r>
            <w:r w:rsidR="00A53B79" w:rsidRPr="00E52FC0">
              <w:rPr>
                <w:color w:val="000000"/>
                <w:sz w:val="22"/>
              </w:rPr>
              <w:t xml:space="preserve"> on-site mentoring to student</w:t>
            </w:r>
            <w:r w:rsidR="00D044EC" w:rsidRPr="00E52FC0">
              <w:rPr>
                <w:color w:val="000000"/>
                <w:sz w:val="22"/>
              </w:rPr>
              <w:t>s</w:t>
            </w:r>
            <w:r w:rsidRPr="00E52FC0">
              <w:rPr>
                <w:color w:val="000000"/>
                <w:sz w:val="22"/>
              </w:rPr>
              <w:t>.  </w:t>
            </w:r>
          </w:p>
          <w:p w14:paraId="108B0B29" w14:textId="77777777" w:rsidR="00693C56" w:rsidRPr="00E52FC0" w:rsidRDefault="00693C56" w:rsidP="00693C56">
            <w:pPr>
              <w:spacing w:after="0"/>
              <w:ind w:left="75" w:right="180"/>
              <w:jc w:val="both"/>
              <w:rPr>
                <w:color w:val="000000"/>
                <w:sz w:val="22"/>
              </w:rPr>
            </w:pPr>
            <w:r w:rsidRPr="00E52FC0">
              <w:rPr>
                <w:color w:val="000000"/>
                <w:sz w:val="22"/>
              </w:rPr>
              <w:t> </w:t>
            </w:r>
          </w:p>
          <w:p w14:paraId="5562D666" w14:textId="2A085986" w:rsidR="00BD120C" w:rsidRPr="00E52FC0" w:rsidRDefault="00693C56" w:rsidP="00D044EC">
            <w:pPr>
              <w:spacing w:after="0"/>
              <w:rPr>
                <w:rFonts w:ascii="Calibri" w:eastAsia="Calibri" w:hAnsi="Calibri" w:cs="Calibri"/>
                <w:color w:val="000000"/>
                <w:sz w:val="20"/>
                <w:szCs w:val="20"/>
                <w:lang w:eastAsia="en-US"/>
              </w:rPr>
            </w:pPr>
            <w:r w:rsidRPr="00E52FC0">
              <w:rPr>
                <w:color w:val="000000"/>
                <w:sz w:val="22"/>
              </w:rPr>
              <w:t xml:space="preserve">Furthermore, </w:t>
            </w:r>
            <w:r w:rsidR="00A53B79" w:rsidRPr="00E52FC0">
              <w:rPr>
                <w:color w:val="000000"/>
                <w:sz w:val="22"/>
              </w:rPr>
              <w:t xml:space="preserve">the school </w:t>
            </w:r>
            <w:r w:rsidRPr="00E52FC0">
              <w:rPr>
                <w:color w:val="000000"/>
                <w:sz w:val="22"/>
              </w:rPr>
              <w:t xml:space="preserve">benefits local high schools by offering pathways for students to engage in credit recovery and return to their district of residence. </w:t>
            </w:r>
            <w:r w:rsidR="006540C7" w:rsidRPr="00E52FC0">
              <w:rPr>
                <w:color w:val="000000"/>
                <w:sz w:val="22"/>
              </w:rPr>
              <w:t>The school embraces d</w:t>
            </w:r>
            <w:r w:rsidRPr="00E52FC0">
              <w:rPr>
                <w:color w:val="000000"/>
                <w:sz w:val="22"/>
              </w:rPr>
              <w:t>istrict</w:t>
            </w:r>
            <w:r w:rsidR="006540C7" w:rsidRPr="00E52FC0">
              <w:rPr>
                <w:color w:val="000000"/>
                <w:sz w:val="22"/>
              </w:rPr>
              <w:t xml:space="preserve"> referrals of</w:t>
            </w:r>
            <w:r w:rsidRPr="00E52FC0">
              <w:rPr>
                <w:color w:val="000000"/>
                <w:sz w:val="22"/>
              </w:rPr>
              <w:t xml:space="preserve"> students</w:t>
            </w:r>
            <w:r w:rsidR="00FD7F6A" w:rsidRPr="00E52FC0">
              <w:rPr>
                <w:color w:val="000000"/>
                <w:sz w:val="22"/>
              </w:rPr>
              <w:t xml:space="preserve"> who are</w:t>
            </w:r>
            <w:r w:rsidRPr="00E52FC0">
              <w:rPr>
                <w:color w:val="000000"/>
                <w:sz w:val="22"/>
              </w:rPr>
              <w:t xml:space="preserve"> ineligible for graduation</w:t>
            </w:r>
            <w:r w:rsidR="006540C7" w:rsidRPr="00E52FC0">
              <w:rPr>
                <w:color w:val="000000"/>
                <w:sz w:val="22"/>
              </w:rPr>
              <w:t>. Th</w:t>
            </w:r>
            <w:r w:rsidR="00FD7F6A" w:rsidRPr="00E52FC0">
              <w:rPr>
                <w:color w:val="000000"/>
                <w:sz w:val="22"/>
              </w:rPr>
              <w:t>is provides a mutual benefit, as the district can improve graduation rates, and the charter school can support</w:t>
            </w:r>
            <w:r w:rsidRPr="00E52FC0">
              <w:rPr>
                <w:color w:val="000000"/>
                <w:sz w:val="22"/>
              </w:rPr>
              <w:t xml:space="preserve"> students who may otherwise struggle to obtain their high school diplomas.</w:t>
            </w:r>
          </w:p>
        </w:tc>
      </w:tr>
      <w:tr w:rsidR="00C2294E" w:rsidRPr="00C2294E" w14:paraId="540E444C" w14:textId="77777777" w:rsidTr="00C2294E">
        <w:trPr>
          <w:trHeight w:val="678"/>
        </w:trPr>
        <w:tc>
          <w:tcPr>
            <w:tcW w:w="9357" w:type="dxa"/>
            <w:shd w:val="clear" w:color="auto" w:fill="D9D9D9"/>
            <w:tcMar>
              <w:left w:w="105" w:type="dxa"/>
              <w:right w:w="105" w:type="dxa"/>
            </w:tcMar>
            <w:vAlign w:val="center"/>
          </w:tcPr>
          <w:p w14:paraId="4DC685F7" w14:textId="77777777" w:rsidR="00C2294E" w:rsidRPr="00E52FC0" w:rsidRDefault="00C2294E" w:rsidP="00C2294E">
            <w:pPr>
              <w:spacing w:after="0"/>
              <w:ind w:left="90" w:right="-16"/>
              <w:rPr>
                <w:rFonts w:ascii="Calibri" w:eastAsia="Calibri" w:hAnsi="Calibri" w:cs="Calibri"/>
                <w:color w:val="000000"/>
                <w:sz w:val="20"/>
                <w:szCs w:val="20"/>
                <w:lang w:eastAsia="en-US"/>
              </w:rPr>
            </w:pPr>
            <w:r w:rsidRPr="00E52FC0">
              <w:rPr>
                <w:rFonts w:ascii="Calibri" w:eastAsia="Calibri" w:hAnsi="Calibri" w:cs="Calibri"/>
                <w:b/>
                <w:bCs/>
                <w:color w:val="000000"/>
                <w:sz w:val="22"/>
                <w:lang w:eastAsia="en-US"/>
              </w:rPr>
              <w:t xml:space="preserve">Describe the school's aspirations and plans where there is room for improvement in serving public policy purposes. </w:t>
            </w:r>
          </w:p>
        </w:tc>
      </w:tr>
      <w:tr w:rsidR="00C2294E" w:rsidRPr="00C2294E" w14:paraId="520ADBCC" w14:textId="77777777" w:rsidTr="00C2294E">
        <w:trPr>
          <w:trHeight w:val="598"/>
        </w:trPr>
        <w:tc>
          <w:tcPr>
            <w:tcW w:w="9357" w:type="dxa"/>
            <w:tcMar>
              <w:left w:w="105" w:type="dxa"/>
              <w:right w:w="105" w:type="dxa"/>
            </w:tcMar>
          </w:tcPr>
          <w:p w14:paraId="04D2E645" w14:textId="5B7F6FBF" w:rsidR="00242D33" w:rsidRPr="00E52FC0" w:rsidRDefault="00242D33" w:rsidP="00242D33">
            <w:pPr>
              <w:spacing w:after="0" w:line="259" w:lineRule="auto"/>
              <w:ind w:left="82" w:right="114"/>
              <w:jc w:val="both"/>
              <w:rPr>
                <w:color w:val="000000"/>
                <w:sz w:val="22"/>
              </w:rPr>
            </w:pPr>
            <w:r w:rsidRPr="00E52FC0">
              <w:rPr>
                <w:color w:val="000000"/>
                <w:sz w:val="22"/>
              </w:rPr>
              <w:t>The school strives to improve its educational program and seeks to address the</w:t>
            </w:r>
          </w:p>
          <w:p w14:paraId="29D8AB0D" w14:textId="77777777" w:rsidR="00242D33" w:rsidRPr="00E52FC0" w:rsidRDefault="00242D33" w:rsidP="00242D33">
            <w:pPr>
              <w:spacing w:after="0" w:line="259" w:lineRule="auto"/>
              <w:ind w:left="82" w:right="114"/>
              <w:jc w:val="both"/>
              <w:rPr>
                <w:color w:val="000000"/>
                <w:sz w:val="22"/>
              </w:rPr>
            </w:pPr>
            <w:r w:rsidRPr="00E52FC0">
              <w:rPr>
                <w:color w:val="000000"/>
                <w:sz w:val="22"/>
              </w:rPr>
              <w:t>following areas with a particular focus on improving upon its academic performance.</w:t>
            </w:r>
          </w:p>
          <w:p w14:paraId="7826DE39" w14:textId="640FC114" w:rsidR="00242D33" w:rsidRPr="00E52FC0" w:rsidRDefault="00242D33" w:rsidP="00242D33">
            <w:pPr>
              <w:pStyle w:val="ListParagraph"/>
              <w:numPr>
                <w:ilvl w:val="0"/>
                <w:numId w:val="22"/>
              </w:numPr>
              <w:spacing w:after="0" w:line="259" w:lineRule="auto"/>
              <w:ind w:right="114"/>
              <w:jc w:val="both"/>
              <w:rPr>
                <w:color w:val="000000"/>
                <w:sz w:val="22"/>
                <w:szCs w:val="22"/>
              </w:rPr>
            </w:pPr>
            <w:r w:rsidRPr="00E52FC0">
              <w:rPr>
                <w:color w:val="000000"/>
                <w:sz w:val="22"/>
                <w:szCs w:val="22"/>
              </w:rPr>
              <w:t>Raise our academic performance data to be competitive with similar area schools.</w:t>
            </w:r>
          </w:p>
          <w:p w14:paraId="06281C02" w14:textId="77777777" w:rsidR="00242D33" w:rsidRPr="00E52FC0" w:rsidRDefault="00242D33" w:rsidP="00242D33">
            <w:pPr>
              <w:pStyle w:val="ListParagraph"/>
              <w:numPr>
                <w:ilvl w:val="0"/>
                <w:numId w:val="22"/>
              </w:numPr>
              <w:spacing w:after="0" w:line="259" w:lineRule="auto"/>
              <w:ind w:right="114"/>
              <w:jc w:val="both"/>
              <w:rPr>
                <w:color w:val="000000"/>
                <w:sz w:val="22"/>
                <w:szCs w:val="22"/>
              </w:rPr>
            </w:pPr>
            <w:r w:rsidRPr="00E52FC0">
              <w:rPr>
                <w:color w:val="000000"/>
                <w:sz w:val="22"/>
                <w:szCs w:val="22"/>
              </w:rPr>
              <w:t>Maintain an Average Daily Attendance of 95%</w:t>
            </w:r>
          </w:p>
          <w:p w14:paraId="4BC73066" w14:textId="77777777" w:rsidR="00242D33" w:rsidRPr="00E52FC0" w:rsidRDefault="00242D33" w:rsidP="00242D33">
            <w:pPr>
              <w:pStyle w:val="ListParagraph"/>
              <w:numPr>
                <w:ilvl w:val="0"/>
                <w:numId w:val="22"/>
              </w:numPr>
              <w:spacing w:after="0" w:line="259" w:lineRule="auto"/>
              <w:ind w:right="114"/>
              <w:jc w:val="both"/>
              <w:rPr>
                <w:color w:val="000000"/>
                <w:sz w:val="22"/>
                <w:szCs w:val="22"/>
              </w:rPr>
            </w:pPr>
            <w:r w:rsidRPr="00E52FC0">
              <w:rPr>
                <w:color w:val="000000"/>
                <w:sz w:val="22"/>
                <w:szCs w:val="22"/>
              </w:rPr>
              <w:t>Improve assessment participation rate to 95%</w:t>
            </w:r>
          </w:p>
          <w:p w14:paraId="33989152" w14:textId="77777777" w:rsidR="00242D33" w:rsidRPr="00E52FC0" w:rsidRDefault="00242D33" w:rsidP="00242D33">
            <w:pPr>
              <w:pStyle w:val="ListParagraph"/>
              <w:numPr>
                <w:ilvl w:val="0"/>
                <w:numId w:val="22"/>
              </w:numPr>
              <w:spacing w:after="0" w:line="259" w:lineRule="auto"/>
              <w:ind w:right="114"/>
              <w:jc w:val="both"/>
              <w:rPr>
                <w:color w:val="000000"/>
                <w:sz w:val="22"/>
                <w:szCs w:val="22"/>
              </w:rPr>
            </w:pPr>
            <w:r w:rsidRPr="00E52FC0">
              <w:rPr>
                <w:color w:val="000000"/>
                <w:sz w:val="22"/>
                <w:szCs w:val="22"/>
              </w:rPr>
              <w:t>Improve performance indicators by one band on the California School Dashboard</w:t>
            </w:r>
          </w:p>
          <w:p w14:paraId="14676DD1" w14:textId="7ADF3B39" w:rsidR="00242D33" w:rsidRPr="00E52FC0" w:rsidRDefault="00242D33" w:rsidP="00242D33">
            <w:pPr>
              <w:pStyle w:val="ListParagraph"/>
              <w:numPr>
                <w:ilvl w:val="0"/>
                <w:numId w:val="22"/>
              </w:numPr>
              <w:spacing w:after="0" w:line="259" w:lineRule="auto"/>
              <w:ind w:right="114"/>
              <w:jc w:val="both"/>
              <w:rPr>
                <w:color w:val="000000"/>
                <w:sz w:val="22"/>
                <w:szCs w:val="22"/>
              </w:rPr>
            </w:pPr>
            <w:r w:rsidRPr="00E52FC0">
              <w:rPr>
                <w:color w:val="000000"/>
                <w:sz w:val="22"/>
                <w:szCs w:val="22"/>
              </w:rPr>
              <w:t>Achieve parent and student satisfaction rates of at least 70% based on a survey participation rate of at least 50%</w:t>
            </w:r>
          </w:p>
          <w:p w14:paraId="5EECB3E8" w14:textId="77777777" w:rsidR="00242D33" w:rsidRPr="00E52FC0" w:rsidRDefault="00242D33" w:rsidP="00242D33">
            <w:pPr>
              <w:pStyle w:val="ListParagraph"/>
              <w:numPr>
                <w:ilvl w:val="0"/>
                <w:numId w:val="22"/>
              </w:numPr>
              <w:spacing w:after="0" w:line="259" w:lineRule="auto"/>
              <w:ind w:right="114"/>
              <w:jc w:val="both"/>
              <w:rPr>
                <w:color w:val="000000"/>
                <w:sz w:val="22"/>
                <w:szCs w:val="22"/>
              </w:rPr>
            </w:pPr>
            <w:r w:rsidRPr="00E52FC0">
              <w:rPr>
                <w:color w:val="000000"/>
                <w:sz w:val="22"/>
                <w:szCs w:val="22"/>
              </w:rPr>
              <w:t>Achieve a staff satisfaction rate of at least 80%</w:t>
            </w:r>
          </w:p>
          <w:p w14:paraId="64CB25A9" w14:textId="52B6991E" w:rsidR="00242D33" w:rsidRPr="00E52FC0" w:rsidRDefault="00242D33" w:rsidP="00242D33">
            <w:pPr>
              <w:pStyle w:val="ListParagraph"/>
              <w:numPr>
                <w:ilvl w:val="0"/>
                <w:numId w:val="22"/>
              </w:numPr>
              <w:spacing w:after="0" w:line="259" w:lineRule="auto"/>
              <w:ind w:right="114"/>
              <w:jc w:val="both"/>
              <w:rPr>
                <w:color w:val="000000"/>
                <w:sz w:val="22"/>
                <w:szCs w:val="22"/>
              </w:rPr>
            </w:pPr>
            <w:r w:rsidRPr="00E52FC0">
              <w:rPr>
                <w:color w:val="000000"/>
                <w:sz w:val="22"/>
                <w:szCs w:val="22"/>
              </w:rPr>
              <w:t>Increase staff participation rate in professional development to 70%</w:t>
            </w:r>
          </w:p>
          <w:p w14:paraId="70FDAEF7" w14:textId="77777777" w:rsidR="00242D33" w:rsidRPr="00E52FC0" w:rsidRDefault="00242D33" w:rsidP="00FC4F2F">
            <w:pPr>
              <w:pStyle w:val="ListParagraph"/>
              <w:numPr>
                <w:ilvl w:val="0"/>
                <w:numId w:val="22"/>
              </w:numPr>
              <w:spacing w:after="0" w:line="259" w:lineRule="auto"/>
              <w:ind w:right="114"/>
              <w:jc w:val="both"/>
              <w:rPr>
                <w:color w:val="000000"/>
                <w:sz w:val="20"/>
                <w:szCs w:val="20"/>
              </w:rPr>
            </w:pPr>
            <w:r w:rsidRPr="00E52FC0">
              <w:rPr>
                <w:color w:val="000000"/>
                <w:sz w:val="22"/>
                <w:szCs w:val="22"/>
              </w:rPr>
              <w:t>Increase professional development completion rate to 80%</w:t>
            </w:r>
          </w:p>
          <w:p w14:paraId="425F0335" w14:textId="6CE8CA33" w:rsidR="00BD120C" w:rsidRPr="00E52FC0" w:rsidRDefault="00242D33" w:rsidP="00D044EC">
            <w:pPr>
              <w:pStyle w:val="ListParagraph"/>
              <w:numPr>
                <w:ilvl w:val="0"/>
                <w:numId w:val="22"/>
              </w:numPr>
              <w:spacing w:after="0" w:line="259" w:lineRule="auto"/>
              <w:ind w:right="114"/>
              <w:jc w:val="both"/>
              <w:rPr>
                <w:color w:val="000000"/>
                <w:sz w:val="20"/>
                <w:szCs w:val="20"/>
              </w:rPr>
            </w:pPr>
            <w:r w:rsidRPr="00E52FC0">
              <w:rPr>
                <w:color w:val="000000"/>
                <w:sz w:val="22"/>
                <w:szCs w:val="22"/>
              </w:rPr>
              <w:t>Increase our enrollment ADA by 16%</w:t>
            </w:r>
          </w:p>
        </w:tc>
      </w:tr>
      <w:bookmarkEnd w:id="7"/>
      <w:bookmarkEnd w:id="11"/>
      <w:bookmarkEnd w:id="12"/>
      <w:bookmarkEnd w:id="13"/>
    </w:tbl>
    <w:p w14:paraId="059F0F42" w14:textId="77777777" w:rsidR="00C2294E" w:rsidRPr="00C2294E" w:rsidRDefault="00C2294E" w:rsidP="00BD120C">
      <w:pPr>
        <w:rPr>
          <w:rFonts w:ascii="Calibri" w:eastAsia="Calibri" w:hAnsi="Calibri" w:cs="Calibri"/>
          <w:szCs w:val="24"/>
          <w:lang w:eastAsia="en-US"/>
        </w:rPr>
      </w:pPr>
    </w:p>
    <w:sectPr w:rsidR="00C2294E" w:rsidRPr="00C2294E" w:rsidSect="00B30860">
      <w:headerReference w:type="even" r:id="rId21"/>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4984C" w14:textId="77777777" w:rsidR="001D7E62" w:rsidRDefault="001D7E62" w:rsidP="00A21CA3">
      <w:pPr>
        <w:spacing w:after="0"/>
      </w:pPr>
      <w:r>
        <w:separator/>
      </w:r>
    </w:p>
  </w:endnote>
  <w:endnote w:type="continuationSeparator" w:id="0">
    <w:p w14:paraId="17F644C5" w14:textId="77777777" w:rsidR="001D7E62" w:rsidRDefault="001D7E62"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6B355F" w:rsidRPr="000C1C06" w:rsidRDefault="006B355F"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9FB45"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BFEB4" w14:textId="17B7441B" w:rsidR="006B355F" w:rsidRPr="00E52FC0" w:rsidRDefault="006B355F" w:rsidP="00453B43">
    <w:pPr>
      <w:spacing w:after="0"/>
      <w:jc w:val="center"/>
      <w:rPr>
        <w:rFonts w:ascii="Calibri" w:hAnsi="Calibri"/>
        <w:color w:val="000000"/>
        <w:sz w:val="20"/>
      </w:rPr>
    </w:pPr>
    <w:r w:rsidRPr="00E52FC0">
      <w:rPr>
        <w:noProof/>
        <w:color w:val="000000"/>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7A4A27"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strokecolor="#3e535f [3204]" strokeweight=".5pt">
              <v:stroke joinstyle="miter"/>
            </v:line>
          </w:pict>
        </mc:Fallback>
      </mc:AlternateContent>
    </w:r>
    <w:r w:rsidRPr="00E52FC0">
      <w:rPr>
        <w:rStyle w:val="PageNumber"/>
        <w:color w:val="000000"/>
      </w:rPr>
      <w:t xml:space="preserve">– </w:t>
    </w:r>
    <w:r w:rsidRPr="00E52FC0">
      <w:rPr>
        <w:rStyle w:val="PageNumber"/>
        <w:color w:val="000000"/>
      </w:rPr>
      <w:fldChar w:fldCharType="begin"/>
    </w:r>
    <w:r w:rsidRPr="00E52FC0">
      <w:rPr>
        <w:rStyle w:val="PageNumber"/>
        <w:color w:val="000000"/>
      </w:rPr>
      <w:instrText xml:space="preserve">PAGE  </w:instrText>
    </w:r>
    <w:r w:rsidRPr="00E52FC0">
      <w:rPr>
        <w:rStyle w:val="PageNumber"/>
        <w:color w:val="000000"/>
      </w:rPr>
      <w:fldChar w:fldCharType="separate"/>
    </w:r>
    <w:r w:rsidRPr="00E52FC0">
      <w:rPr>
        <w:rStyle w:val="PageNumber"/>
        <w:color w:val="000000"/>
      </w:rPr>
      <w:t>22</w:t>
    </w:r>
    <w:r w:rsidRPr="00E52FC0">
      <w:rPr>
        <w:rStyle w:val="PageNumber"/>
        <w:color w:val="000000"/>
      </w:rPr>
      <w:fldChar w:fldCharType="end"/>
    </w:r>
    <w:r w:rsidRPr="00E52FC0">
      <w:rPr>
        <w:rStyle w:val="PageNumbe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B7985" w14:textId="77777777" w:rsidR="001D7E62" w:rsidRDefault="001D7E62" w:rsidP="00A21CA3">
      <w:pPr>
        <w:spacing w:after="0"/>
      </w:pPr>
      <w:r>
        <w:separator/>
      </w:r>
    </w:p>
  </w:footnote>
  <w:footnote w:type="continuationSeparator" w:id="0">
    <w:p w14:paraId="640786A7" w14:textId="77777777" w:rsidR="001D7E62" w:rsidRDefault="001D7E62" w:rsidP="00A21CA3">
      <w:pPr>
        <w:spacing w:after="0"/>
      </w:pPr>
      <w:r>
        <w:continuationSeparator/>
      </w:r>
    </w:p>
  </w:footnote>
  <w:footnote w:id="1">
    <w:p w14:paraId="16758FC2" w14:textId="7C51914D" w:rsidR="006B355F" w:rsidRDefault="006B355F" w:rsidP="002E6B94">
      <w:pPr>
        <w:pStyle w:val="Footnote"/>
      </w:pPr>
      <w:r w:rsidRPr="00E52FC0">
        <w:rPr>
          <w:rStyle w:val="FootnoteReference"/>
        </w:rPr>
        <w:footnoteRef/>
      </w:r>
      <w:r w:rsidRPr="00E52FC0">
        <w:t xml:space="preserve"> </w:t>
      </w:r>
      <w:r w:rsidRPr="00E52FC0">
        <w:rPr>
          <w:shd w:val="clear" w:color="auto" w:fill="FFFFFF"/>
          <w:lang w:eastAsia="en-US"/>
        </w:rPr>
        <w:t>This Toolkit is intended as a resource for authorizers. Authorizers should consult legal counsel before finalizing their templates and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77777777" w:rsidR="006B355F" w:rsidRDefault="006B355F" w:rsidP="00354FDD">
    <w:pPr>
      <w:pStyle w:val="Header"/>
      <w:ind w:left="-720"/>
    </w:pPr>
    <w:r>
      <w:rPr>
        <w:noProof/>
      </w:rPr>
      <w:drawing>
        <wp:inline distT="0" distB="0" distL="0" distR="0" wp14:anchorId="5DBA3A18" wp14:editId="03878D14">
          <wp:extent cx="1796716" cy="493216"/>
          <wp:effectExtent l="0" t="0" r="0" b="2540"/>
          <wp:docPr id="600701724" name="Picture 600701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7934A37F" w:rsidR="006B355F" w:rsidRPr="003329A6" w:rsidRDefault="006B355F" w:rsidP="003329A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6B355F" w:rsidRDefault="006B355F"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839264820" name="Picture 839264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8B08"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6B355F" w:rsidRPr="005E46C0" w:rsidRDefault="006B355F"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_x0000_s1038"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6B355F" w:rsidRPr="005E46C0" w:rsidRDefault="006B355F" w:rsidP="00A86B61">
                    <w:pPr>
                      <w:pStyle w:val="TitleinHeader"/>
                    </w:pPr>
                    <w:r w:rsidRPr="005E46C0">
                      <w:t xml:space="preserve">(Title in Header) Ne </w:t>
                    </w:r>
                    <w:proofErr w:type="spellStart"/>
                    <w:r w:rsidRPr="005E46C0">
                      <w:t>Cus</w:t>
                    </w:r>
                    <w:proofErr w:type="spellEnd"/>
                    <w:r w:rsidRPr="005E46C0">
                      <w:t xml:space="preserve"> </w:t>
                    </w:r>
                    <w:proofErr w:type="spellStart"/>
                    <w:r w:rsidRPr="005E46C0">
                      <w:t>Que</w:t>
                    </w:r>
                    <w:proofErr w:type="spellEnd"/>
                    <w:r w:rsidRPr="005E46C0">
                      <w:t xml:space="preserv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Dit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6B355F" w:rsidRDefault="006B355F"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4097F00A" w:rsidR="006B355F" w:rsidRDefault="00E52FC0" w:rsidP="00995D9F">
    <w:pPr>
      <w:tabs>
        <w:tab w:val="left" w:pos="6366"/>
        <w:tab w:val="right" w:pos="10080"/>
      </w:tabs>
    </w:pPr>
    <w:r>
      <w:rPr>
        <w:noProof/>
      </w:rPr>
      <w:drawing>
        <wp:anchor distT="0" distB="0" distL="114300" distR="114300" simplePos="0" relativeHeight="251695104" behindDoc="0" locked="0" layoutInCell="1" allowOverlap="1" wp14:anchorId="1FE08B6C" wp14:editId="6C4D090A">
          <wp:simplePos x="0" y="0"/>
          <wp:positionH relativeFrom="column">
            <wp:posOffset>-339969</wp:posOffset>
          </wp:positionH>
          <wp:positionV relativeFrom="paragraph">
            <wp:posOffset>140677</wp:posOffset>
          </wp:positionV>
          <wp:extent cx="983615" cy="215197"/>
          <wp:effectExtent l="0" t="0" r="0" b="0"/>
          <wp:wrapNone/>
          <wp:docPr id="55581559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25068" name="Picture 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3615" cy="215197"/>
                  </a:xfrm>
                  <a:prstGeom prst="rect">
                    <a:avLst/>
                  </a:prstGeom>
                </pic:spPr>
              </pic:pic>
            </a:graphicData>
          </a:graphic>
        </wp:anchor>
      </w:drawing>
    </w:r>
    <w:r w:rsidR="007F5078">
      <w:rPr>
        <w:noProof/>
      </w:rPr>
      <mc:AlternateContent>
        <mc:Choice Requires="wps">
          <w:drawing>
            <wp:anchor distT="0" distB="0" distL="114300" distR="114300" simplePos="0" relativeHeight="251693056" behindDoc="0" locked="0" layoutInCell="1" allowOverlap="1" wp14:anchorId="3DC139B9" wp14:editId="53797662">
              <wp:simplePos x="0" y="0"/>
              <wp:positionH relativeFrom="margin">
                <wp:posOffset>4285397</wp:posOffset>
              </wp:positionH>
              <wp:positionV relativeFrom="page">
                <wp:posOffset>354842</wp:posOffset>
              </wp:positionV>
              <wp:extent cx="1845452" cy="423080"/>
              <wp:effectExtent l="0" t="0" r="2540" b="15240"/>
              <wp:wrapNone/>
              <wp:docPr id="1695603989" name="Text Box 16956039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45452" cy="423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AC2A8C" w14:textId="25C56D90" w:rsidR="00D404C4" w:rsidRPr="005E46C0" w:rsidRDefault="00D0365D" w:rsidP="00D404C4">
                          <w:pPr>
                            <w:pStyle w:val="TitleinHeader"/>
                            <w:jc w:val="center"/>
                          </w:pPr>
                          <w:r>
                            <w:t>Public Policy Purpose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139B9" id="_x0000_t202" coordsize="21600,21600" o:spt="202" path="m,l,21600r21600,l21600,xe">
              <v:stroke joinstyle="miter"/>
              <v:path gradientshapeok="t" o:connecttype="rect"/>
            </v:shapetype>
            <v:shape id="Text Box 1695603989" o:spid="_x0000_s1039" type="#_x0000_t202" alt="&quot;&quot;" style="position:absolute;margin-left:337.45pt;margin-top:27.95pt;width:145.3pt;height:33.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" filled="f" stroked="f">
              <v:textbox inset="0,0,0,0">
                <w:txbxContent>
                  <w:p w14:paraId="4AAC2A8C" w14:textId="25C56D90" w:rsidR="00D404C4" w:rsidRPr="005E46C0" w:rsidRDefault="00D0365D" w:rsidP="00D404C4">
                    <w:pPr>
                      <w:pStyle w:val="TitleinHeader"/>
                      <w:jc w:val="center"/>
                    </w:pPr>
                    <w:r>
                      <w:t>Public Policy Purpose</w:t>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6B355F" w:rsidRPr="00995D9F" w:rsidRDefault="006B355F"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2CCB"/>
    <w:multiLevelType w:val="hybridMultilevel"/>
    <w:tmpl w:val="5E148F82"/>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 w15:restartNumberingAfterBreak="0">
    <w:nsid w:val="096236BC"/>
    <w:multiLevelType w:val="multilevel"/>
    <w:tmpl w:val="CD4ED804"/>
    <w:styleLink w:val="CurrentList7"/>
    <w:lvl w:ilvl="0">
      <w:start w:val="1"/>
      <w:numFmt w:val="decimal"/>
      <w:lvlText w:val="%1."/>
      <w:lvlJc w:val="left"/>
      <w:pPr>
        <w:ind w:left="1152" w:hanging="574"/>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8F6688"/>
    <w:multiLevelType w:val="hybridMultilevel"/>
    <w:tmpl w:val="179C2B7C"/>
    <w:lvl w:ilvl="0" w:tplc="F72AC004">
      <w:start w:val="1"/>
      <w:numFmt w:val="bullet"/>
      <w:pStyle w:val="TableBullets"/>
      <w:lvlText w:val=""/>
      <w:lvlJc w:val="left"/>
      <w:pPr>
        <w:ind w:left="216" w:hanging="216"/>
      </w:pPr>
      <w:rPr>
        <w:rFonts w:ascii="Symbol" w:hAnsi="Symbol" w:hint="default"/>
        <w:b/>
        <w:i w:val="0"/>
        <w:color w:val="586D2D"/>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90559"/>
    <w:multiLevelType w:val="hybridMultilevel"/>
    <w:tmpl w:val="259AEB1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559339C"/>
    <w:multiLevelType w:val="multilevel"/>
    <w:tmpl w:val="446425AC"/>
    <w:styleLink w:val="CurrentList3"/>
    <w:lvl w:ilvl="0">
      <w:start w:val="1"/>
      <w:numFmt w:val="bullet"/>
      <w:lvlText w:val=""/>
      <w:lvlJc w:val="left"/>
      <w:pPr>
        <w:ind w:left="216" w:hanging="216"/>
      </w:pPr>
      <w:rPr>
        <w:rFonts w:ascii="Symbol" w:hAnsi="Symbol" w:hint="default"/>
        <w:b/>
        <w:bCs/>
        <w:color w:val="586D2D"/>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8" w15:restartNumberingAfterBreak="0">
    <w:nsid w:val="16311A27"/>
    <w:multiLevelType w:val="hybridMultilevel"/>
    <w:tmpl w:val="D80A8EAC"/>
    <w:lvl w:ilvl="0" w:tplc="DED8AA4A">
      <w:start w:val="1"/>
      <w:numFmt w:val="decimal"/>
      <w:pStyle w:val="List-Numbers"/>
      <w:lvlText w:val="%1."/>
      <w:lvlJc w:val="left"/>
      <w:pPr>
        <w:ind w:left="1008" w:hanging="430"/>
      </w:pPr>
      <w:rPr>
        <w:rFonts w:hint="default"/>
        <w:b w:val="0"/>
        <w:bCs w:val="0"/>
        <w:color w:val="586D2D"/>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6DF2413"/>
    <w:multiLevelType w:val="hybridMultilevel"/>
    <w:tmpl w:val="2B522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DD5C80"/>
    <w:multiLevelType w:val="multilevel"/>
    <w:tmpl w:val="22CC73BA"/>
    <w:numStyleLink w:val="List3Levels"/>
  </w:abstractNum>
  <w:abstractNum w:abstractNumId="11" w15:restartNumberingAfterBreak="0">
    <w:nsid w:val="1BF94DE2"/>
    <w:multiLevelType w:val="multilevel"/>
    <w:tmpl w:val="031EF3D2"/>
    <w:styleLink w:val="CurrentList4"/>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3" w15:restartNumberingAfterBreak="0">
    <w:nsid w:val="1D4937BF"/>
    <w:multiLevelType w:val="multilevel"/>
    <w:tmpl w:val="7A161B66"/>
    <w:numStyleLink w:val="CalloutBoxList3Levels"/>
  </w:abstractNum>
  <w:abstractNum w:abstractNumId="14" w15:restartNumberingAfterBreak="0">
    <w:nsid w:val="2C1318B7"/>
    <w:multiLevelType w:val="multilevel"/>
    <w:tmpl w:val="031EF3D2"/>
    <w:styleLink w:val="CurrentList5"/>
    <w:lvl w:ilvl="0">
      <w:start w:val="1"/>
      <w:numFmt w:val="decimal"/>
      <w:lvlText w:val="%1."/>
      <w:lvlJc w:val="left"/>
      <w:pPr>
        <w:ind w:left="1080" w:hanging="720"/>
      </w:pPr>
      <w:rPr>
        <w:rFonts w:hint="default"/>
        <w:b w:val="0"/>
        <w:bCs w:val="0"/>
        <w:color w:val="3E535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2D728A"/>
    <w:multiLevelType w:val="multilevel"/>
    <w:tmpl w:val="4A7CE202"/>
    <w:styleLink w:val="CurrentList6"/>
    <w:lvl w:ilvl="0">
      <w:start w:val="1"/>
      <w:numFmt w:val="decimal"/>
      <w:lvlText w:val="%1."/>
      <w:lvlJc w:val="left"/>
      <w:pPr>
        <w:ind w:left="1298" w:hanging="720"/>
      </w:pPr>
      <w:rPr>
        <w:rFonts w:hint="default"/>
        <w:b w:val="0"/>
        <w:bCs w:val="0"/>
        <w:color w:val="586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5C3D0A"/>
    <w:multiLevelType w:val="multilevel"/>
    <w:tmpl w:val="DFB0FB78"/>
    <w:styleLink w:val="CurrentList1"/>
    <w:lvl w:ilvl="0">
      <w:start w:val="1"/>
      <w:numFmt w:val="bullet"/>
      <w:lvlText w:val=""/>
      <w:lvlJc w:val="left"/>
      <w:pPr>
        <w:ind w:left="216" w:hanging="216"/>
      </w:pPr>
      <w:rPr>
        <w:rFonts w:ascii="Symbol" w:hAnsi="Symbol" w:hint="default"/>
        <w:b/>
        <w:i w:val="0"/>
        <w:color w:val="1569C8" w:themeColor="accent5"/>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6063D31"/>
    <w:multiLevelType w:val="multilevel"/>
    <w:tmpl w:val="7A161B66"/>
    <w:numStyleLink w:val="CalloutBoxList3Levels"/>
  </w:abstractNum>
  <w:abstractNum w:abstractNumId="18" w15:restartNumberingAfterBreak="0">
    <w:nsid w:val="37573113"/>
    <w:multiLevelType w:val="hybridMultilevel"/>
    <w:tmpl w:val="A642AA8A"/>
    <w:lvl w:ilvl="0" w:tplc="13B20206">
      <w:start w:val="1"/>
      <w:numFmt w:val="bullet"/>
      <w:lvlText w:val=""/>
      <w:lvlJc w:val="left"/>
      <w:pPr>
        <w:ind w:left="720" w:hanging="360"/>
      </w:pPr>
      <w:rPr>
        <w:rFonts w:ascii="Symbol" w:hAnsi="Symbol" w:hint="default"/>
        <w:color w:val="586D2D"/>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67067DE"/>
    <w:multiLevelType w:val="multilevel"/>
    <w:tmpl w:val="0C08C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B15E0"/>
    <w:multiLevelType w:val="hybridMultilevel"/>
    <w:tmpl w:val="E6C832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7756C7"/>
    <w:multiLevelType w:val="hybridMultilevel"/>
    <w:tmpl w:val="BC2A28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93805FF"/>
    <w:multiLevelType w:val="multilevel"/>
    <w:tmpl w:val="A5BC852E"/>
    <w:styleLink w:val="CurrentList2"/>
    <w:lvl w:ilvl="0">
      <w:start w:val="1"/>
      <w:numFmt w:val="bullet"/>
      <w:lvlText w:val=""/>
      <w:lvlJc w:val="left"/>
      <w:pPr>
        <w:ind w:left="216" w:hanging="216"/>
      </w:pPr>
      <w:rPr>
        <w:rFonts w:ascii="Symbol" w:hAnsi="Symbol" w:hint="default"/>
        <w:b/>
        <w:bCs/>
        <w:color w:val="3E535F"/>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26" w15:restartNumberingAfterBreak="0">
    <w:nsid w:val="5D33276E"/>
    <w:multiLevelType w:val="hybridMultilevel"/>
    <w:tmpl w:val="DCA8C8BA"/>
    <w:lvl w:ilvl="0" w:tplc="1152B3D0">
      <w:start w:val="1"/>
      <w:numFmt w:val="bullet"/>
      <w:lvlText w:val=""/>
      <w:lvlJc w:val="left"/>
      <w:pPr>
        <w:ind w:left="841" w:hanging="360"/>
      </w:pPr>
      <w:rPr>
        <w:rFonts w:ascii="Symbol" w:hAnsi="Symbol" w:hint="default"/>
        <w:color w:val="586D2D"/>
      </w:rPr>
    </w:lvl>
    <w:lvl w:ilvl="1" w:tplc="04090003">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27" w15:restartNumberingAfterBreak="0">
    <w:nsid w:val="67A56F6A"/>
    <w:multiLevelType w:val="multilevel"/>
    <w:tmpl w:val="1F4E7B3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8" w15:restartNumberingAfterBreak="0">
    <w:nsid w:val="694F427F"/>
    <w:multiLevelType w:val="multilevel"/>
    <w:tmpl w:val="D682C736"/>
    <w:lvl w:ilvl="0">
      <w:start w:val="1"/>
      <w:numFmt w:val="bullet"/>
      <w:lvlText w:val=""/>
      <w:lvlJc w:val="left"/>
      <w:pPr>
        <w:ind w:left="216" w:hanging="216"/>
      </w:pPr>
      <w:rPr>
        <w:rFonts w:ascii="Symbol" w:hAnsi="Symbol" w:hint="default"/>
        <w:b/>
        <w:bCs/>
        <w:color w:val="586D2D"/>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29"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1F1074A"/>
    <w:multiLevelType w:val="multilevel"/>
    <w:tmpl w:val="22CC73BA"/>
    <w:numStyleLink w:val="List3Levels"/>
  </w:abstractNum>
  <w:abstractNum w:abstractNumId="31" w15:restartNumberingAfterBreak="0">
    <w:nsid w:val="7BE99F81"/>
    <w:multiLevelType w:val="hybridMultilevel"/>
    <w:tmpl w:val="38F2FCD4"/>
    <w:lvl w:ilvl="0" w:tplc="D4823540">
      <w:start w:val="1"/>
      <w:numFmt w:val="bullet"/>
      <w:lvlText w:val=""/>
      <w:lvlJc w:val="left"/>
      <w:pPr>
        <w:ind w:left="518" w:hanging="360"/>
      </w:pPr>
      <w:rPr>
        <w:rFonts w:ascii="Symbol" w:hAnsi="Symbol" w:hint="default"/>
        <w:color w:val="586D2D"/>
      </w:rPr>
    </w:lvl>
    <w:lvl w:ilvl="1" w:tplc="B1A48226">
      <w:start w:val="1"/>
      <w:numFmt w:val="bullet"/>
      <w:lvlText w:val="o"/>
      <w:lvlJc w:val="left"/>
      <w:pPr>
        <w:ind w:left="1440" w:hanging="360"/>
      </w:pPr>
      <w:rPr>
        <w:rFonts w:ascii="Courier New" w:hAnsi="Courier New" w:hint="default"/>
      </w:rPr>
    </w:lvl>
    <w:lvl w:ilvl="2" w:tplc="6638F7CE">
      <w:start w:val="1"/>
      <w:numFmt w:val="bullet"/>
      <w:lvlText w:val=""/>
      <w:lvlJc w:val="left"/>
      <w:pPr>
        <w:ind w:left="2160" w:hanging="360"/>
      </w:pPr>
      <w:rPr>
        <w:rFonts w:ascii="Wingdings" w:hAnsi="Wingdings" w:hint="default"/>
      </w:rPr>
    </w:lvl>
    <w:lvl w:ilvl="3" w:tplc="244A8B8C">
      <w:start w:val="1"/>
      <w:numFmt w:val="bullet"/>
      <w:lvlText w:val=""/>
      <w:lvlJc w:val="left"/>
      <w:pPr>
        <w:ind w:left="2880" w:hanging="360"/>
      </w:pPr>
      <w:rPr>
        <w:rFonts w:ascii="Symbol" w:hAnsi="Symbol" w:hint="default"/>
      </w:rPr>
    </w:lvl>
    <w:lvl w:ilvl="4" w:tplc="0CC06F18">
      <w:start w:val="1"/>
      <w:numFmt w:val="bullet"/>
      <w:lvlText w:val="o"/>
      <w:lvlJc w:val="left"/>
      <w:pPr>
        <w:ind w:left="3600" w:hanging="360"/>
      </w:pPr>
      <w:rPr>
        <w:rFonts w:ascii="Courier New" w:hAnsi="Courier New" w:hint="default"/>
      </w:rPr>
    </w:lvl>
    <w:lvl w:ilvl="5" w:tplc="73CCC394">
      <w:start w:val="1"/>
      <w:numFmt w:val="bullet"/>
      <w:lvlText w:val=""/>
      <w:lvlJc w:val="left"/>
      <w:pPr>
        <w:ind w:left="4320" w:hanging="360"/>
      </w:pPr>
      <w:rPr>
        <w:rFonts w:ascii="Wingdings" w:hAnsi="Wingdings" w:hint="default"/>
      </w:rPr>
    </w:lvl>
    <w:lvl w:ilvl="6" w:tplc="830CF11A">
      <w:start w:val="1"/>
      <w:numFmt w:val="bullet"/>
      <w:lvlText w:val=""/>
      <w:lvlJc w:val="left"/>
      <w:pPr>
        <w:ind w:left="5040" w:hanging="360"/>
      </w:pPr>
      <w:rPr>
        <w:rFonts w:ascii="Symbol" w:hAnsi="Symbol" w:hint="default"/>
      </w:rPr>
    </w:lvl>
    <w:lvl w:ilvl="7" w:tplc="0BF04BDC">
      <w:start w:val="1"/>
      <w:numFmt w:val="bullet"/>
      <w:lvlText w:val="o"/>
      <w:lvlJc w:val="left"/>
      <w:pPr>
        <w:ind w:left="5760" w:hanging="360"/>
      </w:pPr>
      <w:rPr>
        <w:rFonts w:ascii="Courier New" w:hAnsi="Courier New" w:hint="default"/>
      </w:rPr>
    </w:lvl>
    <w:lvl w:ilvl="8" w:tplc="A00EA640">
      <w:start w:val="1"/>
      <w:numFmt w:val="bullet"/>
      <w:lvlText w:val=""/>
      <w:lvlJc w:val="left"/>
      <w:pPr>
        <w:ind w:left="6480" w:hanging="360"/>
      </w:pPr>
      <w:rPr>
        <w:rFonts w:ascii="Wingdings" w:hAnsi="Wingdings" w:hint="default"/>
      </w:rPr>
    </w:lvl>
  </w:abstractNum>
  <w:num w:numId="1" w16cid:durableId="133760040">
    <w:abstractNumId w:val="1"/>
  </w:num>
  <w:num w:numId="2" w16cid:durableId="1645817475">
    <w:abstractNumId w:val="8"/>
  </w:num>
  <w:num w:numId="3" w16cid:durableId="67382970">
    <w:abstractNumId w:val="4"/>
  </w:num>
  <w:num w:numId="4" w16cid:durableId="2903603">
    <w:abstractNumId w:val="29"/>
  </w:num>
  <w:num w:numId="5" w16cid:durableId="1879773867">
    <w:abstractNumId w:val="19"/>
  </w:num>
  <w:num w:numId="6" w16cid:durableId="1303148505">
    <w:abstractNumId w:val="12"/>
  </w:num>
  <w:num w:numId="7" w16cid:durableId="1253320803">
    <w:abstractNumId w:val="2"/>
  </w:num>
  <w:num w:numId="8" w16cid:durableId="1275675240">
    <w:abstractNumId w:val="17"/>
  </w:num>
  <w:num w:numId="9" w16cid:durableId="1596549336">
    <w:abstractNumId w:val="10"/>
  </w:num>
  <w:num w:numId="10" w16cid:durableId="99567135">
    <w:abstractNumId w:val="5"/>
  </w:num>
  <w:num w:numId="11" w16cid:durableId="959140680">
    <w:abstractNumId w:val="21"/>
  </w:num>
  <w:num w:numId="12" w16cid:durableId="581910221">
    <w:abstractNumId w:val="23"/>
  </w:num>
  <w:num w:numId="13" w16cid:durableId="522089010">
    <w:abstractNumId w:val="18"/>
  </w:num>
  <w:num w:numId="14" w16cid:durableId="918254890">
    <w:abstractNumId w:val="27"/>
  </w:num>
  <w:num w:numId="15" w16cid:durableId="2132508591">
    <w:abstractNumId w:val="20"/>
  </w:num>
  <w:num w:numId="16" w16cid:durableId="844050170">
    <w:abstractNumId w:val="26"/>
  </w:num>
  <w:num w:numId="17" w16cid:durableId="84880897">
    <w:abstractNumId w:val="9"/>
  </w:num>
  <w:num w:numId="18" w16cid:durableId="1648127483">
    <w:abstractNumId w:val="0"/>
  </w:num>
  <w:num w:numId="19" w16cid:durableId="1270118963">
    <w:abstractNumId w:val="24"/>
  </w:num>
  <w:num w:numId="20" w16cid:durableId="1123232288">
    <w:abstractNumId w:val="22"/>
  </w:num>
  <w:num w:numId="21" w16cid:durableId="208959035">
    <w:abstractNumId w:val="6"/>
  </w:num>
  <w:num w:numId="22" w16cid:durableId="1137408289">
    <w:abstractNumId w:val="31"/>
  </w:num>
  <w:num w:numId="23" w16cid:durableId="1171944185">
    <w:abstractNumId w:val="13"/>
  </w:num>
  <w:num w:numId="24" w16cid:durableId="281766457">
    <w:abstractNumId w:val="30"/>
  </w:num>
  <w:num w:numId="25" w16cid:durableId="354429383">
    <w:abstractNumId w:val="28"/>
  </w:num>
  <w:num w:numId="26" w16cid:durableId="1483738025">
    <w:abstractNumId w:val="16"/>
  </w:num>
  <w:num w:numId="27" w16cid:durableId="1609392323">
    <w:abstractNumId w:val="4"/>
    <w:lvlOverride w:ilvl="0">
      <w:startOverride w:val="1"/>
    </w:lvlOverride>
  </w:num>
  <w:num w:numId="28" w16cid:durableId="1001735076">
    <w:abstractNumId w:val="25"/>
  </w:num>
  <w:num w:numId="29" w16cid:durableId="338428178">
    <w:abstractNumId w:val="7"/>
  </w:num>
  <w:num w:numId="30" w16cid:durableId="787352692">
    <w:abstractNumId w:val="11"/>
  </w:num>
  <w:num w:numId="31" w16cid:durableId="1396465683">
    <w:abstractNumId w:val="14"/>
  </w:num>
  <w:num w:numId="32" w16cid:durableId="1665621129">
    <w:abstractNumId w:val="15"/>
  </w:num>
  <w:num w:numId="33" w16cid:durableId="212769914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07798"/>
    <w:rsid w:val="000235DF"/>
    <w:rsid w:val="00034702"/>
    <w:rsid w:val="00043466"/>
    <w:rsid w:val="000478FF"/>
    <w:rsid w:val="00056436"/>
    <w:rsid w:val="00057162"/>
    <w:rsid w:val="00057FB4"/>
    <w:rsid w:val="000623E5"/>
    <w:rsid w:val="000641A7"/>
    <w:rsid w:val="000679C4"/>
    <w:rsid w:val="00071185"/>
    <w:rsid w:val="000763B4"/>
    <w:rsid w:val="00076618"/>
    <w:rsid w:val="00081B21"/>
    <w:rsid w:val="00081C4F"/>
    <w:rsid w:val="00082A67"/>
    <w:rsid w:val="0008428F"/>
    <w:rsid w:val="00094B6C"/>
    <w:rsid w:val="00094E31"/>
    <w:rsid w:val="00097CCB"/>
    <w:rsid w:val="000A3708"/>
    <w:rsid w:val="000A574B"/>
    <w:rsid w:val="000B2A83"/>
    <w:rsid w:val="000B3A2A"/>
    <w:rsid w:val="000B688A"/>
    <w:rsid w:val="000C36D4"/>
    <w:rsid w:val="000C3942"/>
    <w:rsid w:val="000C612B"/>
    <w:rsid w:val="000C7C3A"/>
    <w:rsid w:val="000D105F"/>
    <w:rsid w:val="000D26CC"/>
    <w:rsid w:val="000E0CF6"/>
    <w:rsid w:val="000E1841"/>
    <w:rsid w:val="000E357B"/>
    <w:rsid w:val="000E3EC3"/>
    <w:rsid w:val="0010663F"/>
    <w:rsid w:val="00113CB3"/>
    <w:rsid w:val="00117050"/>
    <w:rsid w:val="00122E98"/>
    <w:rsid w:val="00123E0C"/>
    <w:rsid w:val="00124BB4"/>
    <w:rsid w:val="001268D8"/>
    <w:rsid w:val="00130DF0"/>
    <w:rsid w:val="001336BB"/>
    <w:rsid w:val="00136C35"/>
    <w:rsid w:val="001438CE"/>
    <w:rsid w:val="001505B7"/>
    <w:rsid w:val="00152AE1"/>
    <w:rsid w:val="00162FB9"/>
    <w:rsid w:val="00163F99"/>
    <w:rsid w:val="00167572"/>
    <w:rsid w:val="001729AA"/>
    <w:rsid w:val="00175C64"/>
    <w:rsid w:val="0017742D"/>
    <w:rsid w:val="00191D59"/>
    <w:rsid w:val="0019206E"/>
    <w:rsid w:val="00194D9D"/>
    <w:rsid w:val="001A4AD2"/>
    <w:rsid w:val="001B1F35"/>
    <w:rsid w:val="001B5D3E"/>
    <w:rsid w:val="001B7E19"/>
    <w:rsid w:val="001C09EE"/>
    <w:rsid w:val="001D6592"/>
    <w:rsid w:val="001D7E62"/>
    <w:rsid w:val="001D7F82"/>
    <w:rsid w:val="001E4EF3"/>
    <w:rsid w:val="001F00FD"/>
    <w:rsid w:val="001F32A2"/>
    <w:rsid w:val="001F3B53"/>
    <w:rsid w:val="002026EA"/>
    <w:rsid w:val="00207922"/>
    <w:rsid w:val="0022190D"/>
    <w:rsid w:val="0022208B"/>
    <w:rsid w:val="00223E18"/>
    <w:rsid w:val="00224DB9"/>
    <w:rsid w:val="0022775E"/>
    <w:rsid w:val="00234C46"/>
    <w:rsid w:val="00240088"/>
    <w:rsid w:val="00242D33"/>
    <w:rsid w:val="002437ED"/>
    <w:rsid w:val="002654DB"/>
    <w:rsid w:val="00270403"/>
    <w:rsid w:val="00270F93"/>
    <w:rsid w:val="00281553"/>
    <w:rsid w:val="002866CF"/>
    <w:rsid w:val="002871FF"/>
    <w:rsid w:val="00290C68"/>
    <w:rsid w:val="00291823"/>
    <w:rsid w:val="00292791"/>
    <w:rsid w:val="002A7BEB"/>
    <w:rsid w:val="002B0AC7"/>
    <w:rsid w:val="002B1EDD"/>
    <w:rsid w:val="002B2D1D"/>
    <w:rsid w:val="002C78A6"/>
    <w:rsid w:val="002D48FC"/>
    <w:rsid w:val="002D504E"/>
    <w:rsid w:val="002D58A6"/>
    <w:rsid w:val="002E6B94"/>
    <w:rsid w:val="002F0664"/>
    <w:rsid w:val="002F5292"/>
    <w:rsid w:val="00314971"/>
    <w:rsid w:val="00315659"/>
    <w:rsid w:val="00316736"/>
    <w:rsid w:val="00316A60"/>
    <w:rsid w:val="00320D63"/>
    <w:rsid w:val="00324955"/>
    <w:rsid w:val="003329A6"/>
    <w:rsid w:val="00340059"/>
    <w:rsid w:val="0034201C"/>
    <w:rsid w:val="00344EF5"/>
    <w:rsid w:val="00353C9A"/>
    <w:rsid w:val="003544FB"/>
    <w:rsid w:val="00354FDD"/>
    <w:rsid w:val="003618BA"/>
    <w:rsid w:val="00393CC5"/>
    <w:rsid w:val="003B291D"/>
    <w:rsid w:val="003C12B6"/>
    <w:rsid w:val="003C2EC1"/>
    <w:rsid w:val="003C675B"/>
    <w:rsid w:val="003D06AA"/>
    <w:rsid w:val="003D0CCE"/>
    <w:rsid w:val="003D2372"/>
    <w:rsid w:val="003E3268"/>
    <w:rsid w:val="003F08CB"/>
    <w:rsid w:val="003F25B9"/>
    <w:rsid w:val="004041A8"/>
    <w:rsid w:val="00411E65"/>
    <w:rsid w:val="00417AC0"/>
    <w:rsid w:val="00417B99"/>
    <w:rsid w:val="00425406"/>
    <w:rsid w:val="00425E7B"/>
    <w:rsid w:val="00431855"/>
    <w:rsid w:val="0043499F"/>
    <w:rsid w:val="00436F25"/>
    <w:rsid w:val="004370B7"/>
    <w:rsid w:val="0044234A"/>
    <w:rsid w:val="00450A78"/>
    <w:rsid w:val="00453B43"/>
    <w:rsid w:val="00453EC6"/>
    <w:rsid w:val="0045659F"/>
    <w:rsid w:val="00461DCA"/>
    <w:rsid w:val="00464E7A"/>
    <w:rsid w:val="00466021"/>
    <w:rsid w:val="00473353"/>
    <w:rsid w:val="004808ED"/>
    <w:rsid w:val="00483D7C"/>
    <w:rsid w:val="00484102"/>
    <w:rsid w:val="00495160"/>
    <w:rsid w:val="004A479B"/>
    <w:rsid w:val="004A4977"/>
    <w:rsid w:val="004A7138"/>
    <w:rsid w:val="004B7F3E"/>
    <w:rsid w:val="004C1EF5"/>
    <w:rsid w:val="004C5E32"/>
    <w:rsid w:val="004D2CF8"/>
    <w:rsid w:val="004E004C"/>
    <w:rsid w:val="004E6F97"/>
    <w:rsid w:val="004F405A"/>
    <w:rsid w:val="004F4612"/>
    <w:rsid w:val="004F6810"/>
    <w:rsid w:val="005048C1"/>
    <w:rsid w:val="0050641C"/>
    <w:rsid w:val="00510858"/>
    <w:rsid w:val="00513040"/>
    <w:rsid w:val="00513F9A"/>
    <w:rsid w:val="00516B3C"/>
    <w:rsid w:val="00523998"/>
    <w:rsid w:val="005253DC"/>
    <w:rsid w:val="00534929"/>
    <w:rsid w:val="005431C3"/>
    <w:rsid w:val="00547329"/>
    <w:rsid w:val="005561C6"/>
    <w:rsid w:val="0056786F"/>
    <w:rsid w:val="0057604B"/>
    <w:rsid w:val="00576139"/>
    <w:rsid w:val="00576EB4"/>
    <w:rsid w:val="0057726C"/>
    <w:rsid w:val="00587259"/>
    <w:rsid w:val="005A00E3"/>
    <w:rsid w:val="005A1CBC"/>
    <w:rsid w:val="005B4D5E"/>
    <w:rsid w:val="005B740A"/>
    <w:rsid w:val="005C0BBB"/>
    <w:rsid w:val="005C36A5"/>
    <w:rsid w:val="005D4298"/>
    <w:rsid w:val="005D5CB7"/>
    <w:rsid w:val="005D66D6"/>
    <w:rsid w:val="005D6A8C"/>
    <w:rsid w:val="005E0DDB"/>
    <w:rsid w:val="005E654F"/>
    <w:rsid w:val="005F1261"/>
    <w:rsid w:val="005F6DEA"/>
    <w:rsid w:val="005F7B01"/>
    <w:rsid w:val="00603C7F"/>
    <w:rsid w:val="006063C7"/>
    <w:rsid w:val="00606498"/>
    <w:rsid w:val="0061443F"/>
    <w:rsid w:val="00617D6E"/>
    <w:rsid w:val="00622129"/>
    <w:rsid w:val="00623B33"/>
    <w:rsid w:val="00624E6B"/>
    <w:rsid w:val="00633CB0"/>
    <w:rsid w:val="00634339"/>
    <w:rsid w:val="0064155C"/>
    <w:rsid w:val="0064231F"/>
    <w:rsid w:val="00643FD6"/>
    <w:rsid w:val="00646BA8"/>
    <w:rsid w:val="006540C7"/>
    <w:rsid w:val="00655207"/>
    <w:rsid w:val="0066001B"/>
    <w:rsid w:val="00663B83"/>
    <w:rsid w:val="00675638"/>
    <w:rsid w:val="00690F79"/>
    <w:rsid w:val="00691257"/>
    <w:rsid w:val="00693C56"/>
    <w:rsid w:val="006A3EBE"/>
    <w:rsid w:val="006B0446"/>
    <w:rsid w:val="006B06A3"/>
    <w:rsid w:val="006B355F"/>
    <w:rsid w:val="006C4378"/>
    <w:rsid w:val="006C64DD"/>
    <w:rsid w:val="006C67AB"/>
    <w:rsid w:val="006C7A64"/>
    <w:rsid w:val="006D56D3"/>
    <w:rsid w:val="006D5BF4"/>
    <w:rsid w:val="006D5E34"/>
    <w:rsid w:val="006E52E5"/>
    <w:rsid w:val="006F2A3F"/>
    <w:rsid w:val="006F543B"/>
    <w:rsid w:val="00700CBB"/>
    <w:rsid w:val="00702195"/>
    <w:rsid w:val="00704780"/>
    <w:rsid w:val="00704995"/>
    <w:rsid w:val="00705714"/>
    <w:rsid w:val="007177F8"/>
    <w:rsid w:val="00722B1F"/>
    <w:rsid w:val="00730482"/>
    <w:rsid w:val="00732079"/>
    <w:rsid w:val="00742880"/>
    <w:rsid w:val="0074649F"/>
    <w:rsid w:val="0074664D"/>
    <w:rsid w:val="00751AF7"/>
    <w:rsid w:val="007547C9"/>
    <w:rsid w:val="007654F0"/>
    <w:rsid w:val="0077129F"/>
    <w:rsid w:val="00771E6A"/>
    <w:rsid w:val="00772CE5"/>
    <w:rsid w:val="00774224"/>
    <w:rsid w:val="00775EA4"/>
    <w:rsid w:val="00780C9E"/>
    <w:rsid w:val="00782E95"/>
    <w:rsid w:val="007921B8"/>
    <w:rsid w:val="007B1B93"/>
    <w:rsid w:val="007B4870"/>
    <w:rsid w:val="007C3736"/>
    <w:rsid w:val="007D18F9"/>
    <w:rsid w:val="007D53C0"/>
    <w:rsid w:val="007D7C12"/>
    <w:rsid w:val="007E22C8"/>
    <w:rsid w:val="007F219B"/>
    <w:rsid w:val="007F5078"/>
    <w:rsid w:val="00804D0F"/>
    <w:rsid w:val="008056FF"/>
    <w:rsid w:val="008146EF"/>
    <w:rsid w:val="0081669A"/>
    <w:rsid w:val="0081794E"/>
    <w:rsid w:val="00821A72"/>
    <w:rsid w:val="00830337"/>
    <w:rsid w:val="00831969"/>
    <w:rsid w:val="00832014"/>
    <w:rsid w:val="00832B94"/>
    <w:rsid w:val="00841C4F"/>
    <w:rsid w:val="00842FE6"/>
    <w:rsid w:val="0084476D"/>
    <w:rsid w:val="0085004F"/>
    <w:rsid w:val="00861BEA"/>
    <w:rsid w:val="00864289"/>
    <w:rsid w:val="008755FE"/>
    <w:rsid w:val="008818F5"/>
    <w:rsid w:val="00883EF9"/>
    <w:rsid w:val="00884F0D"/>
    <w:rsid w:val="008862F4"/>
    <w:rsid w:val="00890E49"/>
    <w:rsid w:val="0089797A"/>
    <w:rsid w:val="008A45E5"/>
    <w:rsid w:val="008B40FF"/>
    <w:rsid w:val="008B53B8"/>
    <w:rsid w:val="008C2590"/>
    <w:rsid w:val="008D28D0"/>
    <w:rsid w:val="008D3EF8"/>
    <w:rsid w:val="008E183B"/>
    <w:rsid w:val="008E2110"/>
    <w:rsid w:val="008F1FB6"/>
    <w:rsid w:val="008F4B27"/>
    <w:rsid w:val="0090143F"/>
    <w:rsid w:val="00904E06"/>
    <w:rsid w:val="00915C19"/>
    <w:rsid w:val="00936AF2"/>
    <w:rsid w:val="00950A46"/>
    <w:rsid w:val="00950FE2"/>
    <w:rsid w:val="00952AFA"/>
    <w:rsid w:val="0095483A"/>
    <w:rsid w:val="00960E12"/>
    <w:rsid w:val="0096280B"/>
    <w:rsid w:val="00976BB9"/>
    <w:rsid w:val="009777B6"/>
    <w:rsid w:val="00987C3E"/>
    <w:rsid w:val="00995D9F"/>
    <w:rsid w:val="009B0C75"/>
    <w:rsid w:val="009B65D4"/>
    <w:rsid w:val="009B67A9"/>
    <w:rsid w:val="009B6C51"/>
    <w:rsid w:val="009D04C9"/>
    <w:rsid w:val="009D462E"/>
    <w:rsid w:val="009E2B21"/>
    <w:rsid w:val="009E432F"/>
    <w:rsid w:val="009E511D"/>
    <w:rsid w:val="009E53A0"/>
    <w:rsid w:val="009F3EB3"/>
    <w:rsid w:val="00A00370"/>
    <w:rsid w:val="00A05687"/>
    <w:rsid w:val="00A07622"/>
    <w:rsid w:val="00A110E6"/>
    <w:rsid w:val="00A121F8"/>
    <w:rsid w:val="00A14B9F"/>
    <w:rsid w:val="00A20092"/>
    <w:rsid w:val="00A21CA3"/>
    <w:rsid w:val="00A23CF7"/>
    <w:rsid w:val="00A41593"/>
    <w:rsid w:val="00A47FBC"/>
    <w:rsid w:val="00A53B79"/>
    <w:rsid w:val="00A767D6"/>
    <w:rsid w:val="00A8270D"/>
    <w:rsid w:val="00A849C3"/>
    <w:rsid w:val="00A85596"/>
    <w:rsid w:val="00A86B61"/>
    <w:rsid w:val="00A96455"/>
    <w:rsid w:val="00A97076"/>
    <w:rsid w:val="00AA33AD"/>
    <w:rsid w:val="00AA7023"/>
    <w:rsid w:val="00AB1392"/>
    <w:rsid w:val="00AB2346"/>
    <w:rsid w:val="00AC1AB7"/>
    <w:rsid w:val="00AC2697"/>
    <w:rsid w:val="00AC47BE"/>
    <w:rsid w:val="00AD15B2"/>
    <w:rsid w:val="00AF6128"/>
    <w:rsid w:val="00B00224"/>
    <w:rsid w:val="00B0073F"/>
    <w:rsid w:val="00B02210"/>
    <w:rsid w:val="00B10EB1"/>
    <w:rsid w:val="00B11B1A"/>
    <w:rsid w:val="00B16311"/>
    <w:rsid w:val="00B2139B"/>
    <w:rsid w:val="00B22725"/>
    <w:rsid w:val="00B22BA9"/>
    <w:rsid w:val="00B25B84"/>
    <w:rsid w:val="00B30860"/>
    <w:rsid w:val="00B31492"/>
    <w:rsid w:val="00B32747"/>
    <w:rsid w:val="00B36774"/>
    <w:rsid w:val="00B3782B"/>
    <w:rsid w:val="00B40381"/>
    <w:rsid w:val="00B41AC3"/>
    <w:rsid w:val="00B430C1"/>
    <w:rsid w:val="00B431C4"/>
    <w:rsid w:val="00B60C55"/>
    <w:rsid w:val="00B61FB8"/>
    <w:rsid w:val="00B63BB4"/>
    <w:rsid w:val="00B65B9D"/>
    <w:rsid w:val="00B67979"/>
    <w:rsid w:val="00B70650"/>
    <w:rsid w:val="00B70BA7"/>
    <w:rsid w:val="00B84029"/>
    <w:rsid w:val="00B856E8"/>
    <w:rsid w:val="00B93FFB"/>
    <w:rsid w:val="00BB53B5"/>
    <w:rsid w:val="00BC16C4"/>
    <w:rsid w:val="00BC4A64"/>
    <w:rsid w:val="00BC7045"/>
    <w:rsid w:val="00BC7DDF"/>
    <w:rsid w:val="00BD120C"/>
    <w:rsid w:val="00BD305F"/>
    <w:rsid w:val="00BD7F0D"/>
    <w:rsid w:val="00BE12D7"/>
    <w:rsid w:val="00BE5565"/>
    <w:rsid w:val="00BE7A31"/>
    <w:rsid w:val="00C02DAF"/>
    <w:rsid w:val="00C068C2"/>
    <w:rsid w:val="00C10E8B"/>
    <w:rsid w:val="00C176BA"/>
    <w:rsid w:val="00C2084C"/>
    <w:rsid w:val="00C2294E"/>
    <w:rsid w:val="00C30229"/>
    <w:rsid w:val="00C33E2A"/>
    <w:rsid w:val="00C344A7"/>
    <w:rsid w:val="00C34D65"/>
    <w:rsid w:val="00C375FC"/>
    <w:rsid w:val="00C40A2A"/>
    <w:rsid w:val="00C45311"/>
    <w:rsid w:val="00C53647"/>
    <w:rsid w:val="00C60D05"/>
    <w:rsid w:val="00C6436C"/>
    <w:rsid w:val="00C645BC"/>
    <w:rsid w:val="00C80955"/>
    <w:rsid w:val="00C83566"/>
    <w:rsid w:val="00C9617F"/>
    <w:rsid w:val="00CA1927"/>
    <w:rsid w:val="00CA351E"/>
    <w:rsid w:val="00CB2D81"/>
    <w:rsid w:val="00CB2F37"/>
    <w:rsid w:val="00CC2E8B"/>
    <w:rsid w:val="00CC7F80"/>
    <w:rsid w:val="00CD2F4A"/>
    <w:rsid w:val="00CD403D"/>
    <w:rsid w:val="00CE4D6D"/>
    <w:rsid w:val="00CE7106"/>
    <w:rsid w:val="00CF1A9C"/>
    <w:rsid w:val="00D0365D"/>
    <w:rsid w:val="00D044EC"/>
    <w:rsid w:val="00D04F76"/>
    <w:rsid w:val="00D21801"/>
    <w:rsid w:val="00D219BB"/>
    <w:rsid w:val="00D21C15"/>
    <w:rsid w:val="00D22897"/>
    <w:rsid w:val="00D23AEB"/>
    <w:rsid w:val="00D23F95"/>
    <w:rsid w:val="00D324F0"/>
    <w:rsid w:val="00D3512C"/>
    <w:rsid w:val="00D375AC"/>
    <w:rsid w:val="00D404C4"/>
    <w:rsid w:val="00D440BA"/>
    <w:rsid w:val="00D45117"/>
    <w:rsid w:val="00D51F6F"/>
    <w:rsid w:val="00D57F7D"/>
    <w:rsid w:val="00D615AE"/>
    <w:rsid w:val="00D63BE4"/>
    <w:rsid w:val="00D64F1B"/>
    <w:rsid w:val="00D65911"/>
    <w:rsid w:val="00D6797A"/>
    <w:rsid w:val="00D70BAA"/>
    <w:rsid w:val="00D74E84"/>
    <w:rsid w:val="00D82A6F"/>
    <w:rsid w:val="00D92237"/>
    <w:rsid w:val="00D92601"/>
    <w:rsid w:val="00D9311F"/>
    <w:rsid w:val="00D97C59"/>
    <w:rsid w:val="00DA10DE"/>
    <w:rsid w:val="00DA1336"/>
    <w:rsid w:val="00DA232A"/>
    <w:rsid w:val="00DA3C06"/>
    <w:rsid w:val="00DB0098"/>
    <w:rsid w:val="00DB01A5"/>
    <w:rsid w:val="00DB138D"/>
    <w:rsid w:val="00DB36CB"/>
    <w:rsid w:val="00DB6E5B"/>
    <w:rsid w:val="00DB71AD"/>
    <w:rsid w:val="00DC069F"/>
    <w:rsid w:val="00DD42A4"/>
    <w:rsid w:val="00DE4038"/>
    <w:rsid w:val="00DE40C2"/>
    <w:rsid w:val="00DF3315"/>
    <w:rsid w:val="00DF4D4D"/>
    <w:rsid w:val="00DF5352"/>
    <w:rsid w:val="00E118A9"/>
    <w:rsid w:val="00E141F2"/>
    <w:rsid w:val="00E155C7"/>
    <w:rsid w:val="00E17DDD"/>
    <w:rsid w:val="00E20A17"/>
    <w:rsid w:val="00E219C6"/>
    <w:rsid w:val="00E25AAE"/>
    <w:rsid w:val="00E25E0C"/>
    <w:rsid w:val="00E27185"/>
    <w:rsid w:val="00E344FD"/>
    <w:rsid w:val="00E3483C"/>
    <w:rsid w:val="00E34A8A"/>
    <w:rsid w:val="00E432DA"/>
    <w:rsid w:val="00E52FC0"/>
    <w:rsid w:val="00E576B5"/>
    <w:rsid w:val="00E57E3B"/>
    <w:rsid w:val="00E64B48"/>
    <w:rsid w:val="00E72999"/>
    <w:rsid w:val="00E879AB"/>
    <w:rsid w:val="00E9348F"/>
    <w:rsid w:val="00E9435A"/>
    <w:rsid w:val="00EA060C"/>
    <w:rsid w:val="00EA12B4"/>
    <w:rsid w:val="00EA2A55"/>
    <w:rsid w:val="00EB1435"/>
    <w:rsid w:val="00EB3652"/>
    <w:rsid w:val="00EC55B1"/>
    <w:rsid w:val="00EC65F9"/>
    <w:rsid w:val="00EC711D"/>
    <w:rsid w:val="00EE0FA7"/>
    <w:rsid w:val="00F00E2A"/>
    <w:rsid w:val="00F0226D"/>
    <w:rsid w:val="00F02497"/>
    <w:rsid w:val="00F0716B"/>
    <w:rsid w:val="00F10718"/>
    <w:rsid w:val="00F134F2"/>
    <w:rsid w:val="00F14FF9"/>
    <w:rsid w:val="00F21E9F"/>
    <w:rsid w:val="00F263FA"/>
    <w:rsid w:val="00F37542"/>
    <w:rsid w:val="00F43CA0"/>
    <w:rsid w:val="00F458CB"/>
    <w:rsid w:val="00F472BC"/>
    <w:rsid w:val="00F5291B"/>
    <w:rsid w:val="00F56AE8"/>
    <w:rsid w:val="00F56ED5"/>
    <w:rsid w:val="00F57AA2"/>
    <w:rsid w:val="00F636A4"/>
    <w:rsid w:val="00F74E24"/>
    <w:rsid w:val="00F80AEE"/>
    <w:rsid w:val="00F8168C"/>
    <w:rsid w:val="00F821E5"/>
    <w:rsid w:val="00F83CA0"/>
    <w:rsid w:val="00F84CA7"/>
    <w:rsid w:val="00F92AD4"/>
    <w:rsid w:val="00FA4951"/>
    <w:rsid w:val="00FB1736"/>
    <w:rsid w:val="00FB307B"/>
    <w:rsid w:val="00FB7CF9"/>
    <w:rsid w:val="00FD368B"/>
    <w:rsid w:val="00FD7F6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D42A4"/>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DD42A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DD42A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DD42A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B70BA7"/>
    <w:pPr>
      <w:keepNext/>
      <w:keepLines/>
      <w:spacing w:before="40" w:after="0"/>
      <w:outlineLvl w:val="3"/>
    </w:pPr>
    <w:rPr>
      <w:rFonts w:asciiTheme="majorHAnsi" w:eastAsiaTheme="majorEastAsia" w:hAnsiTheme="majorHAnsi" w:cstheme="majorBidi"/>
      <w:i/>
      <w:iCs/>
      <w:color w:val="2E3D46" w:themeColor="accent1" w:themeShade="BF"/>
    </w:rPr>
  </w:style>
  <w:style w:type="character" w:default="1" w:styleId="DefaultParagraphFont">
    <w:name w:val="Default Paragraph Font"/>
    <w:uiPriority w:val="1"/>
    <w:semiHidden/>
    <w:unhideWhenUsed/>
    <w:rsid w:val="00DD42A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D42A4"/>
  </w:style>
  <w:style w:type="paragraph" w:styleId="Header">
    <w:name w:val="header"/>
    <w:basedOn w:val="Normal"/>
    <w:link w:val="HeaderChar"/>
    <w:uiPriority w:val="99"/>
    <w:unhideWhenUsed/>
    <w:rsid w:val="00DD42A4"/>
    <w:pPr>
      <w:tabs>
        <w:tab w:val="center" w:pos="4680"/>
        <w:tab w:val="right" w:pos="9360"/>
      </w:tabs>
      <w:spacing w:after="0"/>
    </w:pPr>
  </w:style>
  <w:style w:type="character" w:customStyle="1" w:styleId="HeaderChar">
    <w:name w:val="Header Char"/>
    <w:basedOn w:val="DefaultParagraphFont"/>
    <w:link w:val="Header"/>
    <w:uiPriority w:val="99"/>
    <w:rsid w:val="00DD42A4"/>
    <w:rPr>
      <w:sz w:val="24"/>
      <w:lang w:val="en-US"/>
    </w:rPr>
  </w:style>
  <w:style w:type="paragraph" w:styleId="Footer">
    <w:name w:val="footer"/>
    <w:basedOn w:val="Normal"/>
    <w:link w:val="FooterChar"/>
    <w:uiPriority w:val="99"/>
    <w:unhideWhenUsed/>
    <w:rsid w:val="00DD42A4"/>
    <w:pPr>
      <w:tabs>
        <w:tab w:val="center" w:pos="4680"/>
        <w:tab w:val="right" w:pos="9360"/>
      </w:tabs>
      <w:spacing w:after="0"/>
    </w:pPr>
  </w:style>
  <w:style w:type="character" w:customStyle="1" w:styleId="FooterChar">
    <w:name w:val="Footer Char"/>
    <w:basedOn w:val="DefaultParagraphFont"/>
    <w:link w:val="Footer"/>
    <w:uiPriority w:val="99"/>
    <w:rsid w:val="00DD42A4"/>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5B740A"/>
    <w:pPr>
      <w:spacing w:before="0" w:after="60" w:line="380" w:lineRule="exact"/>
      <w:ind w:left="4320"/>
    </w:pPr>
    <w:rPr>
      <w:b/>
      <w:bCs/>
      <w:color w:val="93D18C"/>
      <w:sz w:val="32"/>
      <w:szCs w:val="32"/>
    </w:rPr>
  </w:style>
  <w:style w:type="paragraph" w:customStyle="1" w:styleId="Cover-Date">
    <w:name w:val="Cover - Date"/>
    <w:basedOn w:val="Normal"/>
    <w:qFormat/>
    <w:rsid w:val="00DD42A4"/>
    <w:pPr>
      <w:spacing w:before="200" w:after="60" w:line="380" w:lineRule="exact"/>
      <w:ind w:left="4320"/>
    </w:pPr>
    <w:rPr>
      <w:rFonts w:cstheme="minorHAnsi"/>
      <w:b/>
      <w:bCs/>
      <w:noProof/>
      <w:color w:val="93D18C"/>
      <w:sz w:val="32"/>
      <w:szCs w:val="32"/>
    </w:rPr>
  </w:style>
  <w:style w:type="paragraph" w:customStyle="1" w:styleId="Cover-AdditionalInformation">
    <w:name w:val="Cover - Additional Information"/>
    <w:basedOn w:val="Normal"/>
    <w:qFormat/>
    <w:rsid w:val="00DD42A4"/>
    <w:pPr>
      <w:spacing w:before="200" w:after="60" w:line="340" w:lineRule="exact"/>
      <w:ind w:left="4320"/>
    </w:pPr>
    <w:rPr>
      <w:rFonts w:cstheme="minorHAnsi"/>
      <w:b/>
      <w:bCs/>
      <w:i/>
      <w:iCs/>
      <w:noProof/>
      <w:color w:val="A7CAF3"/>
      <w:sz w:val="26"/>
      <w:szCs w:val="26"/>
    </w:rPr>
  </w:style>
  <w:style w:type="paragraph" w:customStyle="1" w:styleId="Heading1-CoverTitle2">
    <w:name w:val="Heading 1-Cover Title 2"/>
    <w:basedOn w:val="Cover-AdditionalInformation"/>
    <w:qFormat/>
    <w:rsid w:val="00DD42A4"/>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D42A4"/>
    <w:pPr>
      <w:spacing w:before="300" w:after="1240" w:line="600" w:lineRule="exact"/>
    </w:pPr>
    <w:rPr>
      <w:color w:val="0F4E95"/>
      <w:sz w:val="52"/>
      <w:szCs w:val="52"/>
    </w:rPr>
  </w:style>
  <w:style w:type="paragraph" w:customStyle="1" w:styleId="Cover2-Authors">
    <w:name w:val="Cover 2-Authors"/>
    <w:basedOn w:val="Subtitle-Cover2"/>
    <w:qFormat/>
    <w:rsid w:val="00DD42A4"/>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DD42A4"/>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DD42A4"/>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DD42A4"/>
    <w:pPr>
      <w:spacing w:before="8900"/>
    </w:pPr>
    <w:rPr>
      <w:rFonts w:cstheme="minorHAnsi"/>
      <w:noProof/>
      <w:color w:val="536A85"/>
      <w:sz w:val="20"/>
      <w:szCs w:val="20"/>
    </w:rPr>
  </w:style>
  <w:style w:type="paragraph" w:customStyle="1" w:styleId="Boilerplate">
    <w:name w:val="Boilerplate"/>
    <w:basedOn w:val="Normal"/>
    <w:qFormat/>
    <w:rsid w:val="00DD42A4"/>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DD42A4"/>
    <w:rPr>
      <w:color w:val="1569C8" w:themeColor="accent5"/>
      <w:sz w:val="18"/>
      <w:u w:val="single"/>
    </w:rPr>
  </w:style>
  <w:style w:type="character" w:styleId="UnresolvedMention">
    <w:name w:val="Unresolved Mention"/>
    <w:basedOn w:val="DefaultParagraphFont"/>
    <w:uiPriority w:val="99"/>
    <w:semiHidden/>
    <w:unhideWhenUsed/>
    <w:rsid w:val="00DD42A4"/>
    <w:rPr>
      <w:color w:val="605E5C"/>
      <w:shd w:val="clear" w:color="auto" w:fill="E1DFDD"/>
    </w:rPr>
  </w:style>
  <w:style w:type="paragraph" w:customStyle="1" w:styleId="Heading2A-TOC">
    <w:name w:val="Heading 2A - TOC"/>
    <w:basedOn w:val="Boilerplate"/>
    <w:qFormat/>
    <w:rsid w:val="00DD42A4"/>
    <w:pPr>
      <w:spacing w:before="900" w:after="120" w:line="800" w:lineRule="exact"/>
      <w:outlineLvl w:val="1"/>
    </w:pPr>
    <w:rPr>
      <w:color w:val="000000"/>
      <w:sz w:val="80"/>
      <w:szCs w:val="80"/>
    </w:rPr>
  </w:style>
  <w:style w:type="paragraph" w:customStyle="1" w:styleId="Heading2B-Startofnewpage">
    <w:name w:val="Heading 2B - Start of new page"/>
    <w:basedOn w:val="Normal"/>
    <w:link w:val="Heading2B-StartofnewpageChar"/>
    <w:qFormat/>
    <w:rsid w:val="00DD42A4"/>
    <w:pPr>
      <w:spacing w:before="360" w:after="540" w:line="760" w:lineRule="exact"/>
      <w:outlineLvl w:val="1"/>
    </w:pPr>
    <w:rPr>
      <w:noProof/>
      <w:color w:val="000000"/>
      <w:sz w:val="70"/>
      <w:szCs w:val="70"/>
    </w:rPr>
  </w:style>
  <w:style w:type="paragraph" w:customStyle="1" w:styleId="ParagraphIntroFollowingHeading">
    <w:name w:val="Paragraph  – Intro Following Heading"/>
    <w:basedOn w:val="Heading2B-Startofnewpage"/>
    <w:link w:val="ParagraphIntroFollowingHeadingChar"/>
    <w:qFormat/>
    <w:rsid w:val="00DD42A4"/>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DD42A4"/>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DD42A4"/>
    <w:pPr>
      <w:pBdr>
        <w:top w:val="none" w:sz="0" w:space="0" w:color="auto"/>
      </w:pBdr>
      <w:spacing w:before="470" w:after="180" w:line="360" w:lineRule="exact"/>
      <w:ind w:right="720"/>
      <w:outlineLvl w:val="2"/>
    </w:pPr>
    <w:rPr>
      <w:b/>
      <w:bCs/>
      <w:color w:val="586D2D"/>
      <w:sz w:val="32"/>
      <w:szCs w:val="32"/>
    </w:rPr>
  </w:style>
  <w:style w:type="paragraph" w:customStyle="1" w:styleId="Paragraph">
    <w:name w:val="Paragraph"/>
    <w:basedOn w:val="ParagraphFirstContentAfterIntro"/>
    <w:link w:val="ParagraphChar"/>
    <w:qFormat/>
    <w:rsid w:val="00DD42A4"/>
    <w:pPr>
      <w:pBdr>
        <w:top w:val="none" w:sz="0" w:space="0" w:color="auto"/>
      </w:pBdr>
      <w:spacing w:before="0" w:after="200"/>
    </w:pPr>
    <w:rPr>
      <w:color w:val="000000"/>
    </w:rPr>
  </w:style>
  <w:style w:type="paragraph" w:customStyle="1" w:styleId="HighlightText">
    <w:name w:val="Highlight Text"/>
    <w:basedOn w:val="Paragraph"/>
    <w:qFormat/>
    <w:rsid w:val="00DD42A4"/>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autoRedefine/>
    <w:qFormat/>
    <w:rsid w:val="00DD42A4"/>
    <w:pPr>
      <w:spacing w:before="360" w:after="120"/>
      <w:ind w:right="1080"/>
      <w:outlineLvl w:val="3"/>
    </w:pPr>
    <w:rPr>
      <w:color w:val="auto"/>
      <w:sz w:val="28"/>
    </w:rPr>
  </w:style>
  <w:style w:type="paragraph" w:customStyle="1" w:styleId="Paragraph-BeforeList">
    <w:name w:val="Paragraph - Before List"/>
    <w:basedOn w:val="Paragraph"/>
    <w:qFormat/>
    <w:rsid w:val="00DD42A4"/>
    <w:pPr>
      <w:spacing w:after="120"/>
    </w:pPr>
  </w:style>
  <w:style w:type="paragraph" w:customStyle="1" w:styleId="List-Level1">
    <w:name w:val="List - Level 1"/>
    <w:basedOn w:val="Paragraph-BeforeList"/>
    <w:qFormat/>
    <w:rsid w:val="00DD42A4"/>
    <w:pPr>
      <w:numPr>
        <w:numId w:val="24"/>
      </w:numPr>
    </w:pPr>
  </w:style>
  <w:style w:type="paragraph" w:customStyle="1" w:styleId="List-Level2">
    <w:name w:val="List - Level 2"/>
    <w:basedOn w:val="Paragraph-BeforeList"/>
    <w:qFormat/>
    <w:rsid w:val="00DD42A4"/>
    <w:pPr>
      <w:numPr>
        <w:ilvl w:val="1"/>
        <w:numId w:val="24"/>
      </w:numPr>
      <w:spacing w:line="240" w:lineRule="auto"/>
    </w:pPr>
  </w:style>
  <w:style w:type="paragraph" w:customStyle="1" w:styleId="List-Level3">
    <w:name w:val="List - Level 3"/>
    <w:basedOn w:val="Paragraph-BeforeList"/>
    <w:qFormat/>
    <w:rsid w:val="00DD42A4"/>
    <w:pPr>
      <w:numPr>
        <w:ilvl w:val="2"/>
        <w:numId w:val="24"/>
      </w:numPr>
    </w:pPr>
  </w:style>
  <w:style w:type="paragraph" w:customStyle="1" w:styleId="Paragraph-AfterList">
    <w:name w:val="Paragraph - After List"/>
    <w:basedOn w:val="Paragraph"/>
    <w:qFormat/>
    <w:rsid w:val="00DD42A4"/>
    <w:pPr>
      <w:spacing w:before="280"/>
    </w:pPr>
  </w:style>
  <w:style w:type="paragraph" w:customStyle="1" w:styleId="Heading5A">
    <w:name w:val="Heading 5A"/>
    <w:basedOn w:val="Heading4A"/>
    <w:qFormat/>
    <w:rsid w:val="00DD42A4"/>
    <w:pPr>
      <w:spacing w:line="310" w:lineRule="exact"/>
      <w:outlineLvl w:val="4"/>
    </w:pPr>
    <w:rPr>
      <w:b w:val="0"/>
      <w:bCs w:val="0"/>
      <w:sz w:val="24"/>
      <w:szCs w:val="26"/>
    </w:rPr>
  </w:style>
  <w:style w:type="paragraph" w:customStyle="1" w:styleId="Heading6A">
    <w:name w:val="Heading 6A"/>
    <w:basedOn w:val="Heading5A"/>
    <w:qFormat/>
    <w:rsid w:val="00DD42A4"/>
    <w:pPr>
      <w:spacing w:before="180" w:after="30"/>
      <w:ind w:right="0"/>
      <w:outlineLvl w:val="5"/>
    </w:pPr>
    <w:rPr>
      <w:i/>
      <w:iCs/>
      <w:color w:val="1569C8" w:themeColor="accent5"/>
      <w:szCs w:val="24"/>
    </w:rPr>
  </w:style>
  <w:style w:type="paragraph" w:customStyle="1" w:styleId="Pullquote">
    <w:name w:val="Pullquote"/>
    <w:basedOn w:val="HighlightText"/>
    <w:qFormat/>
    <w:rsid w:val="00DD42A4"/>
    <w:pPr>
      <w:spacing w:after="160"/>
    </w:pPr>
  </w:style>
  <w:style w:type="paragraph" w:customStyle="1" w:styleId="PullquoteAttribution">
    <w:name w:val="Pullquote Attribution"/>
    <w:basedOn w:val="Pullquote"/>
    <w:qFormat/>
    <w:rsid w:val="00DD42A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DD42A4"/>
    <w:pPr>
      <w:numPr>
        <w:numId w:val="1"/>
      </w:numPr>
      <w:ind w:left="867" w:hanging="289"/>
    </w:pPr>
  </w:style>
  <w:style w:type="paragraph" w:customStyle="1" w:styleId="List-Numbers">
    <w:name w:val="List - Numbers"/>
    <w:basedOn w:val="List-Letters"/>
    <w:qFormat/>
    <w:rsid w:val="00DD42A4"/>
    <w:pPr>
      <w:numPr>
        <w:numId w:val="2"/>
      </w:numPr>
    </w:pPr>
  </w:style>
  <w:style w:type="paragraph" w:customStyle="1" w:styleId="CalloutBox-Title">
    <w:name w:val="Callout Box - Title"/>
    <w:basedOn w:val="Paragraph-AfterList"/>
    <w:qFormat/>
    <w:rsid w:val="00DD42A4"/>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DD42A4"/>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DD42A4"/>
    <w:pPr>
      <w:spacing w:before="72" w:after="140"/>
    </w:pPr>
    <w:rPr>
      <w:color w:val="3C8235"/>
    </w:rPr>
  </w:style>
  <w:style w:type="paragraph" w:customStyle="1" w:styleId="CalloutBox-ParagraphBold">
    <w:name w:val="Callout Box - Paragraph Bold"/>
    <w:basedOn w:val="Paragraph"/>
    <w:qFormat/>
    <w:rsid w:val="00DD42A4"/>
    <w:pPr>
      <w:spacing w:before="72" w:after="140"/>
    </w:pPr>
    <w:rPr>
      <w:b/>
      <w:bCs/>
      <w:color w:val="3C8235"/>
    </w:rPr>
  </w:style>
  <w:style w:type="paragraph" w:customStyle="1" w:styleId="CalloutBox-ListLevel1">
    <w:name w:val="Callout Box - List Level 1"/>
    <w:qFormat/>
    <w:rsid w:val="00DD42A4"/>
    <w:pPr>
      <w:numPr>
        <w:numId w:val="23"/>
      </w:numPr>
    </w:pPr>
    <w:rPr>
      <w:noProof/>
      <w:color w:val="3C8235"/>
      <w:sz w:val="24"/>
      <w:szCs w:val="24"/>
      <w:lang w:val="en-US"/>
    </w:rPr>
  </w:style>
  <w:style w:type="paragraph" w:customStyle="1" w:styleId="CalloutBox-ListLevel2">
    <w:name w:val="Callout Box - List Level 2"/>
    <w:qFormat/>
    <w:rsid w:val="00DD42A4"/>
    <w:pPr>
      <w:numPr>
        <w:ilvl w:val="1"/>
        <w:numId w:val="23"/>
      </w:numPr>
    </w:pPr>
    <w:rPr>
      <w:noProof/>
      <w:color w:val="3C8235"/>
      <w:sz w:val="24"/>
      <w:szCs w:val="24"/>
      <w:lang w:val="en-US"/>
    </w:rPr>
  </w:style>
  <w:style w:type="paragraph" w:customStyle="1" w:styleId="CalloutBox-ListLevel3">
    <w:name w:val="Callout Box - List Level 3"/>
    <w:qFormat/>
    <w:rsid w:val="00DD42A4"/>
    <w:pPr>
      <w:numPr>
        <w:ilvl w:val="2"/>
        <w:numId w:val="23"/>
      </w:numPr>
    </w:pPr>
    <w:rPr>
      <w:noProof/>
      <w:color w:val="3C8235"/>
      <w:sz w:val="24"/>
      <w:szCs w:val="24"/>
      <w:lang w:val="en-US"/>
    </w:rPr>
  </w:style>
  <w:style w:type="paragraph" w:customStyle="1" w:styleId="CalloutBoxParagraphafterList">
    <w:name w:val="Callout Box – Paragraph after List"/>
    <w:basedOn w:val="Paragraph-AfterList"/>
    <w:qFormat/>
    <w:rsid w:val="00DD42A4"/>
    <w:pPr>
      <w:spacing w:before="300" w:after="140"/>
    </w:pPr>
    <w:rPr>
      <w:color w:val="3C8235"/>
    </w:rPr>
  </w:style>
  <w:style w:type="paragraph" w:customStyle="1" w:styleId="CalloutBoxListNumbers">
    <w:name w:val="Callout Box – List Numbers"/>
    <w:qFormat/>
    <w:rsid w:val="00DD42A4"/>
    <w:pPr>
      <w:numPr>
        <w:numId w:val="4"/>
      </w:numPr>
    </w:pPr>
    <w:rPr>
      <w:noProof/>
      <w:color w:val="3C8235"/>
      <w:sz w:val="24"/>
      <w:szCs w:val="24"/>
      <w:lang w:val="en-US"/>
    </w:rPr>
  </w:style>
  <w:style w:type="paragraph" w:customStyle="1" w:styleId="CalloutBoxListLetters">
    <w:name w:val="Callout Box – List Letters"/>
    <w:qFormat/>
    <w:rsid w:val="00DD42A4"/>
    <w:pPr>
      <w:numPr>
        <w:numId w:val="5"/>
      </w:numPr>
    </w:pPr>
    <w:rPr>
      <w:noProof/>
      <w:color w:val="3C8235"/>
      <w:sz w:val="24"/>
      <w:szCs w:val="24"/>
      <w:lang w:val="en-US"/>
    </w:rPr>
  </w:style>
  <w:style w:type="paragraph" w:customStyle="1" w:styleId="ParagraphAfterCalloutBox">
    <w:name w:val="Paragraph – After Callout Box"/>
    <w:basedOn w:val="Paragraph"/>
    <w:qFormat/>
    <w:rsid w:val="00DD42A4"/>
    <w:pPr>
      <w:spacing w:before="400"/>
    </w:pPr>
  </w:style>
  <w:style w:type="paragraph" w:customStyle="1" w:styleId="ParagraphInline">
    <w:name w:val="Paragraph – Inline"/>
    <w:basedOn w:val="Paragraph"/>
    <w:link w:val="ParagraphInlineChar"/>
    <w:qFormat/>
    <w:rsid w:val="00DD42A4"/>
    <w:rPr>
      <w:b/>
      <w:bCs/>
      <w:color w:val="1569C8" w:themeColor="accent5"/>
    </w:rPr>
  </w:style>
  <w:style w:type="paragraph" w:styleId="FootnoteText">
    <w:name w:val="footnote text"/>
    <w:basedOn w:val="Normal"/>
    <w:link w:val="FootnoteTextChar"/>
    <w:uiPriority w:val="99"/>
    <w:semiHidden/>
    <w:unhideWhenUsed/>
    <w:rsid w:val="00DD42A4"/>
    <w:pPr>
      <w:spacing w:after="0"/>
    </w:pPr>
    <w:rPr>
      <w:sz w:val="20"/>
      <w:szCs w:val="20"/>
    </w:rPr>
  </w:style>
  <w:style w:type="character" w:customStyle="1" w:styleId="FootnoteTextChar">
    <w:name w:val="Footnote Text Char"/>
    <w:basedOn w:val="DefaultParagraphFont"/>
    <w:link w:val="FootnoteText"/>
    <w:uiPriority w:val="99"/>
    <w:semiHidden/>
    <w:rsid w:val="00DD42A4"/>
    <w:rPr>
      <w:sz w:val="20"/>
      <w:szCs w:val="20"/>
      <w:lang w:val="en-US"/>
    </w:rPr>
  </w:style>
  <w:style w:type="character" w:styleId="FootnoteReference">
    <w:name w:val="footnote reference"/>
    <w:basedOn w:val="DefaultParagraphFont"/>
    <w:uiPriority w:val="99"/>
    <w:semiHidden/>
    <w:unhideWhenUsed/>
    <w:rsid w:val="00DD42A4"/>
    <w:rPr>
      <w:vertAlign w:val="superscript"/>
    </w:rPr>
  </w:style>
  <w:style w:type="paragraph" w:customStyle="1" w:styleId="Footnote">
    <w:name w:val="Footnote"/>
    <w:basedOn w:val="FootnoteText"/>
    <w:qFormat/>
    <w:rsid w:val="00DD42A4"/>
    <w:pPr>
      <w:spacing w:after="86"/>
      <w:ind w:left="130" w:hanging="113"/>
    </w:pPr>
    <w:rPr>
      <w:color w:val="424242"/>
      <w:sz w:val="18"/>
      <w:szCs w:val="18"/>
    </w:rPr>
  </w:style>
  <w:style w:type="paragraph" w:customStyle="1" w:styleId="TableTitle">
    <w:name w:val="Table Title"/>
    <w:basedOn w:val="Paragraph"/>
    <w:uiPriority w:val="1"/>
    <w:qFormat/>
    <w:rsid w:val="00DD42A4"/>
    <w:pPr>
      <w:pBdr>
        <w:top w:val="single" w:sz="12" w:space="8" w:color="000000"/>
      </w:pBdr>
      <w:spacing w:before="500" w:line="240" w:lineRule="auto"/>
    </w:pPr>
    <w:rPr>
      <w:b/>
      <w:bCs/>
      <w:color w:val="586D2D"/>
      <w:sz w:val="26"/>
      <w:szCs w:val="26"/>
    </w:rPr>
  </w:style>
  <w:style w:type="paragraph" w:customStyle="1" w:styleId="TableorFiguresNotesSources">
    <w:name w:val="Table or Figures Notes/Sources"/>
    <w:basedOn w:val="Paragraph"/>
    <w:qFormat/>
    <w:rsid w:val="00DD42A4"/>
    <w:pPr>
      <w:spacing w:before="120" w:after="400" w:line="200" w:lineRule="exact"/>
    </w:pPr>
    <w:rPr>
      <w:b/>
      <w:bCs/>
      <w:color w:val="1569C8" w:themeColor="accent5"/>
      <w:sz w:val="18"/>
      <w:szCs w:val="18"/>
    </w:rPr>
  </w:style>
  <w:style w:type="table" w:styleId="TableGrid">
    <w:name w:val="Table Grid"/>
    <w:basedOn w:val="TableNormal"/>
    <w:uiPriority w:val="39"/>
    <w:rsid w:val="00DD4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D42A4"/>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DD42A4"/>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DD42A4"/>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DD42A4"/>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DD42A4"/>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DD42A4"/>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DD42A4"/>
    <w:rPr>
      <w:color w:val="auto"/>
      <w:sz w:val="22"/>
    </w:rPr>
  </w:style>
  <w:style w:type="paragraph" w:customStyle="1" w:styleId="TableHeaderRow">
    <w:name w:val="Table Header Row"/>
    <w:basedOn w:val="Paragraph"/>
    <w:qFormat/>
    <w:rsid w:val="00DD42A4"/>
    <w:pPr>
      <w:spacing w:after="0" w:line="240" w:lineRule="exact"/>
    </w:pPr>
    <w:rPr>
      <w:bCs/>
      <w:color w:val="FFFFFF"/>
      <w:sz w:val="22"/>
      <w:szCs w:val="20"/>
    </w:rPr>
  </w:style>
  <w:style w:type="paragraph" w:customStyle="1" w:styleId="TableCategoryText">
    <w:name w:val="Table Category Text"/>
    <w:basedOn w:val="Paragraph"/>
    <w:qFormat/>
    <w:rsid w:val="00DD42A4"/>
    <w:pPr>
      <w:spacing w:after="0" w:line="240" w:lineRule="exact"/>
    </w:pPr>
    <w:rPr>
      <w:bCs/>
      <w:sz w:val="20"/>
      <w:szCs w:val="20"/>
    </w:rPr>
  </w:style>
  <w:style w:type="paragraph" w:customStyle="1" w:styleId="TableBodyText">
    <w:name w:val="Table Body Text"/>
    <w:basedOn w:val="Paragraph"/>
    <w:qFormat/>
    <w:rsid w:val="00DD42A4"/>
    <w:pPr>
      <w:spacing w:after="80" w:line="240" w:lineRule="exact"/>
    </w:pPr>
    <w:rPr>
      <w:sz w:val="20"/>
      <w:szCs w:val="20"/>
    </w:rPr>
  </w:style>
  <w:style w:type="paragraph" w:customStyle="1" w:styleId="TableBullets">
    <w:name w:val="Table Bullets"/>
    <w:basedOn w:val="Paragraph"/>
    <w:qFormat/>
    <w:rsid w:val="00DD42A4"/>
    <w:pPr>
      <w:numPr>
        <w:numId w:val="27"/>
      </w:numPr>
      <w:spacing w:after="80" w:line="240" w:lineRule="exact"/>
    </w:pPr>
    <w:rPr>
      <w:rFonts w:cs="Times New Roman (Body CS)"/>
      <w:sz w:val="20"/>
      <w:szCs w:val="20"/>
    </w:rPr>
  </w:style>
  <w:style w:type="paragraph" w:customStyle="1" w:styleId="CalloutBox-TitlenoSubtitle">
    <w:name w:val="Callout Box - Title no Subtitle"/>
    <w:basedOn w:val="CalloutBox-Title"/>
    <w:qFormat/>
    <w:rsid w:val="00DD42A4"/>
    <w:pPr>
      <w:pBdr>
        <w:bottom w:val="single" w:sz="12" w:space="10" w:color="DAEFD8"/>
      </w:pBdr>
    </w:pPr>
  </w:style>
  <w:style w:type="paragraph" w:customStyle="1" w:styleId="CalloutBoxLastParagraph">
    <w:name w:val="Callout Box – Last Paragraph"/>
    <w:basedOn w:val="CalloutBox-Paragraph"/>
    <w:qFormat/>
    <w:rsid w:val="00DD42A4"/>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DD42A4"/>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DD42A4"/>
    <w:pPr>
      <w:spacing w:after="0"/>
    </w:pPr>
    <w:rPr>
      <w:sz w:val="20"/>
      <w:szCs w:val="20"/>
      <w:lang w:eastAsia="en-US"/>
    </w:rPr>
  </w:style>
  <w:style w:type="character" w:customStyle="1" w:styleId="CommentTextChar">
    <w:name w:val="Comment Text Char"/>
    <w:basedOn w:val="DefaultParagraphFont"/>
    <w:link w:val="CommentText"/>
    <w:uiPriority w:val="99"/>
    <w:rsid w:val="00DD42A4"/>
    <w:rPr>
      <w:sz w:val="20"/>
      <w:szCs w:val="20"/>
      <w:lang w:val="en-US" w:eastAsia="en-US"/>
    </w:rPr>
  </w:style>
  <w:style w:type="paragraph" w:styleId="BalloonText">
    <w:name w:val="Balloon Text"/>
    <w:basedOn w:val="Normal"/>
    <w:link w:val="BalloonTextChar"/>
    <w:uiPriority w:val="99"/>
    <w:semiHidden/>
    <w:unhideWhenUsed/>
    <w:rsid w:val="00DD42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2A4"/>
    <w:rPr>
      <w:rFonts w:ascii="Segoe UI" w:hAnsi="Segoe UI" w:cs="Segoe UI"/>
      <w:sz w:val="18"/>
      <w:szCs w:val="18"/>
      <w:lang w:val="en-US"/>
    </w:rPr>
  </w:style>
  <w:style w:type="paragraph" w:customStyle="1" w:styleId="Heading2C-Withinflow">
    <w:name w:val="Heading 2C - Within flow"/>
    <w:basedOn w:val="Heading2B-Startofnewpage"/>
    <w:qFormat/>
    <w:rsid w:val="00DD42A4"/>
    <w:pPr>
      <w:pBdr>
        <w:top w:val="single" w:sz="48" w:space="15" w:color="CAE0F9" w:themeColor="accent5" w:themeTint="33"/>
      </w:pBdr>
      <w:spacing w:before="900"/>
    </w:pPr>
  </w:style>
  <w:style w:type="paragraph" w:customStyle="1" w:styleId="HighlightBox-Title">
    <w:name w:val="Highlight Box - Title"/>
    <w:basedOn w:val="Paragraph"/>
    <w:qFormat/>
    <w:rsid w:val="00DD42A4"/>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DD42A4"/>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DD42A4"/>
    <w:pPr>
      <w:spacing w:before="500"/>
    </w:pPr>
  </w:style>
  <w:style w:type="paragraph" w:customStyle="1" w:styleId="Paragraph-Inset">
    <w:name w:val="Paragraph - Inset"/>
    <w:basedOn w:val="Paragraph"/>
    <w:qFormat/>
    <w:rsid w:val="00DD42A4"/>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DD42A4"/>
    <w:rPr>
      <w:bCs w:val="0"/>
      <w:color w:val="FFFFFF"/>
    </w:rPr>
  </w:style>
  <w:style w:type="character" w:customStyle="1" w:styleId="Heading1Char">
    <w:name w:val="Heading 1 Char"/>
    <w:aliases w:val="Heading 1 - NOT IN USE Char"/>
    <w:basedOn w:val="DefaultParagraphFont"/>
    <w:link w:val="Heading1"/>
    <w:uiPriority w:val="9"/>
    <w:semiHidden/>
    <w:rsid w:val="00DD42A4"/>
    <w:rPr>
      <w:rFonts w:asciiTheme="majorHAnsi" w:eastAsiaTheme="majorEastAsia" w:hAnsiTheme="majorHAnsi" w:cstheme="majorBidi"/>
      <w:color w:val="2E3D46" w:themeColor="accent1" w:themeShade="BF"/>
      <w:sz w:val="32"/>
      <w:szCs w:val="32"/>
      <w:lang w:val="en-US"/>
    </w:rPr>
  </w:style>
  <w:style w:type="paragraph" w:styleId="TOC1">
    <w:name w:val="toc 1"/>
    <w:basedOn w:val="Normal"/>
    <w:next w:val="Normal"/>
    <w:autoRedefine/>
    <w:uiPriority w:val="39"/>
    <w:unhideWhenUsed/>
    <w:rsid w:val="00DD42A4"/>
    <w:pPr>
      <w:tabs>
        <w:tab w:val="right" w:pos="9350"/>
      </w:tabs>
      <w:spacing w:before="380" w:line="320" w:lineRule="exact"/>
      <w:ind w:left="720"/>
    </w:pPr>
    <w:rPr>
      <w:b/>
      <w:noProof/>
      <w:color w:val="586D2D"/>
      <w:sz w:val="26"/>
    </w:rPr>
  </w:style>
  <w:style w:type="character" w:customStyle="1" w:styleId="Heading2Char">
    <w:name w:val="Heading 2 Char"/>
    <w:basedOn w:val="DefaultParagraphFont"/>
    <w:link w:val="Heading2"/>
    <w:uiPriority w:val="9"/>
    <w:semiHidden/>
    <w:rsid w:val="00DD42A4"/>
    <w:rPr>
      <w:rFonts w:asciiTheme="majorHAnsi" w:eastAsiaTheme="majorEastAsia" w:hAnsiTheme="majorHAnsi" w:cstheme="majorBidi"/>
      <w:color w:val="2E3D46" w:themeColor="accent1" w:themeShade="BF"/>
      <w:sz w:val="26"/>
      <w:szCs w:val="26"/>
      <w:lang w:val="en-US"/>
    </w:rPr>
  </w:style>
  <w:style w:type="character" w:customStyle="1" w:styleId="Heading3Char">
    <w:name w:val="Heading 3 Char"/>
    <w:basedOn w:val="DefaultParagraphFont"/>
    <w:link w:val="Heading3"/>
    <w:uiPriority w:val="9"/>
    <w:semiHidden/>
    <w:rsid w:val="00DD42A4"/>
    <w:rPr>
      <w:rFonts w:asciiTheme="majorHAnsi" w:eastAsiaTheme="majorEastAsia" w:hAnsiTheme="majorHAnsi" w:cstheme="majorBidi"/>
      <w:color w:val="1E292F" w:themeColor="accent1" w:themeShade="7F"/>
      <w:sz w:val="24"/>
      <w:szCs w:val="24"/>
      <w:lang w:val="en-US"/>
    </w:rPr>
  </w:style>
  <w:style w:type="paragraph" w:styleId="TOC2">
    <w:name w:val="toc 2"/>
    <w:basedOn w:val="Normal"/>
    <w:next w:val="Normal"/>
    <w:autoRedefine/>
    <w:uiPriority w:val="39"/>
    <w:unhideWhenUsed/>
    <w:rsid w:val="00DD42A4"/>
    <w:pPr>
      <w:tabs>
        <w:tab w:val="right" w:pos="9350"/>
      </w:tabs>
      <w:spacing w:before="20" w:after="140"/>
      <w:ind w:left="1083" w:right="1440"/>
    </w:pPr>
    <w:rPr>
      <w:b/>
      <w:color w:val="000000"/>
    </w:rPr>
  </w:style>
  <w:style w:type="paragraph" w:styleId="TOC3">
    <w:name w:val="toc 3"/>
    <w:basedOn w:val="Normal"/>
    <w:next w:val="Normal"/>
    <w:autoRedefine/>
    <w:uiPriority w:val="39"/>
    <w:unhideWhenUsed/>
    <w:rsid w:val="00DD42A4"/>
    <w:pPr>
      <w:tabs>
        <w:tab w:val="right" w:pos="9350"/>
      </w:tabs>
      <w:spacing w:before="20" w:after="140" w:line="260" w:lineRule="exact"/>
      <w:ind w:left="1440" w:right="1440"/>
    </w:pPr>
    <w:rPr>
      <w:noProof/>
      <w:color w:val="000000"/>
      <w:sz w:val="21"/>
    </w:rPr>
  </w:style>
  <w:style w:type="paragraph" w:styleId="TOC4">
    <w:name w:val="toc 4"/>
    <w:basedOn w:val="Normal"/>
    <w:next w:val="Normal"/>
    <w:autoRedefine/>
    <w:uiPriority w:val="39"/>
    <w:unhideWhenUsed/>
    <w:rsid w:val="00DD42A4"/>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DD42A4"/>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D42A4"/>
    <w:pPr>
      <w:ind w:left="720" w:right="0"/>
    </w:pPr>
  </w:style>
  <w:style w:type="paragraph" w:customStyle="1" w:styleId="TitleinHeader">
    <w:name w:val="Title in Header"/>
    <w:basedOn w:val="Normal"/>
    <w:qFormat/>
    <w:rsid w:val="00DD42A4"/>
    <w:pPr>
      <w:widowControl w:val="0"/>
      <w:autoSpaceDE w:val="0"/>
      <w:autoSpaceDN w:val="0"/>
      <w:adjustRightInd w:val="0"/>
      <w:spacing w:after="0"/>
      <w:textAlignment w:val="center"/>
    </w:pPr>
    <w:rPr>
      <w:rFonts w:ascii="Calibri" w:eastAsia="Times New Roman" w:hAnsi="Calibri" w:cs="Calibri"/>
      <w:b/>
      <w:bCs/>
      <w:i/>
      <w:iCs/>
      <w:color w:val="586D2D"/>
      <w:sz w:val="18"/>
      <w:szCs w:val="18"/>
      <w:lang w:eastAsia="en-US"/>
    </w:rPr>
  </w:style>
  <w:style w:type="character" w:styleId="PageNumber">
    <w:name w:val="page number"/>
    <w:basedOn w:val="DefaultParagraphFont"/>
    <w:uiPriority w:val="99"/>
    <w:semiHidden/>
    <w:unhideWhenUsed/>
    <w:rsid w:val="00DD42A4"/>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DD42A4"/>
    <w:rPr>
      <w:noProof/>
      <w:color w:val="000000"/>
      <w:sz w:val="70"/>
      <w:szCs w:val="70"/>
      <w:lang w:val="en-US"/>
    </w:rPr>
  </w:style>
  <w:style w:type="character" w:customStyle="1" w:styleId="ParagraphIntroFollowingHeadingChar">
    <w:name w:val="Paragraph  – Intro Following Heading Char"/>
    <w:basedOn w:val="Heading2B-StartofnewpageChar"/>
    <w:link w:val="ParagraphIntroFollowingHeading"/>
    <w:rsid w:val="00DD42A4"/>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DD42A4"/>
    <w:rPr>
      <w:noProof/>
      <w:color w:val="3E535F"/>
      <w:sz w:val="24"/>
      <w:szCs w:val="24"/>
      <w:lang w:val="en-US"/>
    </w:rPr>
  </w:style>
  <w:style w:type="character" w:customStyle="1" w:styleId="ParagraphChar">
    <w:name w:val="Paragraph Char"/>
    <w:basedOn w:val="ParagraphFirstContentAfterIntroChar"/>
    <w:link w:val="Paragraph"/>
    <w:rsid w:val="00DD42A4"/>
    <w:rPr>
      <w:noProof/>
      <w:color w:val="000000"/>
      <w:sz w:val="24"/>
      <w:szCs w:val="24"/>
      <w:lang w:val="en-US"/>
    </w:rPr>
  </w:style>
  <w:style w:type="character" w:customStyle="1" w:styleId="ParagraphInlineChar">
    <w:name w:val="Paragraph – Inline Char"/>
    <w:basedOn w:val="ParagraphChar"/>
    <w:link w:val="ParagraphInline"/>
    <w:rsid w:val="00DD42A4"/>
    <w:rPr>
      <w:b/>
      <w:bCs/>
      <w:noProof/>
      <w:color w:val="1569C8" w:themeColor="accent5"/>
      <w:sz w:val="24"/>
      <w:szCs w:val="24"/>
      <w:lang w:val="en-US"/>
    </w:rPr>
  </w:style>
  <w:style w:type="paragraph" w:customStyle="1" w:styleId="Figure">
    <w:name w:val="Figure"/>
    <w:basedOn w:val="Paragraph"/>
    <w:qFormat/>
    <w:rsid w:val="00DD42A4"/>
    <w:pPr>
      <w:spacing w:line="240" w:lineRule="auto"/>
    </w:pPr>
  </w:style>
  <w:style w:type="character" w:styleId="PlaceholderText">
    <w:name w:val="Placeholder Text"/>
    <w:basedOn w:val="DefaultParagraphFont"/>
    <w:uiPriority w:val="99"/>
    <w:semiHidden/>
    <w:rsid w:val="00DD42A4"/>
    <w:rPr>
      <w:color w:val="808080"/>
    </w:rPr>
  </w:style>
  <w:style w:type="character" w:styleId="FollowedHyperlink">
    <w:name w:val="FollowedHyperlink"/>
    <w:basedOn w:val="DefaultParagraphFont"/>
    <w:uiPriority w:val="99"/>
    <w:semiHidden/>
    <w:unhideWhenUsed/>
    <w:rsid w:val="00DD42A4"/>
    <w:rPr>
      <w:color w:val="5A789C" w:themeColor="followedHyperlink"/>
      <w:u w:val="single"/>
    </w:rPr>
  </w:style>
  <w:style w:type="paragraph" w:customStyle="1" w:styleId="FigureTitle">
    <w:name w:val="Figure Title"/>
    <w:basedOn w:val="TableTitle"/>
    <w:uiPriority w:val="1"/>
    <w:qFormat/>
    <w:rsid w:val="00DD42A4"/>
  </w:style>
  <w:style w:type="paragraph" w:styleId="TableofFigures">
    <w:name w:val="table of figures"/>
    <w:basedOn w:val="Normal"/>
    <w:next w:val="Normal"/>
    <w:uiPriority w:val="99"/>
    <w:unhideWhenUsed/>
    <w:rsid w:val="00DD42A4"/>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D42A4"/>
    <w:pPr>
      <w:numPr>
        <w:numId w:val="6"/>
      </w:numPr>
    </w:pPr>
  </w:style>
  <w:style w:type="numbering" w:customStyle="1" w:styleId="List3Levels">
    <w:name w:val="List 3 Levels"/>
    <w:uiPriority w:val="99"/>
    <w:rsid w:val="00DD42A4"/>
    <w:pPr>
      <w:numPr>
        <w:numId w:val="7"/>
      </w:numPr>
    </w:pPr>
  </w:style>
  <w:style w:type="paragraph" w:customStyle="1" w:styleId="TableofBoxes">
    <w:name w:val="Table of Boxes"/>
    <w:basedOn w:val="TOC3"/>
    <w:semiHidden/>
    <w:qFormat/>
    <w:rsid w:val="00DD42A4"/>
    <w:pPr>
      <w:ind w:left="720" w:right="0"/>
    </w:pPr>
  </w:style>
  <w:style w:type="paragraph" w:styleId="TOC9">
    <w:name w:val="toc 9"/>
    <w:aliases w:val="List of Boxes"/>
    <w:basedOn w:val="Normal"/>
    <w:next w:val="Normal"/>
    <w:autoRedefine/>
    <w:uiPriority w:val="39"/>
    <w:unhideWhenUsed/>
    <w:rsid w:val="00DD42A4"/>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DD42A4"/>
    <w:pPr>
      <w:spacing w:after="200"/>
    </w:pPr>
    <w:rPr>
      <w:b/>
      <w:bCs/>
    </w:rPr>
  </w:style>
  <w:style w:type="character" w:customStyle="1" w:styleId="CommentSubjectChar">
    <w:name w:val="Comment Subject Char"/>
    <w:basedOn w:val="CommentTextChar"/>
    <w:link w:val="CommentSubject"/>
    <w:uiPriority w:val="99"/>
    <w:semiHidden/>
    <w:rsid w:val="00DD42A4"/>
    <w:rPr>
      <w:b/>
      <w:bCs/>
      <w:sz w:val="20"/>
      <w:szCs w:val="20"/>
      <w:lang w:val="en-US" w:eastAsia="en-US"/>
    </w:rPr>
  </w:style>
  <w:style w:type="table" w:customStyle="1" w:styleId="GridTable4-Accent51">
    <w:name w:val="Grid Table 4 - Accent 51"/>
    <w:basedOn w:val="TableNormal"/>
    <w:next w:val="GridTable4-Accent5"/>
    <w:uiPriority w:val="49"/>
    <w:rsid w:val="008F4B27"/>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character" w:customStyle="1" w:styleId="Heading4Char">
    <w:name w:val="Heading 4 Char"/>
    <w:basedOn w:val="DefaultParagraphFont"/>
    <w:link w:val="Heading4"/>
    <w:uiPriority w:val="9"/>
    <w:semiHidden/>
    <w:rsid w:val="00B70BA7"/>
    <w:rPr>
      <w:rFonts w:asciiTheme="majorHAnsi" w:eastAsiaTheme="majorEastAsia" w:hAnsiTheme="majorHAnsi" w:cstheme="majorBidi"/>
      <w:i/>
      <w:iCs/>
      <w:color w:val="2E3D46" w:themeColor="accent1" w:themeShade="BF"/>
      <w:sz w:val="24"/>
      <w:lang w:val="en-US"/>
    </w:rPr>
  </w:style>
  <w:style w:type="table" w:customStyle="1" w:styleId="TableGrid1">
    <w:name w:val="Table Grid1"/>
    <w:basedOn w:val="TableNormal"/>
    <w:next w:val="TableGrid"/>
    <w:uiPriority w:val="59"/>
    <w:rsid w:val="00461DCA"/>
    <w:pPr>
      <w:spacing w:after="0" w:line="240" w:lineRule="auto"/>
    </w:pPr>
    <w:rPr>
      <w:rFonts w:ascii="Calibri" w:eastAsia="Calibri" w:hAnsi="Calibri" w:cs="Calibr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E5565"/>
    <w:pPr>
      <w:ind w:left="720"/>
      <w:contextualSpacing/>
    </w:pPr>
    <w:rPr>
      <w:rFonts w:ascii="Calibri" w:eastAsia="Calibri" w:hAnsi="Calibri" w:cs="Calibri"/>
      <w:szCs w:val="24"/>
      <w:lang w:eastAsia="en-US"/>
    </w:rPr>
  </w:style>
  <w:style w:type="character" w:customStyle="1" w:styleId="normaltextrun">
    <w:name w:val="normaltextrun"/>
    <w:basedOn w:val="DefaultParagraphFont"/>
    <w:rsid w:val="00B16311"/>
  </w:style>
  <w:style w:type="character" w:customStyle="1" w:styleId="eop">
    <w:name w:val="eop"/>
    <w:basedOn w:val="DefaultParagraphFont"/>
    <w:rsid w:val="00B16311"/>
  </w:style>
  <w:style w:type="table" w:customStyle="1" w:styleId="TableGrid2">
    <w:name w:val="Table Grid2"/>
    <w:basedOn w:val="TableNormal"/>
    <w:next w:val="TableGrid"/>
    <w:uiPriority w:val="59"/>
    <w:rsid w:val="00C2294E"/>
    <w:pPr>
      <w:spacing w:after="0" w:line="240" w:lineRule="auto"/>
    </w:pPr>
    <w:rPr>
      <w:rFonts w:ascii="Calibri" w:eastAsia="Calibri" w:hAnsi="Calibri" w:cs="Calibri"/>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rrentList4">
    <w:name w:val="Current List4"/>
    <w:uiPriority w:val="99"/>
    <w:rsid w:val="00DD42A4"/>
    <w:pPr>
      <w:numPr>
        <w:numId w:val="30"/>
      </w:numPr>
    </w:pPr>
  </w:style>
  <w:style w:type="numbering" w:customStyle="1" w:styleId="CurrentList5">
    <w:name w:val="Current List5"/>
    <w:uiPriority w:val="99"/>
    <w:rsid w:val="00DD42A4"/>
    <w:pPr>
      <w:numPr>
        <w:numId w:val="31"/>
      </w:numPr>
    </w:pPr>
  </w:style>
  <w:style w:type="numbering" w:customStyle="1" w:styleId="CurrentList6">
    <w:name w:val="Current List6"/>
    <w:uiPriority w:val="99"/>
    <w:rsid w:val="00DD42A4"/>
    <w:pPr>
      <w:numPr>
        <w:numId w:val="32"/>
      </w:numPr>
    </w:pPr>
  </w:style>
  <w:style w:type="table" w:customStyle="1" w:styleId="GridTable4-Accent54">
    <w:name w:val="Grid Table 4 - Accent 54"/>
    <w:basedOn w:val="TableNormal"/>
    <w:next w:val="GridTable4-Accent5"/>
    <w:uiPriority w:val="49"/>
    <w:rsid w:val="00DD42A4"/>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numbering" w:customStyle="1" w:styleId="CurrentList1">
    <w:name w:val="Current List1"/>
    <w:uiPriority w:val="99"/>
    <w:rsid w:val="00DD42A4"/>
    <w:pPr>
      <w:numPr>
        <w:numId w:val="26"/>
      </w:numPr>
    </w:pPr>
  </w:style>
  <w:style w:type="numbering" w:customStyle="1" w:styleId="CurrentList2">
    <w:name w:val="Current List2"/>
    <w:uiPriority w:val="99"/>
    <w:rsid w:val="00DD42A4"/>
    <w:pPr>
      <w:numPr>
        <w:numId w:val="28"/>
      </w:numPr>
    </w:pPr>
  </w:style>
  <w:style w:type="numbering" w:customStyle="1" w:styleId="CurrentList3">
    <w:name w:val="Current List3"/>
    <w:uiPriority w:val="99"/>
    <w:rsid w:val="00DD42A4"/>
    <w:pPr>
      <w:numPr>
        <w:numId w:val="29"/>
      </w:numPr>
    </w:pPr>
  </w:style>
  <w:style w:type="numbering" w:customStyle="1" w:styleId="CurrentList7">
    <w:name w:val="Current List7"/>
    <w:uiPriority w:val="99"/>
    <w:rsid w:val="00DD42A4"/>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422004">
      <w:bodyDiv w:val="1"/>
      <w:marLeft w:val="0"/>
      <w:marRight w:val="0"/>
      <w:marTop w:val="0"/>
      <w:marBottom w:val="0"/>
      <w:divBdr>
        <w:top w:val="none" w:sz="0" w:space="0" w:color="auto"/>
        <w:left w:val="none" w:sz="0" w:space="0" w:color="auto"/>
        <w:bottom w:val="none" w:sz="0" w:space="0" w:color="auto"/>
        <w:right w:val="none" w:sz="0" w:space="0" w:color="auto"/>
      </w:divBdr>
    </w:div>
    <w:div w:id="573585125">
      <w:bodyDiv w:val="1"/>
      <w:marLeft w:val="0"/>
      <w:marRight w:val="0"/>
      <w:marTop w:val="0"/>
      <w:marBottom w:val="0"/>
      <w:divBdr>
        <w:top w:val="none" w:sz="0" w:space="0" w:color="auto"/>
        <w:left w:val="none" w:sz="0" w:space="0" w:color="auto"/>
        <w:bottom w:val="none" w:sz="0" w:space="0" w:color="auto"/>
        <w:right w:val="none" w:sz="0" w:space="0" w:color="auto"/>
      </w:divBdr>
    </w:div>
    <w:div w:id="1569261801">
      <w:bodyDiv w:val="1"/>
      <w:marLeft w:val="0"/>
      <w:marRight w:val="0"/>
      <w:marTop w:val="0"/>
      <w:marBottom w:val="0"/>
      <w:divBdr>
        <w:top w:val="none" w:sz="0" w:space="0" w:color="auto"/>
        <w:left w:val="none" w:sz="0" w:space="0" w:color="auto"/>
        <w:bottom w:val="none" w:sz="0" w:space="0" w:color="auto"/>
        <w:right w:val="none" w:sz="0" w:space="0" w:color="auto"/>
      </w:divBdr>
    </w:div>
    <w:div w:id="199341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reativecommons.org/licenses/by/4.0/?ref=chooser-v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BCo\OneDrive\Consulting%20Work\CCAP\Drafts%20for%20Redesign\Toolkit%20Redesign%20Work_MDB\1_Annual%20Report%20Toolkit%202.0\Redrafts%202026\0_Annual-Report-Toolkit-Introduction_2.0_April2026.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9F67A9C50D04FA0B15004EA48CD6E1B"/>
        <w:category>
          <w:name w:val="General"/>
          <w:gallery w:val="placeholder"/>
        </w:category>
        <w:types>
          <w:type w:val="bbPlcHdr"/>
        </w:types>
        <w:behaviors>
          <w:behavior w:val="content"/>
        </w:behaviors>
        <w:guid w:val="{484D18B1-45D5-4676-AB18-E2E2F3F50B7A}"/>
      </w:docPartPr>
      <w:docPartBody>
        <w:p w:rsidR="00AF729F" w:rsidRDefault="00AF729F" w:rsidP="00AF729F">
          <w:pPr>
            <w:pStyle w:val="39F67A9C50D04FA0B15004EA48CD6E1B"/>
          </w:pPr>
          <w:r w:rsidRPr="00B801AC">
            <w:rPr>
              <w:rStyle w:val="PlaceholderText"/>
            </w:rPr>
            <w:t>Choose an item.</w:t>
          </w:r>
        </w:p>
      </w:docPartBody>
    </w:docPart>
    <w:docPart>
      <w:docPartPr>
        <w:name w:val="90F8BCA45A764E1D9A1A80F83478DA1C"/>
        <w:category>
          <w:name w:val="General"/>
          <w:gallery w:val="placeholder"/>
        </w:category>
        <w:types>
          <w:type w:val="bbPlcHdr"/>
        </w:types>
        <w:behaviors>
          <w:behavior w:val="content"/>
        </w:behaviors>
        <w:guid w:val="{10F6A2E3-E293-46EA-9EB4-930C590B940F}"/>
      </w:docPartPr>
      <w:docPartBody>
        <w:p w:rsidR="00AF729F" w:rsidRDefault="00AF729F" w:rsidP="00AF729F">
          <w:pPr>
            <w:pStyle w:val="90F8BCA45A764E1D9A1A80F83478DA1C"/>
          </w:pPr>
          <w:r w:rsidRPr="00B801AC">
            <w:rPr>
              <w:rStyle w:val="PlaceholderText"/>
            </w:rPr>
            <w:t>Choose an item.</w:t>
          </w:r>
        </w:p>
      </w:docPartBody>
    </w:docPart>
    <w:docPart>
      <w:docPartPr>
        <w:name w:val="994AE693D456471FBE266783EB5B5299"/>
        <w:category>
          <w:name w:val="General"/>
          <w:gallery w:val="placeholder"/>
        </w:category>
        <w:types>
          <w:type w:val="bbPlcHdr"/>
        </w:types>
        <w:behaviors>
          <w:behavior w:val="content"/>
        </w:behaviors>
        <w:guid w:val="{7441973F-893A-45B7-B686-7548C9924202}"/>
      </w:docPartPr>
      <w:docPartBody>
        <w:p w:rsidR="00AF729F" w:rsidRDefault="00AF729F" w:rsidP="00AF729F">
          <w:pPr>
            <w:pStyle w:val="994AE693D456471FBE266783EB5B5299"/>
          </w:pPr>
          <w:r w:rsidRPr="00B801AC">
            <w:rPr>
              <w:rStyle w:val="PlaceholderText"/>
            </w:rPr>
            <w:t>Choose an item.</w:t>
          </w:r>
        </w:p>
      </w:docPartBody>
    </w:docPart>
    <w:docPart>
      <w:docPartPr>
        <w:name w:val="A01F8683C4F94D64BFB2BC646F265F85"/>
        <w:category>
          <w:name w:val="General"/>
          <w:gallery w:val="placeholder"/>
        </w:category>
        <w:types>
          <w:type w:val="bbPlcHdr"/>
        </w:types>
        <w:behaviors>
          <w:behavior w:val="content"/>
        </w:behaviors>
        <w:guid w:val="{54E4AB43-ED87-49C5-A76B-496D871F7B46}"/>
      </w:docPartPr>
      <w:docPartBody>
        <w:p w:rsidR="00AF729F" w:rsidRDefault="00AF729F"/>
      </w:docPartBody>
    </w:docPart>
    <w:docPart>
      <w:docPartPr>
        <w:name w:val="B7F69B5D27AE4915B30DF849892C54D0"/>
        <w:category>
          <w:name w:val="General"/>
          <w:gallery w:val="placeholder"/>
        </w:category>
        <w:types>
          <w:type w:val="bbPlcHdr"/>
        </w:types>
        <w:behaviors>
          <w:behavior w:val="content"/>
        </w:behaviors>
        <w:guid w:val="{9272F95C-E253-4A49-9F9E-178E99510AD1}"/>
      </w:docPartPr>
      <w:docPartBody>
        <w:p w:rsidR="00AF729F" w:rsidRDefault="00AF729F" w:rsidP="00AF729F">
          <w:pPr>
            <w:pStyle w:val="B7F69B5D27AE4915B30DF849892C54D0"/>
          </w:pPr>
          <w:r w:rsidRPr="00F4472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139"/>
    <w:rsid w:val="00081B21"/>
    <w:rsid w:val="00124BB4"/>
    <w:rsid w:val="001B5D3E"/>
    <w:rsid w:val="0022190D"/>
    <w:rsid w:val="002D0B23"/>
    <w:rsid w:val="002F0664"/>
    <w:rsid w:val="003D0CCE"/>
    <w:rsid w:val="003D74BA"/>
    <w:rsid w:val="003F08CB"/>
    <w:rsid w:val="003F25B9"/>
    <w:rsid w:val="006D19A9"/>
    <w:rsid w:val="0078754B"/>
    <w:rsid w:val="007D18F9"/>
    <w:rsid w:val="008B40FF"/>
    <w:rsid w:val="00960E12"/>
    <w:rsid w:val="009B72CF"/>
    <w:rsid w:val="009F226E"/>
    <w:rsid w:val="00AF1139"/>
    <w:rsid w:val="00AF729F"/>
    <w:rsid w:val="00B97B72"/>
    <w:rsid w:val="00BC7045"/>
    <w:rsid w:val="00C40A2A"/>
    <w:rsid w:val="00CB2D81"/>
    <w:rsid w:val="00DD6D83"/>
    <w:rsid w:val="00F5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729F"/>
    <w:rPr>
      <w:color w:val="666666"/>
    </w:rPr>
  </w:style>
  <w:style w:type="paragraph" w:customStyle="1" w:styleId="39F67A9C50D04FA0B15004EA48CD6E1B">
    <w:name w:val="39F67A9C50D04FA0B15004EA48CD6E1B"/>
    <w:rsid w:val="00AF729F"/>
  </w:style>
  <w:style w:type="paragraph" w:customStyle="1" w:styleId="90F8BCA45A764E1D9A1A80F83478DA1C">
    <w:name w:val="90F8BCA45A764E1D9A1A80F83478DA1C"/>
    <w:rsid w:val="00AF729F"/>
  </w:style>
  <w:style w:type="paragraph" w:customStyle="1" w:styleId="994AE693D456471FBE266783EB5B5299">
    <w:name w:val="994AE693D456471FBE266783EB5B5299"/>
    <w:rsid w:val="00AF729F"/>
  </w:style>
  <w:style w:type="paragraph" w:customStyle="1" w:styleId="B7F69B5D27AE4915B30DF849892C54D0">
    <w:name w:val="B7F69B5D27AE4915B30DF849892C54D0"/>
    <w:rsid w:val="00AF72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0_Annual-Report-Toolkit-Introduction_2.0_April2026</Template>
  <TotalTime>0</TotalTime>
  <Pages>9</Pages>
  <Words>2177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2026-04-23T16:20:00Z</dcterms:created>
  <dcterms:modified xsi:type="dcterms:W3CDTF">2026-04-30T16:52:00Z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9fe132a53016ed3850be946a505ce9d51d7c1d705f08db9c89998cc9fe65f250</vt:lpwstr>
  </property>
</Properties>
</file>