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2F9D3" w14:textId="77777777" w:rsidR="00127591" w:rsidRDefault="00127591" w:rsidP="00127591">
      <w:bookmarkStart w:id="0" w:name="_Toc59197461"/>
      <w:r>
        <w:rPr>
          <w:noProof/>
          <w:color w:val="EE0000"/>
        </w:rPr>
        <mc:AlternateContent>
          <mc:Choice Requires="wpg">
            <w:drawing>
              <wp:anchor distT="0" distB="0" distL="114300" distR="114300" simplePos="0" relativeHeight="251743232" behindDoc="0" locked="0" layoutInCell="1" allowOverlap="1" wp14:anchorId="68102F72" wp14:editId="4FF91D27">
                <wp:simplePos x="0" y="0"/>
                <wp:positionH relativeFrom="column">
                  <wp:posOffset>-914328</wp:posOffset>
                </wp:positionH>
                <wp:positionV relativeFrom="paragraph">
                  <wp:posOffset>-1069975</wp:posOffset>
                </wp:positionV>
                <wp:extent cx="7986532" cy="5474335"/>
                <wp:effectExtent l="0" t="0" r="1905" b="0"/>
                <wp:wrapNone/>
                <wp:docPr id="1627078505" name="Group 7"/>
                <wp:cNvGraphicFramePr/>
                <a:graphic xmlns:a="http://schemas.openxmlformats.org/drawingml/2006/main">
                  <a:graphicData uri="http://schemas.microsoft.com/office/word/2010/wordprocessingGroup">
                    <wpg:wgp>
                      <wpg:cNvGrpSpPr/>
                      <wpg:grpSpPr>
                        <a:xfrm>
                          <a:off x="0" y="0"/>
                          <a:ext cx="7986532" cy="5474335"/>
                          <a:chOff x="0" y="0"/>
                          <a:chExt cx="7986532" cy="5474335"/>
                        </a:xfrm>
                      </wpg:grpSpPr>
                      <pic:pic xmlns:pic="http://schemas.openxmlformats.org/drawingml/2006/picture">
                        <pic:nvPicPr>
                          <pic:cNvPr id="523608733" name="Image 12" descr="A computer and notebook on a table&#10;&#10;AI-generated content may be incorrect."/>
                          <pic:cNvPicPr/>
                        </pic:nvPicPr>
                        <pic:blipFill rotWithShape="1">
                          <a:blip r:embed="rId9" cstate="print">
                            <a:alphaModFix/>
                          </a:blip>
                          <a:srcRect b="5136"/>
                          <a:stretch>
                            <a:fillRect/>
                          </a:stretch>
                        </pic:blipFill>
                        <pic:spPr bwMode="auto">
                          <a:xfrm>
                            <a:off x="0" y="0"/>
                            <a:ext cx="7850505" cy="5474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8635216" name="Picture 101" descr="A black and white logo&#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390" y="405114"/>
                            <a:ext cx="4493260" cy="1198245"/>
                          </a:xfrm>
                          <a:prstGeom prst="rect">
                            <a:avLst/>
                          </a:prstGeom>
                        </pic:spPr>
                      </pic:pic>
                      <wps:wsp>
                        <wps:cNvPr id="2051485896" name="Graphic 2"/>
                        <wps:cNvSpPr/>
                        <wps:spPr>
                          <a:xfrm>
                            <a:off x="0" y="0"/>
                            <a:ext cx="7986532" cy="332105"/>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5F9B676E" w14:textId="77777777" w:rsidR="00127591" w:rsidRDefault="00127591" w:rsidP="00127591">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02F72" id="Group 7" o:spid="_x0000_s1026" style="position:absolute;margin-left:-1in;margin-top:-84.25pt;width:628.85pt;height:431.05pt;z-index:251743232;mso-width-relative:margin;mso-height-relative:margin" coordsize="79865,5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A computer and notebook on a table&#10;&#10;AI-generated content may be incorrect." style="position:absolute;width:78505;height:5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">
                  <v:imagedata r:id="rId11" o:title="A computer and notebook on a table&#10;&#10;AI-generated content may be incorrect" cropbottom="3366f"/>
                </v:shape>
                <v:shape id="Picture 101" o:spid="_x0000_s1028" type="#_x0000_t75" alt="A black and white logo&#10;&#10;AI-generated content may be incorrect." style="position:absolute;left:3703;top:4051;width:4493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">
                  <v:imagedata r:id="rId12" o:title="A black and white logo&#10;&#10;AI-generated content may be incorrect"/>
                </v:shape>
                <v:shape id="Graphic 2" o:spid="_x0000_s1029" style="position:absolute;width:79865;height:3321;visibility:visible;mso-wrap-style:square;v-text-anchor:top" coordsize="7547609,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" adj="-11796480,,5400" path="m7547292,l,,,677646r7547292,l7547292,xe" fillcolor="#f1c451" stroked="f">
                  <v:stroke joinstyle="miter"/>
                  <v:formulas/>
                  <v:path arrowok="t" o:connecttype="custom" textboxrect="0,0,7547609,678180"/>
                  <v:textbox inset="0,0,0,0">
                    <w:txbxContent>
                      <w:p w14:paraId="5F9B676E" w14:textId="77777777" w:rsidR="00127591" w:rsidRDefault="00127591" w:rsidP="00127591">
                        <w:pPr>
                          <w:jc w:val="center"/>
                        </w:pPr>
                      </w:p>
                    </w:txbxContent>
                  </v:textbox>
                </v:shape>
              </v:group>
            </w:pict>
          </mc:Fallback>
        </mc:AlternateContent>
      </w:r>
    </w:p>
    <w:p w14:paraId="3316E7B9" w14:textId="77777777" w:rsidR="00127591" w:rsidRPr="00C02DAF" w:rsidRDefault="00127591" w:rsidP="00127591"/>
    <w:p w14:paraId="10C47668" w14:textId="77777777" w:rsidR="00127591" w:rsidRDefault="00127591" w:rsidP="00127591">
      <w:pPr>
        <w:spacing w:before="1080"/>
      </w:pPr>
    </w:p>
    <w:p w14:paraId="5BFF3139" w14:textId="77777777" w:rsidR="00127591" w:rsidRPr="00C02DAF" w:rsidRDefault="00127591" w:rsidP="00127591">
      <w:pPr>
        <w:sectPr w:rsidR="00127591" w:rsidRPr="00C02DAF" w:rsidSect="00127591">
          <w:headerReference w:type="even" r:id="rId13"/>
          <w:headerReference w:type="default" r:id="rId14"/>
          <w:pgSz w:w="12240" w:h="15840"/>
          <w:pgMar w:top="1627" w:right="1440" w:bottom="1264" w:left="1440" w:header="431" w:footer="459" w:gutter="0"/>
          <w:cols w:space="708"/>
          <w:docGrid w:linePitch="360"/>
        </w:sectPr>
      </w:pPr>
      <w:r>
        <w:rPr>
          <w:noProof/>
        </w:rPr>
        <mc:AlternateContent>
          <mc:Choice Requires="wps">
            <w:drawing>
              <wp:anchor distT="0" distB="0" distL="114300" distR="114300" simplePos="0" relativeHeight="251745280" behindDoc="0" locked="0" layoutInCell="1" allowOverlap="1" wp14:anchorId="22E03ADC" wp14:editId="0CC672F2">
                <wp:simplePos x="0" y="0"/>
                <wp:positionH relativeFrom="column">
                  <wp:posOffset>-662473</wp:posOffset>
                </wp:positionH>
                <wp:positionV relativeFrom="paragraph">
                  <wp:posOffset>2899306</wp:posOffset>
                </wp:positionV>
                <wp:extent cx="7099069" cy="2211355"/>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7099069" cy="2211355"/>
                        </a:xfrm>
                        <a:prstGeom prst="rect">
                          <a:avLst/>
                        </a:prstGeom>
                        <a:noFill/>
                        <a:ln w="6350">
                          <a:noFill/>
                        </a:ln>
                      </wps:spPr>
                      <wps:txbx>
                        <w:txbxContent>
                          <w:p w14:paraId="75328220" w14:textId="40ABFDA9" w:rsidR="00127591" w:rsidRPr="00127591" w:rsidRDefault="00127591" w:rsidP="00127591">
                            <w:pPr>
                              <w:spacing w:after="0"/>
                              <w:rPr>
                                <w:color w:val="FFFFFF"/>
                                <w:sz w:val="76"/>
                                <w:szCs w:val="76"/>
                              </w:rPr>
                            </w:pPr>
                            <w:r w:rsidRPr="00127591">
                              <w:rPr>
                                <w:color w:val="FFFFFF"/>
                                <w:sz w:val="76"/>
                                <w:szCs w:val="76"/>
                              </w:rPr>
                              <w:t>THREE ANNUAL PERFORMANCE REPORT OPTIONS WITH ANNOTATED SAMPLES</w:t>
                            </w:r>
                          </w:p>
                          <w:p w14:paraId="2DB6EC0E" w14:textId="49502989" w:rsidR="00127591" w:rsidRPr="00BF75E6" w:rsidRDefault="00127591" w:rsidP="00127591">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3ADC" id="_x0000_t202" coordsize="21600,21600" o:spt="202" path="m,l,21600r21600,l21600,xe">
                <v:stroke joinstyle="miter"/>
                <v:path gradientshapeok="t" o:connecttype="rect"/>
              </v:shapetype>
              <v:shape id="Text Box 9" o:spid="_x0000_s1030" type="#_x0000_t202" style="position:absolute;margin-left:-52.15pt;margin-top:228.3pt;width:559pt;height:17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27Gw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" filled="f" stroked="f" strokeweight=".5pt">
                <v:textbox>
                  <w:txbxContent>
                    <w:p w14:paraId="75328220" w14:textId="40ABFDA9" w:rsidR="00127591" w:rsidRPr="00127591" w:rsidRDefault="00127591" w:rsidP="00127591">
                      <w:pPr>
                        <w:spacing w:after="0"/>
                        <w:rPr>
                          <w:color w:val="FFFFFF"/>
                          <w:sz w:val="76"/>
                          <w:szCs w:val="76"/>
                        </w:rPr>
                      </w:pPr>
                      <w:r w:rsidRPr="00127591">
                        <w:rPr>
                          <w:color w:val="FFFFFF"/>
                          <w:sz w:val="76"/>
                          <w:szCs w:val="76"/>
                        </w:rPr>
                        <w:t>THREE ANNUAL PERFORMANCE REPORT OPTIONS WITH ANNOTATED SAMPLES</w:t>
                      </w:r>
                    </w:p>
                    <w:p w14:paraId="2DB6EC0E" w14:textId="49502989" w:rsidR="00127591" w:rsidRPr="00BF75E6" w:rsidRDefault="00127591" w:rsidP="00127591">
                      <w:pPr>
                        <w:rPr>
                          <w:color w:val="FFFFFF"/>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776487A9" wp14:editId="66B5523B">
                <wp:simplePos x="0" y="0"/>
                <wp:positionH relativeFrom="column">
                  <wp:posOffset>2576830</wp:posOffset>
                </wp:positionH>
                <wp:positionV relativeFrom="paragraph">
                  <wp:posOffset>5115373</wp:posOffset>
                </wp:positionV>
                <wp:extent cx="3990109" cy="1812116"/>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90109" cy="1812116"/>
                        </a:xfrm>
                        <a:prstGeom prst="rect">
                          <a:avLst/>
                        </a:prstGeom>
                        <a:noFill/>
                        <a:ln w="6350">
                          <a:noFill/>
                        </a:ln>
                      </wps:spPr>
                      <wps:txbx>
                        <w:txbxContent>
                          <w:p w14:paraId="286639D0" w14:textId="77777777" w:rsidR="00127591" w:rsidRPr="00875DF2" w:rsidRDefault="00127591" w:rsidP="00127591">
                            <w:pPr>
                              <w:rPr>
                                <w:b/>
                                <w:bCs/>
                                <w:color w:val="FFC000"/>
                                <w:sz w:val="32"/>
                                <w:szCs w:val="28"/>
                              </w:rPr>
                            </w:pPr>
                            <w:r w:rsidRPr="00875DF2">
                              <w:rPr>
                                <w:b/>
                                <w:bCs/>
                                <w:color w:val="FFC000"/>
                                <w:sz w:val="32"/>
                                <w:szCs w:val="28"/>
                              </w:rPr>
                              <w:t>September 2024</w:t>
                            </w:r>
                          </w:p>
                          <w:p w14:paraId="74C49CE0" w14:textId="77777777" w:rsidR="00127591" w:rsidRPr="00311E85" w:rsidRDefault="00127591" w:rsidP="00127591">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487A9" id="Text Box 11" o:spid="_x0000_s1031" type="#_x0000_t202" style="position:absolute;margin-left:202.9pt;margin-top:402.8pt;width:314.2pt;height:142.7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" filled="f" stroked="f" strokeweight=".5pt">
                <v:textbox>
                  <w:txbxContent>
                    <w:p w14:paraId="286639D0" w14:textId="77777777" w:rsidR="00127591" w:rsidRPr="00875DF2" w:rsidRDefault="00127591" w:rsidP="00127591">
                      <w:pPr>
                        <w:rPr>
                          <w:b/>
                          <w:bCs/>
                          <w:color w:val="FFC000"/>
                          <w:sz w:val="32"/>
                          <w:szCs w:val="28"/>
                        </w:rPr>
                      </w:pPr>
                      <w:r w:rsidRPr="00875DF2">
                        <w:rPr>
                          <w:b/>
                          <w:bCs/>
                          <w:color w:val="FFC000"/>
                          <w:sz w:val="32"/>
                          <w:szCs w:val="28"/>
                        </w:rPr>
                        <w:t>September 2024</w:t>
                      </w:r>
                    </w:p>
                    <w:p w14:paraId="74C49CE0" w14:textId="77777777" w:rsidR="00127591" w:rsidRPr="00311E85" w:rsidRDefault="00127591" w:rsidP="00127591">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v:textbox>
              </v:shape>
            </w:pict>
          </mc:Fallback>
        </mc:AlternateContent>
      </w:r>
      <w:r>
        <w:rPr>
          <w:noProof/>
        </w:rPr>
        <w:drawing>
          <wp:anchor distT="0" distB="0" distL="114300" distR="114300" simplePos="0" relativeHeight="251744256" behindDoc="1" locked="0" layoutInCell="1" allowOverlap="1" wp14:anchorId="55209A97" wp14:editId="5ED7880B">
            <wp:simplePos x="0" y="0"/>
            <wp:positionH relativeFrom="column">
              <wp:posOffset>-914400</wp:posOffset>
            </wp:positionH>
            <wp:positionV relativeFrom="paragraph">
              <wp:posOffset>915439</wp:posOffset>
            </wp:positionV>
            <wp:extent cx="7849711" cy="6881091"/>
            <wp:effectExtent l="0" t="0" r="0" b="254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5" cstate="print">
                      <a:extLst>
                        <a:ext uri="{28A0092B-C50C-407E-A947-70E740481C1C}">
                          <a14:useLocalDpi xmlns:a14="http://schemas.microsoft.com/office/drawing/2010/main" val="0"/>
                        </a:ext>
                      </a:extLst>
                    </a:blip>
                    <a:srcRect t="9068"/>
                    <a:stretch>
                      <a:fillRect/>
                    </a:stretch>
                  </pic:blipFill>
                  <pic:spPr bwMode="auto">
                    <a:xfrm>
                      <a:off x="0" y="0"/>
                      <a:ext cx="7850370" cy="6881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DAF">
        <w:br w:type="page"/>
      </w:r>
    </w:p>
    <w:p w14:paraId="2F988605" w14:textId="77777777" w:rsidR="00125E38" w:rsidRDefault="00101302" w:rsidP="00845C7D">
      <w:pPr>
        <w:pStyle w:val="Heading2A-TOC"/>
        <w:spacing w:before="0"/>
      </w:pPr>
      <w:r>
        <w:lastRenderedPageBreak/>
        <w:t>Contents</w:t>
      </w:r>
      <w:r w:rsidRPr="00C02DAF">
        <w:rPr>
          <w:color w:val="1569C8"/>
        </w:rPr>
        <w:fldChar w:fldCharType="begin"/>
      </w:r>
      <w:r w:rsidRPr="00C02DAF">
        <w:instrText xml:space="preserve"> TOC \h \z \t "Heading 2B - Start of new page,1,Heading 3A,2,Heading 4A,3,Heading 5A,4,Heading 2C - Within flow,1" </w:instrText>
      </w:r>
      <w:r w:rsidRPr="00C02DAF">
        <w:rPr>
          <w:color w:val="1569C8"/>
        </w:rPr>
        <w:fldChar w:fldCharType="separate"/>
      </w:r>
    </w:p>
    <w:p w14:paraId="095A372D" w14:textId="0AB3E661" w:rsidR="00125E38" w:rsidRDefault="00125E38">
      <w:pPr>
        <w:pStyle w:val="TOC1"/>
        <w:rPr>
          <w:b w:val="0"/>
          <w:color w:val="auto"/>
          <w:kern w:val="2"/>
          <w:sz w:val="24"/>
          <w:szCs w:val="24"/>
          <w:lang w:eastAsia="en-US"/>
          <w14:ligatures w14:val="standardContextual"/>
        </w:rPr>
      </w:pPr>
      <w:hyperlink w:anchor="_Toc175663867" w:history="1">
        <w:r w:rsidRPr="00BA1E77">
          <w:rPr>
            <w:rStyle w:val="Hyperlink"/>
          </w:rPr>
          <w:t>OPTION 1: SINGLE SCHOOL MULTI-YEAR ANNUAL PERFORMANCE SUMMARY WITH ANNOTATIONS AND  SAMPLE LANGUAGE</w:t>
        </w:r>
        <w:r>
          <w:rPr>
            <w:webHidden/>
          </w:rPr>
          <w:tab/>
        </w:r>
        <w:r>
          <w:rPr>
            <w:webHidden/>
          </w:rPr>
          <w:fldChar w:fldCharType="begin"/>
        </w:r>
        <w:r>
          <w:rPr>
            <w:webHidden/>
          </w:rPr>
          <w:instrText xml:space="preserve"> PAGEREF _Toc175663867 \h </w:instrText>
        </w:r>
        <w:r>
          <w:rPr>
            <w:webHidden/>
          </w:rPr>
        </w:r>
        <w:r>
          <w:rPr>
            <w:webHidden/>
          </w:rPr>
          <w:fldChar w:fldCharType="separate"/>
        </w:r>
        <w:r>
          <w:rPr>
            <w:webHidden/>
          </w:rPr>
          <w:t>1</w:t>
        </w:r>
        <w:r>
          <w:rPr>
            <w:webHidden/>
          </w:rPr>
          <w:fldChar w:fldCharType="end"/>
        </w:r>
      </w:hyperlink>
    </w:p>
    <w:p w14:paraId="65036627" w14:textId="19FAAC50" w:rsidR="00125E38" w:rsidRDefault="00125E38" w:rsidP="00127591">
      <w:pPr>
        <w:pStyle w:val="TOC2"/>
        <w:rPr>
          <w:color w:val="auto"/>
          <w:kern w:val="2"/>
          <w:szCs w:val="24"/>
          <w14:ligatures w14:val="standardContextual"/>
        </w:rPr>
      </w:pPr>
      <w:hyperlink w:anchor="_Toc175663868" w:history="1">
        <w:r w:rsidRPr="00BA1E77">
          <w:rPr>
            <w:rStyle w:val="Hyperlink"/>
          </w:rPr>
          <w:t>Introduction</w:t>
        </w:r>
        <w:r>
          <w:rPr>
            <w:webHidden/>
          </w:rPr>
          <w:tab/>
        </w:r>
        <w:r>
          <w:rPr>
            <w:webHidden/>
          </w:rPr>
          <w:fldChar w:fldCharType="begin"/>
        </w:r>
        <w:r>
          <w:rPr>
            <w:webHidden/>
          </w:rPr>
          <w:instrText xml:space="preserve"> PAGEREF _Toc175663868 \h </w:instrText>
        </w:r>
        <w:r>
          <w:rPr>
            <w:webHidden/>
          </w:rPr>
        </w:r>
        <w:r>
          <w:rPr>
            <w:webHidden/>
          </w:rPr>
          <w:fldChar w:fldCharType="separate"/>
        </w:r>
        <w:r>
          <w:rPr>
            <w:webHidden/>
          </w:rPr>
          <w:t>1</w:t>
        </w:r>
        <w:r>
          <w:rPr>
            <w:webHidden/>
          </w:rPr>
          <w:fldChar w:fldCharType="end"/>
        </w:r>
      </w:hyperlink>
    </w:p>
    <w:p w14:paraId="4E72D7D5" w14:textId="79298FEE" w:rsidR="00125E38" w:rsidRDefault="00125E38" w:rsidP="00127591">
      <w:pPr>
        <w:pStyle w:val="TOC2"/>
        <w:rPr>
          <w:color w:val="auto"/>
          <w:kern w:val="2"/>
          <w:szCs w:val="24"/>
          <w14:ligatures w14:val="standardContextual"/>
        </w:rPr>
      </w:pPr>
      <w:hyperlink w:anchor="_Toc175663869" w:history="1">
        <w:r w:rsidRPr="00BA1E77">
          <w:rPr>
            <w:rStyle w:val="Hyperlink"/>
          </w:rPr>
          <w:t>Executive Summary:  Identified Strengths and Areas for Improvement</w:t>
        </w:r>
        <w:r>
          <w:rPr>
            <w:webHidden/>
          </w:rPr>
          <w:tab/>
        </w:r>
        <w:r>
          <w:rPr>
            <w:webHidden/>
          </w:rPr>
          <w:fldChar w:fldCharType="begin"/>
        </w:r>
        <w:r>
          <w:rPr>
            <w:webHidden/>
          </w:rPr>
          <w:instrText xml:space="preserve"> PAGEREF _Toc175663869 \h </w:instrText>
        </w:r>
        <w:r>
          <w:rPr>
            <w:webHidden/>
          </w:rPr>
        </w:r>
        <w:r>
          <w:rPr>
            <w:webHidden/>
          </w:rPr>
          <w:fldChar w:fldCharType="separate"/>
        </w:r>
        <w:r>
          <w:rPr>
            <w:webHidden/>
          </w:rPr>
          <w:t>2</w:t>
        </w:r>
        <w:r>
          <w:rPr>
            <w:webHidden/>
          </w:rPr>
          <w:fldChar w:fldCharType="end"/>
        </w:r>
      </w:hyperlink>
    </w:p>
    <w:p w14:paraId="26CEF546" w14:textId="37DA9FAE" w:rsidR="00125E38" w:rsidRDefault="00125E38" w:rsidP="00127591">
      <w:pPr>
        <w:pStyle w:val="TOC2"/>
        <w:rPr>
          <w:color w:val="auto"/>
          <w:kern w:val="2"/>
          <w:szCs w:val="24"/>
          <w14:ligatures w14:val="standardContextual"/>
        </w:rPr>
      </w:pPr>
      <w:hyperlink w:anchor="_Toc175663870" w:history="1">
        <w:r w:rsidRPr="00BA1E77">
          <w:rPr>
            <w:rStyle w:val="Hyperlink"/>
          </w:rPr>
          <w:t>PERFORMANCE PROGRESS REPORT</w:t>
        </w:r>
        <w:r>
          <w:rPr>
            <w:webHidden/>
          </w:rPr>
          <w:tab/>
        </w:r>
        <w:r>
          <w:rPr>
            <w:webHidden/>
          </w:rPr>
          <w:fldChar w:fldCharType="begin"/>
        </w:r>
        <w:r>
          <w:rPr>
            <w:webHidden/>
          </w:rPr>
          <w:instrText xml:space="preserve"> PAGEREF _Toc175663870 \h </w:instrText>
        </w:r>
        <w:r>
          <w:rPr>
            <w:webHidden/>
          </w:rPr>
        </w:r>
        <w:r>
          <w:rPr>
            <w:webHidden/>
          </w:rPr>
          <w:fldChar w:fldCharType="separate"/>
        </w:r>
        <w:r>
          <w:rPr>
            <w:webHidden/>
          </w:rPr>
          <w:t>3</w:t>
        </w:r>
        <w:r>
          <w:rPr>
            <w:webHidden/>
          </w:rPr>
          <w:fldChar w:fldCharType="end"/>
        </w:r>
      </w:hyperlink>
    </w:p>
    <w:p w14:paraId="6CA451AC" w14:textId="6A7F5B65" w:rsidR="00125E38" w:rsidRDefault="00125E38" w:rsidP="00127591">
      <w:pPr>
        <w:pStyle w:val="TOC2"/>
        <w:rPr>
          <w:color w:val="auto"/>
          <w:kern w:val="2"/>
          <w:szCs w:val="24"/>
          <w14:ligatures w14:val="standardContextual"/>
        </w:rPr>
      </w:pPr>
      <w:hyperlink w:anchor="_Toc175663871" w:history="1">
        <w:r w:rsidRPr="00BA1E77">
          <w:rPr>
            <w:rStyle w:val="Hyperlink"/>
          </w:rPr>
          <w:t>CLOSING COMMENTS</w:t>
        </w:r>
        <w:r>
          <w:rPr>
            <w:webHidden/>
          </w:rPr>
          <w:tab/>
        </w:r>
        <w:r>
          <w:rPr>
            <w:webHidden/>
          </w:rPr>
          <w:fldChar w:fldCharType="begin"/>
        </w:r>
        <w:r>
          <w:rPr>
            <w:webHidden/>
          </w:rPr>
          <w:instrText xml:space="preserve"> PAGEREF _Toc175663871 \h </w:instrText>
        </w:r>
        <w:r>
          <w:rPr>
            <w:webHidden/>
          </w:rPr>
        </w:r>
        <w:r>
          <w:rPr>
            <w:webHidden/>
          </w:rPr>
          <w:fldChar w:fldCharType="separate"/>
        </w:r>
        <w:r>
          <w:rPr>
            <w:webHidden/>
          </w:rPr>
          <w:t>9</w:t>
        </w:r>
        <w:r>
          <w:rPr>
            <w:webHidden/>
          </w:rPr>
          <w:fldChar w:fldCharType="end"/>
        </w:r>
      </w:hyperlink>
    </w:p>
    <w:p w14:paraId="76DE2C1E" w14:textId="0130CE31" w:rsidR="00125E38" w:rsidRPr="00127591" w:rsidRDefault="00125E38" w:rsidP="00127591">
      <w:pPr>
        <w:pStyle w:val="TOC2"/>
        <w:rPr>
          <w:kern w:val="2"/>
          <w:szCs w:val="24"/>
          <w14:ligatures w14:val="standardContextual"/>
        </w:rPr>
      </w:pPr>
      <w:hyperlink w:anchor="_Toc175663872" w:history="1">
        <w:r w:rsidRPr="00127591">
          <w:rPr>
            <w:rStyle w:val="Hyperlink"/>
            <w:color w:val="000000"/>
          </w:rPr>
          <w:t>SCHOOL OVERVIEW</w:t>
        </w:r>
        <w:r w:rsidRPr="00127591">
          <w:rPr>
            <w:webHidden/>
          </w:rPr>
          <w:tab/>
        </w:r>
        <w:r w:rsidRPr="00127591">
          <w:rPr>
            <w:webHidden/>
          </w:rPr>
          <w:fldChar w:fldCharType="begin"/>
        </w:r>
        <w:r w:rsidRPr="00127591">
          <w:rPr>
            <w:webHidden/>
          </w:rPr>
          <w:instrText xml:space="preserve"> PAGEREF _Toc175663872 \h </w:instrText>
        </w:r>
        <w:r w:rsidRPr="00127591">
          <w:rPr>
            <w:webHidden/>
          </w:rPr>
        </w:r>
        <w:r w:rsidRPr="00127591">
          <w:rPr>
            <w:webHidden/>
          </w:rPr>
          <w:fldChar w:fldCharType="separate"/>
        </w:r>
        <w:r w:rsidRPr="00127591">
          <w:rPr>
            <w:webHidden/>
          </w:rPr>
          <w:t>9</w:t>
        </w:r>
        <w:r w:rsidRPr="00127591">
          <w:rPr>
            <w:webHidden/>
          </w:rPr>
          <w:fldChar w:fldCharType="end"/>
        </w:r>
      </w:hyperlink>
    </w:p>
    <w:p w14:paraId="444F65D2" w14:textId="094DA09E" w:rsidR="00125E38" w:rsidRDefault="00125E38">
      <w:pPr>
        <w:pStyle w:val="TOC1"/>
        <w:rPr>
          <w:b w:val="0"/>
          <w:color w:val="auto"/>
          <w:kern w:val="2"/>
          <w:sz w:val="24"/>
          <w:szCs w:val="24"/>
          <w:lang w:eastAsia="en-US"/>
          <w14:ligatures w14:val="standardContextual"/>
        </w:rPr>
      </w:pPr>
      <w:hyperlink w:anchor="_Toc175663873" w:history="1">
        <w:r w:rsidRPr="00BA1E77">
          <w:rPr>
            <w:rStyle w:val="Hyperlink"/>
          </w:rPr>
          <w:t>OPTION 2: SINGLE SCHOOL ANNUAL CURRENT YEAR &amp; AVERAGE TERM PERFORMANCE SUMMARY WITH ANNOTATIONS AND  SAMPLE LANGUAGE</w:t>
        </w:r>
        <w:r>
          <w:rPr>
            <w:webHidden/>
          </w:rPr>
          <w:tab/>
        </w:r>
        <w:r>
          <w:rPr>
            <w:webHidden/>
          </w:rPr>
          <w:fldChar w:fldCharType="begin"/>
        </w:r>
        <w:r>
          <w:rPr>
            <w:webHidden/>
          </w:rPr>
          <w:instrText xml:space="preserve"> PAGEREF _Toc175663873 \h </w:instrText>
        </w:r>
        <w:r>
          <w:rPr>
            <w:webHidden/>
          </w:rPr>
        </w:r>
        <w:r>
          <w:rPr>
            <w:webHidden/>
          </w:rPr>
          <w:fldChar w:fldCharType="separate"/>
        </w:r>
        <w:r>
          <w:rPr>
            <w:webHidden/>
          </w:rPr>
          <w:t>11</w:t>
        </w:r>
        <w:r>
          <w:rPr>
            <w:webHidden/>
          </w:rPr>
          <w:fldChar w:fldCharType="end"/>
        </w:r>
      </w:hyperlink>
    </w:p>
    <w:p w14:paraId="35020AEC" w14:textId="0D0C3410" w:rsidR="00125E38" w:rsidRDefault="00125E38" w:rsidP="00127591">
      <w:pPr>
        <w:pStyle w:val="TOC2"/>
        <w:rPr>
          <w:color w:val="auto"/>
          <w:kern w:val="2"/>
          <w:szCs w:val="24"/>
          <w14:ligatures w14:val="standardContextual"/>
        </w:rPr>
      </w:pPr>
      <w:hyperlink w:anchor="_Toc175663874" w:history="1">
        <w:r w:rsidRPr="00BA1E77">
          <w:rPr>
            <w:rStyle w:val="Hyperlink"/>
          </w:rPr>
          <w:t>Introduction</w:t>
        </w:r>
        <w:r>
          <w:rPr>
            <w:webHidden/>
          </w:rPr>
          <w:tab/>
        </w:r>
        <w:r>
          <w:rPr>
            <w:webHidden/>
          </w:rPr>
          <w:fldChar w:fldCharType="begin"/>
        </w:r>
        <w:r>
          <w:rPr>
            <w:webHidden/>
          </w:rPr>
          <w:instrText xml:space="preserve"> PAGEREF _Toc175663874 \h </w:instrText>
        </w:r>
        <w:r>
          <w:rPr>
            <w:webHidden/>
          </w:rPr>
        </w:r>
        <w:r>
          <w:rPr>
            <w:webHidden/>
          </w:rPr>
          <w:fldChar w:fldCharType="separate"/>
        </w:r>
        <w:r>
          <w:rPr>
            <w:webHidden/>
          </w:rPr>
          <w:t>11</w:t>
        </w:r>
        <w:r>
          <w:rPr>
            <w:webHidden/>
          </w:rPr>
          <w:fldChar w:fldCharType="end"/>
        </w:r>
      </w:hyperlink>
    </w:p>
    <w:p w14:paraId="2A69CD36" w14:textId="2E8729EA" w:rsidR="00125E38" w:rsidRDefault="00125E38" w:rsidP="00127591">
      <w:pPr>
        <w:pStyle w:val="TOC2"/>
        <w:rPr>
          <w:color w:val="auto"/>
          <w:kern w:val="2"/>
          <w:szCs w:val="24"/>
          <w14:ligatures w14:val="standardContextual"/>
        </w:rPr>
      </w:pPr>
      <w:hyperlink w:anchor="_Toc175663875" w:history="1">
        <w:r w:rsidRPr="00BA1E77">
          <w:rPr>
            <w:rStyle w:val="Hyperlink"/>
          </w:rPr>
          <w:t>Executive Summary:  Identified Strengths and Areas for Improvement</w:t>
        </w:r>
        <w:r>
          <w:rPr>
            <w:webHidden/>
          </w:rPr>
          <w:tab/>
        </w:r>
        <w:r>
          <w:rPr>
            <w:webHidden/>
          </w:rPr>
          <w:fldChar w:fldCharType="begin"/>
        </w:r>
        <w:r>
          <w:rPr>
            <w:webHidden/>
          </w:rPr>
          <w:instrText xml:space="preserve"> PAGEREF _Toc175663875 \h </w:instrText>
        </w:r>
        <w:r>
          <w:rPr>
            <w:webHidden/>
          </w:rPr>
        </w:r>
        <w:r>
          <w:rPr>
            <w:webHidden/>
          </w:rPr>
          <w:fldChar w:fldCharType="separate"/>
        </w:r>
        <w:r>
          <w:rPr>
            <w:webHidden/>
          </w:rPr>
          <w:t>12</w:t>
        </w:r>
        <w:r>
          <w:rPr>
            <w:webHidden/>
          </w:rPr>
          <w:fldChar w:fldCharType="end"/>
        </w:r>
      </w:hyperlink>
    </w:p>
    <w:p w14:paraId="37F2636A" w14:textId="014461E2" w:rsidR="00125E38" w:rsidRDefault="00125E38" w:rsidP="00127591">
      <w:pPr>
        <w:pStyle w:val="TOC2"/>
        <w:rPr>
          <w:color w:val="auto"/>
          <w:kern w:val="2"/>
          <w:szCs w:val="24"/>
          <w14:ligatures w14:val="standardContextual"/>
        </w:rPr>
      </w:pPr>
      <w:hyperlink w:anchor="_Toc175663876" w:history="1">
        <w:r w:rsidRPr="00BA1E77">
          <w:rPr>
            <w:rStyle w:val="Hyperlink"/>
          </w:rPr>
          <w:t>CLOSING COMMENTS</w:t>
        </w:r>
        <w:r>
          <w:rPr>
            <w:webHidden/>
          </w:rPr>
          <w:tab/>
        </w:r>
        <w:r>
          <w:rPr>
            <w:webHidden/>
          </w:rPr>
          <w:fldChar w:fldCharType="begin"/>
        </w:r>
        <w:r>
          <w:rPr>
            <w:webHidden/>
          </w:rPr>
          <w:instrText xml:space="preserve"> PAGEREF _Toc175663876 \h </w:instrText>
        </w:r>
        <w:r>
          <w:rPr>
            <w:webHidden/>
          </w:rPr>
        </w:r>
        <w:r>
          <w:rPr>
            <w:webHidden/>
          </w:rPr>
          <w:fldChar w:fldCharType="separate"/>
        </w:r>
        <w:r>
          <w:rPr>
            <w:webHidden/>
          </w:rPr>
          <w:t>15</w:t>
        </w:r>
        <w:r>
          <w:rPr>
            <w:webHidden/>
          </w:rPr>
          <w:fldChar w:fldCharType="end"/>
        </w:r>
      </w:hyperlink>
    </w:p>
    <w:p w14:paraId="68DCA855" w14:textId="39EC0E7D" w:rsidR="00125E38" w:rsidRDefault="00125E38" w:rsidP="00127591">
      <w:pPr>
        <w:pStyle w:val="TOC2"/>
        <w:rPr>
          <w:color w:val="auto"/>
          <w:kern w:val="2"/>
          <w:szCs w:val="24"/>
          <w14:ligatures w14:val="standardContextual"/>
        </w:rPr>
      </w:pPr>
      <w:hyperlink w:anchor="_Toc175663877" w:history="1">
        <w:r w:rsidRPr="00BA1E77">
          <w:rPr>
            <w:rStyle w:val="Hyperlink"/>
          </w:rPr>
          <w:t>SCHOOL OVERVIEW</w:t>
        </w:r>
        <w:r>
          <w:rPr>
            <w:webHidden/>
          </w:rPr>
          <w:tab/>
        </w:r>
        <w:r>
          <w:rPr>
            <w:webHidden/>
          </w:rPr>
          <w:fldChar w:fldCharType="begin"/>
        </w:r>
        <w:r>
          <w:rPr>
            <w:webHidden/>
          </w:rPr>
          <w:instrText xml:space="preserve"> PAGEREF _Toc175663877 \h </w:instrText>
        </w:r>
        <w:r>
          <w:rPr>
            <w:webHidden/>
          </w:rPr>
        </w:r>
        <w:r>
          <w:rPr>
            <w:webHidden/>
          </w:rPr>
          <w:fldChar w:fldCharType="separate"/>
        </w:r>
        <w:r>
          <w:rPr>
            <w:webHidden/>
          </w:rPr>
          <w:t>16</w:t>
        </w:r>
        <w:r>
          <w:rPr>
            <w:webHidden/>
          </w:rPr>
          <w:fldChar w:fldCharType="end"/>
        </w:r>
      </w:hyperlink>
    </w:p>
    <w:p w14:paraId="7432A203" w14:textId="04F45277" w:rsidR="00125E38" w:rsidRDefault="00125E38">
      <w:pPr>
        <w:pStyle w:val="TOC1"/>
        <w:rPr>
          <w:b w:val="0"/>
          <w:color w:val="auto"/>
          <w:kern w:val="2"/>
          <w:sz w:val="24"/>
          <w:szCs w:val="24"/>
          <w:lang w:eastAsia="en-US"/>
          <w14:ligatures w14:val="standardContextual"/>
        </w:rPr>
      </w:pPr>
      <w:hyperlink w:anchor="_Toc175663878" w:history="1">
        <w:r w:rsidRPr="00BA1E77">
          <w:rPr>
            <w:rStyle w:val="Hyperlink"/>
          </w:rPr>
          <w:t>OPTION 3: MULTI-SCHOOL SINGLE-YEAR ANNUAL PERFORMANCE SUMMARY WITH ANNOTATIONS AND  SAMPLE LANGUAGE</w:t>
        </w:r>
        <w:r>
          <w:rPr>
            <w:webHidden/>
          </w:rPr>
          <w:tab/>
        </w:r>
        <w:r>
          <w:rPr>
            <w:webHidden/>
          </w:rPr>
          <w:fldChar w:fldCharType="begin"/>
        </w:r>
        <w:r>
          <w:rPr>
            <w:webHidden/>
          </w:rPr>
          <w:instrText xml:space="preserve"> PAGEREF _Toc175663878 \h </w:instrText>
        </w:r>
        <w:r>
          <w:rPr>
            <w:webHidden/>
          </w:rPr>
        </w:r>
        <w:r>
          <w:rPr>
            <w:webHidden/>
          </w:rPr>
          <w:fldChar w:fldCharType="separate"/>
        </w:r>
        <w:r>
          <w:rPr>
            <w:webHidden/>
          </w:rPr>
          <w:t>17</w:t>
        </w:r>
        <w:r>
          <w:rPr>
            <w:webHidden/>
          </w:rPr>
          <w:fldChar w:fldCharType="end"/>
        </w:r>
      </w:hyperlink>
    </w:p>
    <w:p w14:paraId="557E44D3" w14:textId="7BD4E2A7" w:rsidR="00125E38" w:rsidRDefault="00125E38" w:rsidP="00127591">
      <w:pPr>
        <w:pStyle w:val="TOC2"/>
        <w:rPr>
          <w:color w:val="auto"/>
          <w:kern w:val="2"/>
          <w:szCs w:val="24"/>
          <w14:ligatures w14:val="standardContextual"/>
        </w:rPr>
      </w:pPr>
      <w:hyperlink w:anchor="_Toc175663879" w:history="1">
        <w:r w:rsidRPr="00BA1E77">
          <w:rPr>
            <w:rStyle w:val="Hyperlink"/>
          </w:rPr>
          <w:t>Introduction</w:t>
        </w:r>
        <w:r>
          <w:rPr>
            <w:webHidden/>
          </w:rPr>
          <w:tab/>
        </w:r>
        <w:r>
          <w:rPr>
            <w:webHidden/>
          </w:rPr>
          <w:fldChar w:fldCharType="begin"/>
        </w:r>
        <w:r>
          <w:rPr>
            <w:webHidden/>
          </w:rPr>
          <w:instrText xml:space="preserve"> PAGEREF _Toc175663879 \h </w:instrText>
        </w:r>
        <w:r>
          <w:rPr>
            <w:webHidden/>
          </w:rPr>
        </w:r>
        <w:r>
          <w:rPr>
            <w:webHidden/>
          </w:rPr>
          <w:fldChar w:fldCharType="separate"/>
        </w:r>
        <w:r>
          <w:rPr>
            <w:webHidden/>
          </w:rPr>
          <w:t>17</w:t>
        </w:r>
        <w:r>
          <w:rPr>
            <w:webHidden/>
          </w:rPr>
          <w:fldChar w:fldCharType="end"/>
        </w:r>
      </w:hyperlink>
    </w:p>
    <w:p w14:paraId="682336AE" w14:textId="1D2C6127" w:rsidR="00125E38" w:rsidRDefault="00125E38" w:rsidP="00127591">
      <w:pPr>
        <w:pStyle w:val="TOC2"/>
        <w:rPr>
          <w:color w:val="auto"/>
          <w:kern w:val="2"/>
          <w:szCs w:val="24"/>
          <w14:ligatures w14:val="standardContextual"/>
        </w:rPr>
      </w:pPr>
      <w:hyperlink w:anchor="_Toc175663880" w:history="1">
        <w:r w:rsidRPr="00BA1E77">
          <w:rPr>
            <w:rStyle w:val="Hyperlink"/>
          </w:rPr>
          <w:t>Executive Summary:  Identified Strengths and Areas for Improvement</w:t>
        </w:r>
        <w:r>
          <w:rPr>
            <w:webHidden/>
          </w:rPr>
          <w:tab/>
        </w:r>
        <w:r>
          <w:rPr>
            <w:webHidden/>
          </w:rPr>
          <w:fldChar w:fldCharType="begin"/>
        </w:r>
        <w:r>
          <w:rPr>
            <w:webHidden/>
          </w:rPr>
          <w:instrText xml:space="preserve"> PAGEREF _Toc175663880 \h </w:instrText>
        </w:r>
        <w:r>
          <w:rPr>
            <w:webHidden/>
          </w:rPr>
        </w:r>
        <w:r>
          <w:rPr>
            <w:webHidden/>
          </w:rPr>
          <w:fldChar w:fldCharType="separate"/>
        </w:r>
        <w:r>
          <w:rPr>
            <w:webHidden/>
          </w:rPr>
          <w:t>18</w:t>
        </w:r>
        <w:r>
          <w:rPr>
            <w:webHidden/>
          </w:rPr>
          <w:fldChar w:fldCharType="end"/>
        </w:r>
      </w:hyperlink>
    </w:p>
    <w:p w14:paraId="29F59DDC" w14:textId="6BFE95F5" w:rsidR="00125E38" w:rsidRDefault="00125E38" w:rsidP="00127591">
      <w:pPr>
        <w:pStyle w:val="TOC2"/>
        <w:rPr>
          <w:color w:val="auto"/>
          <w:kern w:val="2"/>
          <w:szCs w:val="24"/>
          <w14:ligatures w14:val="standardContextual"/>
        </w:rPr>
      </w:pPr>
      <w:hyperlink w:anchor="_Toc175663881" w:history="1">
        <w:r w:rsidRPr="00BA1E77">
          <w:rPr>
            <w:rStyle w:val="Hyperlink"/>
          </w:rPr>
          <w:t>CLOSING COMMENTS</w:t>
        </w:r>
        <w:r>
          <w:rPr>
            <w:webHidden/>
          </w:rPr>
          <w:tab/>
        </w:r>
        <w:r>
          <w:rPr>
            <w:webHidden/>
          </w:rPr>
          <w:fldChar w:fldCharType="begin"/>
        </w:r>
        <w:r>
          <w:rPr>
            <w:webHidden/>
          </w:rPr>
          <w:instrText xml:space="preserve"> PAGEREF _Toc175663881 \h </w:instrText>
        </w:r>
        <w:r>
          <w:rPr>
            <w:webHidden/>
          </w:rPr>
        </w:r>
        <w:r>
          <w:rPr>
            <w:webHidden/>
          </w:rPr>
          <w:fldChar w:fldCharType="separate"/>
        </w:r>
        <w:r>
          <w:rPr>
            <w:webHidden/>
          </w:rPr>
          <w:t>23</w:t>
        </w:r>
        <w:r>
          <w:rPr>
            <w:webHidden/>
          </w:rPr>
          <w:fldChar w:fldCharType="end"/>
        </w:r>
      </w:hyperlink>
    </w:p>
    <w:p w14:paraId="4EB5C2EF" w14:textId="4C5EB2D2" w:rsidR="00125E38" w:rsidRDefault="00125E38" w:rsidP="00127591">
      <w:pPr>
        <w:pStyle w:val="TOC2"/>
        <w:rPr>
          <w:color w:val="auto"/>
          <w:kern w:val="2"/>
          <w:szCs w:val="24"/>
          <w14:ligatures w14:val="standardContextual"/>
        </w:rPr>
      </w:pPr>
      <w:hyperlink w:anchor="_Toc175663882" w:history="1">
        <w:r w:rsidRPr="00BA1E77">
          <w:rPr>
            <w:rStyle w:val="Hyperlink"/>
          </w:rPr>
          <w:t>SCHOOL OVERVIEW</w:t>
        </w:r>
        <w:r>
          <w:rPr>
            <w:webHidden/>
          </w:rPr>
          <w:tab/>
        </w:r>
        <w:r>
          <w:rPr>
            <w:webHidden/>
          </w:rPr>
          <w:fldChar w:fldCharType="begin"/>
        </w:r>
        <w:r>
          <w:rPr>
            <w:webHidden/>
          </w:rPr>
          <w:instrText xml:space="preserve"> PAGEREF _Toc175663882 \h </w:instrText>
        </w:r>
        <w:r>
          <w:rPr>
            <w:webHidden/>
          </w:rPr>
        </w:r>
        <w:r>
          <w:rPr>
            <w:webHidden/>
          </w:rPr>
          <w:fldChar w:fldCharType="separate"/>
        </w:r>
        <w:r>
          <w:rPr>
            <w:webHidden/>
          </w:rPr>
          <w:t>23</w:t>
        </w:r>
        <w:r>
          <w:rPr>
            <w:webHidden/>
          </w:rPr>
          <w:fldChar w:fldCharType="end"/>
        </w:r>
      </w:hyperlink>
    </w:p>
    <w:p w14:paraId="6E161A40" w14:textId="77777777" w:rsidR="00FD53AC" w:rsidRDefault="00101302" w:rsidP="00127591">
      <w:pPr>
        <w:pStyle w:val="TOC2"/>
      </w:pPr>
      <w:r w:rsidRPr="00C02DAF">
        <w:fldChar w:fldCharType="end"/>
      </w:r>
    </w:p>
    <w:p w14:paraId="6FE36415" w14:textId="30C2F24C" w:rsidR="00FD53AC" w:rsidRPr="008A088A" w:rsidRDefault="00FD53AC" w:rsidP="00127591">
      <w:pPr>
        <w:pStyle w:val="TOC2"/>
      </w:pPr>
      <w:r w:rsidRPr="008A088A">
        <w:t xml:space="preserve">© 2024 by California Charter Authorizing Professionals is licensed under </w:t>
      </w:r>
      <w:hyperlink r:id="rId16" w:history="1">
        <w:r w:rsidRPr="008A088A">
          <w:rPr>
            <w:rStyle w:val="Hyperlink"/>
            <w:sz w:val="24"/>
          </w:rPr>
          <w:t>CC BY 4.0</w:t>
        </w:r>
      </w:hyperlink>
      <w:r w:rsidRPr="008A088A">
        <w:t xml:space="preserve">. To view a copy of this license, </w:t>
      </w:r>
      <w:hyperlink r:id="rId17" w:history="1">
        <w:r w:rsidRPr="008A088A">
          <w:rPr>
            <w:rStyle w:val="Hyperlink"/>
            <w:color w:val="1569C8"/>
            <w:sz w:val="24"/>
            <w:szCs w:val="24"/>
          </w:rPr>
          <w:t>click here</w:t>
        </w:r>
      </w:hyperlink>
      <w:r w:rsidRPr="008A088A">
        <w:t>.</w:t>
      </w:r>
    </w:p>
    <w:p w14:paraId="3F36D76F" w14:textId="018372F1" w:rsidR="00101302" w:rsidRDefault="00101302" w:rsidP="00127591">
      <w:pPr>
        <w:pStyle w:val="TOC2"/>
      </w:pPr>
    </w:p>
    <w:p w14:paraId="3B1A7DDD" w14:textId="77777777" w:rsidR="00FD53AC" w:rsidRDefault="00FD53AC" w:rsidP="00FD53AC"/>
    <w:p w14:paraId="2029FEF2" w14:textId="77777777" w:rsidR="00FD53AC" w:rsidRPr="00FD53AC" w:rsidRDefault="00FD53AC" w:rsidP="00FD53AC">
      <w:pPr>
        <w:sectPr w:rsidR="00FD53AC" w:rsidRPr="00FD53AC" w:rsidSect="00BC4A64">
          <w:headerReference w:type="even" r:id="rId18"/>
          <w:headerReference w:type="default" r:id="rId19"/>
          <w:footerReference w:type="even" r:id="rId20"/>
          <w:footerReference w:type="default" r:id="rId21"/>
          <w:type w:val="continuous"/>
          <w:pgSz w:w="12240" w:h="15840"/>
          <w:pgMar w:top="1627" w:right="1440" w:bottom="1264" w:left="1440" w:header="431" w:footer="459" w:gutter="0"/>
          <w:pgNumType w:fmt="lowerRoman" w:start="1"/>
          <w:cols w:space="708"/>
          <w:docGrid w:linePitch="360"/>
        </w:sectPr>
      </w:pPr>
    </w:p>
    <w:p w14:paraId="4292EA9B" w14:textId="65B0AE2F" w:rsidR="00881CAA" w:rsidRDefault="00054C96" w:rsidP="006F5C23">
      <w:pPr>
        <w:pStyle w:val="Heading2C-Withinflow"/>
        <w:pBdr>
          <w:top w:val="single" w:sz="48" w:space="15" w:color="F2C551"/>
        </w:pBdr>
      </w:pPr>
      <w:bookmarkStart w:id="1" w:name="_Toc175663867"/>
      <w:r>
        <w:lastRenderedPageBreak/>
        <w:t xml:space="preserve">OPTION 1: </w:t>
      </w:r>
      <w:r w:rsidR="00126A03">
        <w:t xml:space="preserve">SINGLE SCHOOL MULTI-YEAR </w:t>
      </w:r>
      <w:r w:rsidR="00881CAA" w:rsidRPr="00096014">
        <w:t xml:space="preserve">ANNUAL PERFORMANCE </w:t>
      </w:r>
      <w:bookmarkEnd w:id="0"/>
      <w:r>
        <w:t>SUMMARY WITH</w:t>
      </w:r>
      <w:r w:rsidR="00063886">
        <w:t xml:space="preserve"> ANNOTA</w:t>
      </w:r>
      <w:r w:rsidR="00D72870">
        <w:t>TIONS AND  SAMPLE</w:t>
      </w:r>
      <w:r>
        <w:t xml:space="preserve"> LANGUAGE</w:t>
      </w:r>
      <w:bookmarkEnd w:id="1"/>
    </w:p>
    <w:p w14:paraId="193F0CB6" w14:textId="77777777" w:rsidR="00881CAA" w:rsidRDefault="00881CAA" w:rsidP="00C120B8">
      <w:pPr>
        <w:pStyle w:val="Heading3A"/>
        <w:keepNext/>
      </w:pPr>
      <w:bookmarkStart w:id="2" w:name="_Toc175663868"/>
      <w:r>
        <w:t>Introduction</w:t>
      </w:r>
      <w:bookmarkEnd w:id="2"/>
    </w:p>
    <w:p w14:paraId="0C2F9C29" w14:textId="5DEC296E" w:rsidR="00137647" w:rsidRDefault="00FC7A2A" w:rsidP="003C23F2">
      <w:pPr>
        <w:pStyle w:val="Paragraph"/>
        <w:jc w:val="both"/>
      </w:pP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671552" behindDoc="0" locked="0" layoutInCell="1" allowOverlap="1" wp14:anchorId="5AFBB796" wp14:editId="70023C93">
                <wp:simplePos x="0" y="0"/>
                <wp:positionH relativeFrom="margin">
                  <wp:posOffset>3238038</wp:posOffset>
                </wp:positionH>
                <wp:positionV relativeFrom="paragraph">
                  <wp:posOffset>439824</wp:posOffset>
                </wp:positionV>
                <wp:extent cx="2695575" cy="749935"/>
                <wp:effectExtent l="12700" t="12700" r="9525" b="113665"/>
                <wp:wrapNone/>
                <wp:docPr id="1929528730" name="Speech Bubble: Rectangle 2"/>
                <wp:cNvGraphicFramePr/>
                <a:graphic xmlns:a="http://schemas.openxmlformats.org/drawingml/2006/main">
                  <a:graphicData uri="http://schemas.microsoft.com/office/word/2010/wordprocessingShape">
                    <wps:wsp>
                      <wps:cNvSpPr/>
                      <wps:spPr>
                        <a:xfrm>
                          <a:off x="0" y="0"/>
                          <a:ext cx="2695575" cy="749935"/>
                        </a:xfrm>
                        <a:prstGeom prst="wedgeRectCallout">
                          <a:avLst>
                            <a:gd name="adj1" fmla="val -20525"/>
                            <a:gd name="adj2" fmla="val 63132"/>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EEC6E42" w14:textId="254FBEAE" w:rsidR="00FC7A2A" w:rsidRPr="00E4749B" w:rsidRDefault="00FC7A2A" w:rsidP="00FC7A2A">
                            <w:pPr>
                              <w:jc w:val="center"/>
                              <w:rPr>
                                <w:b/>
                                <w:bCs/>
                                <w:color w:val="FFFFFF"/>
                                <w:sz w:val="20"/>
                                <w:szCs w:val="20"/>
                              </w:rPr>
                            </w:pPr>
                            <w:r w:rsidRPr="00E4749B">
                              <w:rPr>
                                <w:b/>
                                <w:bCs/>
                                <w:color w:val="FFFFFF"/>
                                <w:sz w:val="20"/>
                                <w:szCs w:val="20"/>
                              </w:rPr>
                              <w:t>The Performance Progress Report template, available as a ‘Grab and Go’ document, includes a</w:t>
                            </w:r>
                            <w:r w:rsidR="00240079">
                              <w:rPr>
                                <w:b/>
                                <w:bCs/>
                                <w:color w:val="FFFFFF"/>
                                <w:sz w:val="20"/>
                                <w:szCs w:val="20"/>
                              </w:rPr>
                              <w:t xml:space="preserve"> more</w:t>
                            </w:r>
                            <w:r w:rsidRPr="00E4749B">
                              <w:rPr>
                                <w:b/>
                                <w:bCs/>
                                <w:color w:val="FFFFFF"/>
                                <w:sz w:val="20"/>
                                <w:szCs w:val="20"/>
                              </w:rPr>
                              <w:t xml:space="preserve"> detailed introduction that can easily be modified for local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BB79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32" type="#_x0000_t61" style="position:absolute;left:0;text-align:left;margin-left:254.95pt;margin-top:34.65pt;width:212.25pt;height:59.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" adj="6367,24437" fillcolor="#e97132" strokecolor="window" strokeweight="1.5pt">
                <v:textbox>
                  <w:txbxContent>
                    <w:p w14:paraId="3EEC6E42" w14:textId="254FBEAE" w:rsidR="00FC7A2A" w:rsidRPr="00E4749B" w:rsidRDefault="00FC7A2A" w:rsidP="00FC7A2A">
                      <w:pPr>
                        <w:jc w:val="center"/>
                        <w:rPr>
                          <w:b/>
                          <w:bCs/>
                          <w:color w:val="FFFFFF"/>
                          <w:sz w:val="20"/>
                          <w:szCs w:val="20"/>
                        </w:rPr>
                      </w:pPr>
                      <w:r w:rsidRPr="00E4749B">
                        <w:rPr>
                          <w:b/>
                          <w:bCs/>
                          <w:color w:val="FFFFFF"/>
                          <w:sz w:val="20"/>
                          <w:szCs w:val="20"/>
                        </w:rPr>
                        <w:t>The Performance Progress Report template, available as a ‘Grab and Go’ document, includes a</w:t>
                      </w:r>
                      <w:r w:rsidR="00240079">
                        <w:rPr>
                          <w:b/>
                          <w:bCs/>
                          <w:color w:val="FFFFFF"/>
                          <w:sz w:val="20"/>
                          <w:szCs w:val="20"/>
                        </w:rPr>
                        <w:t xml:space="preserve"> more</w:t>
                      </w:r>
                      <w:r w:rsidRPr="00E4749B">
                        <w:rPr>
                          <w:b/>
                          <w:bCs/>
                          <w:color w:val="FFFFFF"/>
                          <w:sz w:val="20"/>
                          <w:szCs w:val="20"/>
                        </w:rPr>
                        <w:t xml:space="preserve"> detailed introduction that can easily be modified for local context.</w:t>
                      </w:r>
                    </w:p>
                  </w:txbxContent>
                </v:textbox>
                <w10:wrap anchorx="margin"/>
              </v:shape>
            </w:pict>
          </mc:Fallback>
        </mc:AlternateContent>
      </w:r>
      <w:r w:rsidR="00881CAA">
        <w:t xml:space="preserve">This section of the Annual </w:t>
      </w:r>
      <w:r w:rsidR="005B3DD4">
        <w:t xml:space="preserve">Performance </w:t>
      </w:r>
      <w:r w:rsidR="00881CAA">
        <w:t xml:space="preserve">Report provides </w:t>
      </w:r>
      <w:r w:rsidR="005B3DD4">
        <w:t xml:space="preserve">the reader with </w:t>
      </w:r>
      <w:r w:rsidR="00881CAA">
        <w:t xml:space="preserve">an </w:t>
      </w:r>
      <w:r w:rsidR="00881CAA" w:rsidRPr="00881CAA">
        <w:t>orientation</w:t>
      </w:r>
      <w:r w:rsidR="00881CAA">
        <w:t xml:space="preserve"> to the authorizer’s responsibility </w:t>
      </w:r>
      <w:r w:rsidR="005B3DD4">
        <w:t xml:space="preserve">for </w:t>
      </w:r>
      <w:r w:rsidR="00881CAA">
        <w:t>and approach to conducting performance-based oversight</w:t>
      </w:r>
      <w:r w:rsidR="000D728F">
        <w:t xml:space="preserve"> and an overview of </w:t>
      </w:r>
      <w:r w:rsidR="00BD5D9A">
        <w:t>the Report's contents</w:t>
      </w:r>
      <w:r w:rsidR="00881CAA">
        <w:t>.</w:t>
      </w:r>
      <w:r w:rsidR="00C120B8">
        <w:rPr>
          <w:rStyle w:val="FootnoteReference"/>
        </w:rPr>
        <w:footnoteReference w:id="1"/>
      </w:r>
    </w:p>
    <w:p w14:paraId="0C968B5A" w14:textId="5A7805E4" w:rsidR="00137647" w:rsidRDefault="008A088A" w:rsidP="00137647">
      <w:pPr>
        <w:pStyle w:val="Paragraph"/>
      </w:pPr>
      <w:r w:rsidRPr="007345F8">
        <w:rPr>
          <w:rFonts w:ascii="Aptos" w:eastAsia="Times New Roman" w:hAnsi="Aptos" w:cs="Times New Roman"/>
          <w:color w:val="auto"/>
          <w:szCs w:val="22"/>
        </w:rPr>
        <mc:AlternateContent>
          <mc:Choice Requires="wps">
            <w:drawing>
              <wp:anchor distT="91440" distB="91440" distL="114300" distR="114300" simplePos="0" relativeHeight="251665408" behindDoc="0" locked="0" layoutInCell="1" allowOverlap="1" wp14:anchorId="179CB357" wp14:editId="4B2CCF74">
                <wp:simplePos x="0" y="0"/>
                <wp:positionH relativeFrom="margin">
                  <wp:align>right</wp:align>
                </wp:positionH>
                <wp:positionV relativeFrom="paragraph">
                  <wp:posOffset>91960</wp:posOffset>
                </wp:positionV>
                <wp:extent cx="5943600" cy="3048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48000"/>
                        </a:xfrm>
                        <a:prstGeom prst="rect">
                          <a:avLst/>
                        </a:prstGeom>
                        <a:noFill/>
                        <a:ln w="9525">
                          <a:noFill/>
                          <a:miter lim="800000"/>
                          <a:headEnd/>
                          <a:tailEnd/>
                        </a:ln>
                      </wps:spPr>
                      <wps:txbx>
                        <w:txbxContent>
                          <w:p w14:paraId="1EDFF487" w14:textId="77777777" w:rsidR="007345F8" w:rsidRPr="00FD2F20" w:rsidRDefault="007345F8" w:rsidP="008A088A">
                            <w:pPr>
                              <w:pBdr>
                                <w:top w:val="single" w:sz="24" w:space="8" w:color="586D2D"/>
                              </w:pBdr>
                              <w:rPr>
                                <w:b/>
                                <w:bCs/>
                                <w:i/>
                                <w:iCs/>
                                <w:sz w:val="20"/>
                                <w:szCs w:val="20"/>
                              </w:rPr>
                            </w:pPr>
                            <w:r w:rsidRPr="00FD2F20">
                              <w:rPr>
                                <w:b/>
                                <w:bCs/>
                                <w:i/>
                                <w:iCs/>
                                <w:sz w:val="20"/>
                                <w:szCs w:val="20"/>
                              </w:rPr>
                              <w:t>Sample Language</w:t>
                            </w:r>
                          </w:p>
                          <w:p w14:paraId="10B492D2" w14:textId="77777777" w:rsidR="007345F8" w:rsidRPr="00FD2F20" w:rsidRDefault="007345F8" w:rsidP="008A088A">
                            <w:pPr>
                              <w:pBdr>
                                <w:top w:val="single" w:sz="24" w:space="8" w:color="586D2D"/>
                              </w:pBdr>
                              <w:spacing w:after="0"/>
                              <w:rPr>
                                <w:i/>
                                <w:iCs/>
                                <w:sz w:val="20"/>
                                <w:szCs w:val="20"/>
                              </w:rPr>
                            </w:pPr>
                            <w:r w:rsidRPr="00FD2F20">
                              <w:rPr>
                                <w:i/>
                                <w:iCs/>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7A714978" w14:textId="77777777" w:rsidR="007345F8" w:rsidRPr="00FD2F20" w:rsidRDefault="007345F8" w:rsidP="008A088A">
                            <w:pPr>
                              <w:pBdr>
                                <w:top w:val="single" w:sz="24" w:space="8" w:color="586D2D"/>
                              </w:pBdr>
                              <w:spacing w:after="0"/>
                              <w:rPr>
                                <w:i/>
                                <w:iCs/>
                                <w:sz w:val="20"/>
                                <w:szCs w:val="20"/>
                              </w:rPr>
                            </w:pPr>
                            <w:r w:rsidRPr="00FD2F20">
                              <w:rPr>
                                <w:i/>
                                <w:iCs/>
                                <w:sz w:val="20"/>
                                <w:szCs w:val="20"/>
                              </w:rPr>
                              <w:t>Using the most recent data available, the report is designed to answer four fundamental questions:</w:t>
                            </w:r>
                          </w:p>
                          <w:p w14:paraId="671C6FDC" w14:textId="77777777" w:rsidR="007345F8" w:rsidRPr="00FD2F20" w:rsidRDefault="007345F8" w:rsidP="008A088A">
                            <w:pPr>
                              <w:pBdr>
                                <w:top w:val="single" w:sz="24" w:space="8" w:color="586D2D"/>
                              </w:pBdr>
                              <w:spacing w:after="0"/>
                              <w:rPr>
                                <w:i/>
                                <w:iCs/>
                                <w:sz w:val="20"/>
                                <w:szCs w:val="20"/>
                              </w:rPr>
                            </w:pPr>
                          </w:p>
                          <w:p w14:paraId="48FC4115" w14:textId="3EF28A66"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school’s education program a success?</w:t>
                            </w:r>
                          </w:p>
                          <w:p w14:paraId="1059ADA1" w14:textId="79B43EAC"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 financially viable?</w:t>
                            </w:r>
                          </w:p>
                          <w:p w14:paraId="5B66BBA6" w14:textId="12D5419A"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 operating and governed effectively?</w:t>
                            </w:r>
                          </w:p>
                          <w:p w14:paraId="0F39B80F" w14:textId="1A4260D4"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And ultimately, is the charter school serving public policy purposes?</w:t>
                            </w:r>
                          </w:p>
                          <w:p w14:paraId="3456C861" w14:textId="77777777" w:rsidR="007345F8" w:rsidRPr="00FD2F20" w:rsidRDefault="007345F8" w:rsidP="008A088A">
                            <w:pPr>
                              <w:pBdr>
                                <w:top w:val="single" w:sz="24" w:space="8" w:color="586D2D"/>
                              </w:pBdr>
                              <w:spacing w:after="0"/>
                              <w:rPr>
                                <w:i/>
                                <w:iCs/>
                                <w:sz w:val="20"/>
                                <w:szCs w:val="20"/>
                              </w:rPr>
                            </w:pPr>
                          </w:p>
                          <w:p w14:paraId="0051FC2C" w14:textId="1870D3D8" w:rsidR="007345F8" w:rsidRPr="00FD2F20" w:rsidRDefault="007345F8" w:rsidP="008A088A">
                            <w:pPr>
                              <w:pBdr>
                                <w:top w:val="single" w:sz="24" w:space="8" w:color="586D2D"/>
                              </w:pBdr>
                              <w:spacing w:after="0"/>
                              <w:rPr>
                                <w:i/>
                                <w:iCs/>
                                <w:sz w:val="20"/>
                                <w:szCs w:val="20"/>
                              </w:rPr>
                            </w:pPr>
                            <w:r w:rsidRPr="00FD2F20">
                              <w:rPr>
                                <w:i/>
                                <w:iCs/>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r w:rsidR="009B52F1" w:rsidRPr="00FD2F20">
                              <w:rPr>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CB357" id="Text Box 2" o:spid="_x0000_s1033" type="#_x0000_t202" style="position:absolute;margin-left:416.8pt;margin-top:7.25pt;width:468pt;height:240pt;z-index:2516654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" filled="f" stroked="f">
                <v:textbox>
                  <w:txbxContent>
                    <w:p w14:paraId="1EDFF487" w14:textId="77777777" w:rsidR="007345F8" w:rsidRPr="00FD2F20" w:rsidRDefault="007345F8" w:rsidP="008A088A">
                      <w:pPr>
                        <w:pBdr>
                          <w:top w:val="single" w:sz="24" w:space="8" w:color="586D2D"/>
                        </w:pBdr>
                        <w:rPr>
                          <w:b/>
                          <w:bCs/>
                          <w:i/>
                          <w:iCs/>
                          <w:sz w:val="20"/>
                          <w:szCs w:val="20"/>
                        </w:rPr>
                      </w:pPr>
                      <w:r w:rsidRPr="00FD2F20">
                        <w:rPr>
                          <w:b/>
                          <w:bCs/>
                          <w:i/>
                          <w:iCs/>
                          <w:sz w:val="20"/>
                          <w:szCs w:val="20"/>
                        </w:rPr>
                        <w:t>Sample Language</w:t>
                      </w:r>
                    </w:p>
                    <w:p w14:paraId="10B492D2" w14:textId="77777777" w:rsidR="007345F8" w:rsidRPr="00FD2F20" w:rsidRDefault="007345F8" w:rsidP="008A088A">
                      <w:pPr>
                        <w:pBdr>
                          <w:top w:val="single" w:sz="24" w:space="8" w:color="586D2D"/>
                        </w:pBdr>
                        <w:spacing w:after="0"/>
                        <w:rPr>
                          <w:i/>
                          <w:iCs/>
                          <w:sz w:val="20"/>
                          <w:szCs w:val="20"/>
                        </w:rPr>
                      </w:pPr>
                      <w:r w:rsidRPr="00FD2F20">
                        <w:rPr>
                          <w:i/>
                          <w:iCs/>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7A714978" w14:textId="77777777" w:rsidR="007345F8" w:rsidRPr="00FD2F20" w:rsidRDefault="007345F8" w:rsidP="008A088A">
                      <w:pPr>
                        <w:pBdr>
                          <w:top w:val="single" w:sz="24" w:space="8" w:color="586D2D"/>
                        </w:pBdr>
                        <w:spacing w:after="0"/>
                        <w:rPr>
                          <w:i/>
                          <w:iCs/>
                          <w:sz w:val="20"/>
                          <w:szCs w:val="20"/>
                        </w:rPr>
                      </w:pPr>
                      <w:r w:rsidRPr="00FD2F20">
                        <w:rPr>
                          <w:i/>
                          <w:iCs/>
                          <w:sz w:val="20"/>
                          <w:szCs w:val="20"/>
                        </w:rPr>
                        <w:t>Using the most recent data available, the report is designed to answer four fundamental questions:</w:t>
                      </w:r>
                    </w:p>
                    <w:p w14:paraId="671C6FDC" w14:textId="77777777" w:rsidR="007345F8" w:rsidRPr="00FD2F20" w:rsidRDefault="007345F8" w:rsidP="008A088A">
                      <w:pPr>
                        <w:pBdr>
                          <w:top w:val="single" w:sz="24" w:space="8" w:color="586D2D"/>
                        </w:pBdr>
                        <w:spacing w:after="0"/>
                        <w:rPr>
                          <w:i/>
                          <w:iCs/>
                          <w:sz w:val="20"/>
                          <w:szCs w:val="20"/>
                        </w:rPr>
                      </w:pPr>
                    </w:p>
                    <w:p w14:paraId="48FC4115" w14:textId="3EF28A66"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school’s education program a success?</w:t>
                      </w:r>
                    </w:p>
                    <w:p w14:paraId="1059ADA1" w14:textId="79B43EAC"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 financially viable?</w:t>
                      </w:r>
                    </w:p>
                    <w:p w14:paraId="5B66BBA6" w14:textId="12D5419A"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Is the charter school operating and governed effectively?</w:t>
                      </w:r>
                    </w:p>
                    <w:p w14:paraId="0F39B80F" w14:textId="1A4260D4" w:rsidR="007345F8" w:rsidRPr="00FD2F20" w:rsidRDefault="00435080" w:rsidP="008A088A">
                      <w:pPr>
                        <w:pBdr>
                          <w:top w:val="single" w:sz="24" w:space="8" w:color="586D2D"/>
                        </w:pBdr>
                        <w:spacing w:after="0"/>
                        <w:rPr>
                          <w:i/>
                          <w:iCs/>
                          <w:sz w:val="20"/>
                          <w:szCs w:val="20"/>
                        </w:rPr>
                      </w:pPr>
                      <w:r w:rsidRPr="00FD2F20">
                        <w:rPr>
                          <w:i/>
                          <w:iCs/>
                          <w:sz w:val="20"/>
                          <w:szCs w:val="20"/>
                        </w:rPr>
                        <w:t>-</w:t>
                      </w:r>
                      <w:r w:rsidR="007345F8" w:rsidRPr="00FD2F20">
                        <w:rPr>
                          <w:i/>
                          <w:iCs/>
                          <w:sz w:val="20"/>
                          <w:szCs w:val="20"/>
                        </w:rPr>
                        <w:t>And ultimately, is the charter school serving public policy purposes?</w:t>
                      </w:r>
                    </w:p>
                    <w:p w14:paraId="3456C861" w14:textId="77777777" w:rsidR="007345F8" w:rsidRPr="00FD2F20" w:rsidRDefault="007345F8" w:rsidP="008A088A">
                      <w:pPr>
                        <w:pBdr>
                          <w:top w:val="single" w:sz="24" w:space="8" w:color="586D2D"/>
                        </w:pBdr>
                        <w:spacing w:after="0"/>
                        <w:rPr>
                          <w:i/>
                          <w:iCs/>
                          <w:sz w:val="20"/>
                          <w:szCs w:val="20"/>
                        </w:rPr>
                      </w:pPr>
                    </w:p>
                    <w:p w14:paraId="0051FC2C" w14:textId="1870D3D8" w:rsidR="007345F8" w:rsidRPr="00FD2F20" w:rsidRDefault="007345F8" w:rsidP="008A088A">
                      <w:pPr>
                        <w:pBdr>
                          <w:top w:val="single" w:sz="24" w:space="8" w:color="586D2D"/>
                        </w:pBdr>
                        <w:spacing w:after="0"/>
                        <w:rPr>
                          <w:i/>
                          <w:iCs/>
                          <w:sz w:val="20"/>
                          <w:szCs w:val="20"/>
                        </w:rPr>
                      </w:pPr>
                      <w:r w:rsidRPr="00FD2F20">
                        <w:rPr>
                          <w:i/>
                          <w:iCs/>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r w:rsidR="009B52F1" w:rsidRPr="00FD2F20">
                        <w:rPr>
                          <w:i/>
                          <w:iCs/>
                          <w:sz w:val="20"/>
                          <w:szCs w:val="20"/>
                        </w:rPr>
                        <w:t>…</w:t>
                      </w:r>
                    </w:p>
                  </w:txbxContent>
                </v:textbox>
                <w10:wrap anchorx="margin"/>
              </v:shape>
            </w:pict>
          </mc:Fallback>
        </mc:AlternateContent>
      </w:r>
    </w:p>
    <w:p w14:paraId="28D7B77D" w14:textId="02C1A8DE" w:rsidR="005037EB" w:rsidRDefault="005037EB" w:rsidP="00137647">
      <w:pPr>
        <w:pStyle w:val="Paragraph"/>
      </w:pPr>
    </w:p>
    <w:p w14:paraId="434E3592" w14:textId="57FE3C0C" w:rsidR="005037EB" w:rsidRDefault="005037EB" w:rsidP="00137647">
      <w:pPr>
        <w:pStyle w:val="Paragraph"/>
      </w:pPr>
    </w:p>
    <w:p w14:paraId="3C9B01FE" w14:textId="77777777" w:rsidR="005037EB" w:rsidRDefault="005037EB" w:rsidP="00137647">
      <w:pPr>
        <w:pStyle w:val="Paragraph"/>
      </w:pPr>
    </w:p>
    <w:p w14:paraId="41EB7E08" w14:textId="1053BC56" w:rsidR="005037EB" w:rsidRDefault="005037EB" w:rsidP="00137647">
      <w:pPr>
        <w:pStyle w:val="Paragraph"/>
      </w:pPr>
    </w:p>
    <w:p w14:paraId="4E9933DD" w14:textId="77777777" w:rsidR="005037EB" w:rsidRDefault="005037EB" w:rsidP="00137647">
      <w:pPr>
        <w:pStyle w:val="Paragraph"/>
      </w:pPr>
    </w:p>
    <w:p w14:paraId="3AF669BD" w14:textId="6DAB8CBF" w:rsidR="005037EB" w:rsidRDefault="005037EB" w:rsidP="00137647">
      <w:pPr>
        <w:pStyle w:val="Paragraph"/>
      </w:pPr>
    </w:p>
    <w:p w14:paraId="04D10AAF" w14:textId="063AF2A4" w:rsidR="005037EB" w:rsidRDefault="005037EB" w:rsidP="00137647">
      <w:pPr>
        <w:pStyle w:val="Paragraph"/>
      </w:pPr>
    </w:p>
    <w:p w14:paraId="37BC259F" w14:textId="77777777" w:rsidR="005037EB" w:rsidRDefault="005037EB" w:rsidP="00137647">
      <w:pPr>
        <w:pStyle w:val="Paragraph"/>
      </w:pPr>
    </w:p>
    <w:p w14:paraId="36EB9964" w14:textId="3ADE08AD" w:rsidR="00757147" w:rsidRDefault="00757147" w:rsidP="00757147">
      <w:pPr>
        <w:pStyle w:val="Paragraph"/>
      </w:pPr>
      <w:r w:rsidRPr="00A83B2B">
        <w:rPr>
          <w:rFonts w:ascii="Aptos" w:eastAsia="Aptos" w:hAnsi="Aptos" w:cs="Times New Roman"/>
          <w:kern w:val="2"/>
          <w:sz w:val="22"/>
          <w:lang w:eastAsia="en-US"/>
          <w14:ligatures w14:val="standardContextual"/>
        </w:rPr>
        <w:lastRenderedPageBreak/>
        <mc:AlternateContent>
          <mc:Choice Requires="wps">
            <w:drawing>
              <wp:anchor distT="0" distB="0" distL="114300" distR="114300" simplePos="0" relativeHeight="251694080" behindDoc="0" locked="0" layoutInCell="1" allowOverlap="1" wp14:anchorId="514123A4" wp14:editId="72FF96B5">
                <wp:simplePos x="0" y="0"/>
                <wp:positionH relativeFrom="margin">
                  <wp:align>left</wp:align>
                </wp:positionH>
                <wp:positionV relativeFrom="paragraph">
                  <wp:posOffset>0</wp:posOffset>
                </wp:positionV>
                <wp:extent cx="3000375" cy="723900"/>
                <wp:effectExtent l="0" t="0" r="28575" b="114300"/>
                <wp:wrapNone/>
                <wp:docPr id="417170990" name="Speech Bubble: Rectangle 2"/>
                <wp:cNvGraphicFramePr/>
                <a:graphic xmlns:a="http://schemas.openxmlformats.org/drawingml/2006/main">
                  <a:graphicData uri="http://schemas.microsoft.com/office/word/2010/wordprocessingShape">
                    <wps:wsp>
                      <wps:cNvSpPr/>
                      <wps:spPr>
                        <a:xfrm>
                          <a:off x="0" y="0"/>
                          <a:ext cx="3000375" cy="7239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E5442F6" w14:textId="77777777" w:rsidR="00757147" w:rsidRPr="00E4749B" w:rsidRDefault="00757147" w:rsidP="00757147">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23A4" id="_x0000_s1034" type="#_x0000_t61" style="position:absolute;margin-left:0;margin-top:0;width:236.25pt;height:5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" adj="6300,24300" fillcolor="#e97132" strokecolor="window" strokeweight="1.5pt">
                <v:textbox>
                  <w:txbxContent>
                    <w:p w14:paraId="4E5442F6" w14:textId="77777777" w:rsidR="00757147" w:rsidRPr="00E4749B" w:rsidRDefault="00757147" w:rsidP="00757147">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v:textbox>
                <w10:wrap anchorx="margin"/>
              </v:shape>
            </w:pict>
          </mc:Fallback>
        </mc:AlternateContent>
      </w:r>
    </w:p>
    <w:p w14:paraId="33B57453" w14:textId="75FB0AE6" w:rsidR="00757147" w:rsidRDefault="00757147" w:rsidP="00757147">
      <w:pPr>
        <w:pStyle w:val="Paragraph"/>
      </w:pPr>
    </w:p>
    <w:p w14:paraId="244FF81F" w14:textId="6457F162" w:rsidR="00E05168" w:rsidRPr="004E7CEB" w:rsidRDefault="00E05168" w:rsidP="004E7CEB">
      <w:pPr>
        <w:pStyle w:val="Heading3A"/>
      </w:pPr>
      <w:bookmarkStart w:id="3" w:name="_Toc175663869"/>
      <w:r w:rsidRPr="004E7CEB">
        <w:t>Executive Summary:  Identified Strengths and Areas for Improvement</w:t>
      </w:r>
      <w:bookmarkEnd w:id="3"/>
    </w:p>
    <w:p w14:paraId="2AEE942E" w14:textId="1CD43670" w:rsidR="00E05168" w:rsidRPr="00FD2F20" w:rsidRDefault="00205A42" w:rsidP="003C23F2">
      <w:pPr>
        <w:jc w:val="both"/>
      </w:pPr>
      <w:r w:rsidRPr="00FD2F20">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96128" behindDoc="0" locked="0" layoutInCell="1" allowOverlap="1" wp14:anchorId="47EC0B2F" wp14:editId="770DA1AB">
                <wp:simplePos x="0" y="0"/>
                <wp:positionH relativeFrom="margin">
                  <wp:posOffset>3505200</wp:posOffset>
                </wp:positionH>
                <wp:positionV relativeFrom="paragraph">
                  <wp:posOffset>576580</wp:posOffset>
                </wp:positionV>
                <wp:extent cx="2447925" cy="657225"/>
                <wp:effectExtent l="0" t="0" r="28575" b="371475"/>
                <wp:wrapNone/>
                <wp:docPr id="1621849752" name="Speech Bubble: Rectangle 2"/>
                <wp:cNvGraphicFramePr/>
                <a:graphic xmlns:a="http://schemas.openxmlformats.org/drawingml/2006/main">
                  <a:graphicData uri="http://schemas.microsoft.com/office/word/2010/wordprocessingShape">
                    <wps:wsp>
                      <wps:cNvSpPr/>
                      <wps:spPr>
                        <a:xfrm>
                          <a:off x="0" y="0"/>
                          <a:ext cx="2447925" cy="657225"/>
                        </a:xfrm>
                        <a:prstGeom prst="wedgeRectCallout">
                          <a:avLst>
                            <a:gd name="adj1" fmla="val 21579"/>
                            <a:gd name="adj2" fmla="val 100181"/>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73D9FF8" w14:textId="0E990CBA" w:rsidR="00757147" w:rsidRPr="00E4749B" w:rsidRDefault="00757147" w:rsidP="00757147">
                            <w:pPr>
                              <w:jc w:val="center"/>
                              <w:rPr>
                                <w:b/>
                                <w:bCs/>
                                <w:color w:val="FFFFFF"/>
                                <w:sz w:val="20"/>
                                <w:szCs w:val="20"/>
                              </w:rPr>
                            </w:pPr>
                            <w:r>
                              <w:rPr>
                                <w:b/>
                                <w:bCs/>
                                <w:color w:val="FFFFFF"/>
                                <w:sz w:val="20"/>
                                <w:szCs w:val="20"/>
                              </w:rPr>
                              <w:t xml:space="preserve">Use the available dropdown lists to </w:t>
                            </w:r>
                            <w:r w:rsidR="005E5608">
                              <w:rPr>
                                <w:b/>
                                <w:bCs/>
                                <w:color w:val="FFFFFF"/>
                                <w:sz w:val="20"/>
                                <w:szCs w:val="20"/>
                              </w:rPr>
                              <w:t>select</w:t>
                            </w:r>
                            <w:r>
                              <w:rPr>
                                <w:b/>
                                <w:bCs/>
                                <w:color w:val="FFFFFF"/>
                                <w:sz w:val="20"/>
                                <w:szCs w:val="20"/>
                              </w:rPr>
                              <w:t xml:space="preserve"> based on current year’s </w:t>
                            </w:r>
                            <w:r w:rsidR="005E5608">
                              <w:rPr>
                                <w:b/>
                                <w:bCs/>
                                <w:color w:val="FFFFFF"/>
                                <w:sz w:val="20"/>
                                <w:szCs w:val="20"/>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0B2F" id="_x0000_s1035" type="#_x0000_t61" style="position:absolute;left:0;text-align:left;margin-left:276pt;margin-top:45.4pt;width:192.75pt;height:5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" adj="15461,32439" fillcolor="#e97132" strokecolor="window" strokeweight="1.5pt">
                <v:textbox>
                  <w:txbxContent>
                    <w:p w14:paraId="573D9FF8" w14:textId="0E990CBA" w:rsidR="00757147" w:rsidRPr="00E4749B" w:rsidRDefault="00757147" w:rsidP="00757147">
                      <w:pPr>
                        <w:jc w:val="center"/>
                        <w:rPr>
                          <w:b/>
                          <w:bCs/>
                          <w:color w:val="FFFFFF"/>
                          <w:sz w:val="20"/>
                          <w:szCs w:val="20"/>
                        </w:rPr>
                      </w:pPr>
                      <w:r>
                        <w:rPr>
                          <w:b/>
                          <w:bCs/>
                          <w:color w:val="FFFFFF"/>
                          <w:sz w:val="20"/>
                          <w:szCs w:val="20"/>
                        </w:rPr>
                        <w:t xml:space="preserve">Use the available dropdown lists to </w:t>
                      </w:r>
                      <w:r w:rsidR="005E5608">
                        <w:rPr>
                          <w:b/>
                          <w:bCs/>
                          <w:color w:val="FFFFFF"/>
                          <w:sz w:val="20"/>
                          <w:szCs w:val="20"/>
                        </w:rPr>
                        <w:t>select</w:t>
                      </w:r>
                      <w:r>
                        <w:rPr>
                          <w:b/>
                          <w:bCs/>
                          <w:color w:val="FFFFFF"/>
                          <w:sz w:val="20"/>
                          <w:szCs w:val="20"/>
                        </w:rPr>
                        <w:t xml:space="preserve"> based on current year’s </w:t>
                      </w:r>
                      <w:r w:rsidR="005E5608">
                        <w:rPr>
                          <w:b/>
                          <w:bCs/>
                          <w:color w:val="FFFFFF"/>
                          <w:sz w:val="20"/>
                          <w:szCs w:val="20"/>
                        </w:rPr>
                        <w:t>status.</w:t>
                      </w:r>
                    </w:p>
                  </w:txbxContent>
                </v:textbox>
                <w10:wrap anchorx="margin"/>
              </v:shape>
            </w:pict>
          </mc:Fallback>
        </mc:AlternateContent>
      </w:r>
      <w:r w:rsidR="00E05168" w:rsidRPr="00FD2F20">
        <w:t>This section of the</w:t>
      </w:r>
      <w:r w:rsidR="00E05168" w:rsidRPr="00FD2F20">
        <w:rPr>
          <w:i/>
        </w:rPr>
        <w:t xml:space="preserve"> Annual Performance Report</w:t>
      </w:r>
      <w:r w:rsidR="00E05168" w:rsidRPr="00FD2F20">
        <w:t xml:space="preserve"> summarizes identified strengths and areas for im</w:t>
      </w:r>
      <w:r w:rsidR="00E05168" w:rsidRPr="00FD2F20">
        <w:rPr>
          <w:rStyle w:val="ParagraphChar"/>
          <w:color w:val="auto"/>
        </w:rPr>
        <w:t>prove</w:t>
      </w:r>
      <w:r w:rsidR="00E05168" w:rsidRPr="00FD2F20">
        <w:t xml:space="preserve">ment based on indicators and metrics detailed in the current year’s </w:t>
      </w:r>
      <w:r w:rsidR="00E05168" w:rsidRPr="00FD2F20">
        <w:rPr>
          <w:i/>
          <w:iCs/>
        </w:rPr>
        <w:t>Appendix: Staff Report</w:t>
      </w:r>
      <w:r w:rsidR="00E05168" w:rsidRPr="00FD2F20">
        <w:t xml:space="preserve"> and includes the CDE assigned performance category (High, Medium, Low) for renewal.</w:t>
      </w:r>
    </w:p>
    <w:p w14:paraId="7EB7B315" w14:textId="77777777" w:rsidR="00205A42" w:rsidRDefault="00205A42" w:rsidP="00E05168">
      <w:pPr>
        <w:rPr>
          <w:color w:val="3E535F"/>
        </w:rPr>
      </w:pPr>
    </w:p>
    <w:tbl>
      <w:tblPr>
        <w:tblW w:w="9360" w:type="dxa"/>
        <w:tblInd w:w="-3" w:type="dxa"/>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Look w:val="0400" w:firstRow="0" w:lastRow="0" w:firstColumn="0" w:lastColumn="0" w:noHBand="0" w:noVBand="1"/>
      </w:tblPr>
      <w:tblGrid>
        <w:gridCol w:w="6573"/>
        <w:gridCol w:w="2787"/>
      </w:tblGrid>
      <w:tr w:rsidR="00E05168" w14:paraId="54B04733" w14:textId="77777777" w:rsidTr="008A088A">
        <w:trPr>
          <w:trHeight w:val="581"/>
        </w:trPr>
        <w:tc>
          <w:tcPr>
            <w:tcW w:w="6573" w:type="dxa"/>
            <w:tcBorders>
              <w:top w:val="single" w:sz="2" w:space="0" w:color="000000"/>
              <w:left w:val="nil"/>
              <w:bottom w:val="single" w:sz="2" w:space="0" w:color="000000"/>
              <w:right w:val="single" w:sz="2" w:space="0" w:color="000000"/>
            </w:tcBorders>
            <w:shd w:val="clear" w:color="auto" w:fill="586D2D"/>
            <w:tcMar>
              <w:top w:w="-1" w:type="dxa"/>
              <w:left w:w="-1" w:type="dxa"/>
              <w:bottom w:w="-1" w:type="dxa"/>
              <w:right w:w="-1" w:type="dxa"/>
            </w:tcMar>
            <w:vAlign w:val="center"/>
          </w:tcPr>
          <w:p w14:paraId="1DB7772A" w14:textId="2A2C6648" w:rsidR="00E05168" w:rsidRPr="0084529E" w:rsidRDefault="00E05168" w:rsidP="008428EB">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 xml:space="preserve">Is the school identified for any technical assistance? </w:t>
            </w:r>
          </w:p>
        </w:tc>
        <w:tc>
          <w:tcPr>
            <w:tcW w:w="2787" w:type="dxa"/>
            <w:tcBorders>
              <w:top w:val="single" w:sz="2" w:space="0" w:color="000000"/>
              <w:left w:val="single" w:sz="2" w:space="0" w:color="000000"/>
              <w:bottom w:val="single" w:sz="2" w:space="0" w:color="000000"/>
              <w:right w:val="single" w:sz="2" w:space="0" w:color="000000"/>
            </w:tcBorders>
            <w:tcMar>
              <w:top w:w="-1" w:type="dxa"/>
              <w:left w:w="-1" w:type="dxa"/>
              <w:bottom w:w="-1" w:type="dxa"/>
              <w:right w:w="-1" w:type="dxa"/>
            </w:tcMar>
            <w:vAlign w:val="center"/>
          </w:tcPr>
          <w:p w14:paraId="2263408E" w14:textId="1DC4F8B4" w:rsidR="00E05168" w:rsidRPr="00F665EE" w:rsidRDefault="00E05168" w:rsidP="008428EB">
            <w:pPr>
              <w:spacing w:after="0" w:line="259" w:lineRule="auto"/>
              <w:ind w:left="76"/>
              <w:jc w:val="center"/>
              <w:rPr>
                <w:color w:val="3E535F"/>
              </w:rPr>
            </w:pPr>
            <w:r>
              <w:rPr>
                <w:color w:val="3E535F"/>
              </w:rPr>
              <w:t>No</w:t>
            </w:r>
          </w:p>
        </w:tc>
      </w:tr>
      <w:tr w:rsidR="00E05168" w14:paraId="303DA3C3" w14:textId="77777777" w:rsidTr="008A088A">
        <w:trPr>
          <w:trHeight w:val="535"/>
        </w:trPr>
        <w:tc>
          <w:tcPr>
            <w:tcW w:w="6573" w:type="dxa"/>
            <w:tcBorders>
              <w:top w:val="single" w:sz="2" w:space="0" w:color="000000"/>
              <w:left w:val="single" w:sz="2" w:space="0" w:color="82A3C8" w:themeColor="background1" w:themeShade="D9"/>
              <w:bottom w:val="single" w:sz="2" w:space="0" w:color="000000"/>
              <w:right w:val="single" w:sz="2" w:space="0" w:color="000000"/>
            </w:tcBorders>
            <w:shd w:val="clear" w:color="auto" w:fill="586D2D"/>
            <w:tcMar>
              <w:top w:w="-1" w:type="dxa"/>
              <w:left w:w="-1" w:type="dxa"/>
              <w:bottom w:w="-1" w:type="dxa"/>
              <w:right w:w="-1" w:type="dxa"/>
            </w:tcMar>
            <w:vAlign w:val="center"/>
          </w:tcPr>
          <w:p w14:paraId="09A8518A" w14:textId="77777777" w:rsidR="00E05168" w:rsidRPr="0084529E" w:rsidRDefault="00E05168" w:rsidP="008428EB">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Was a notice to cure an alleged violation issued?</w:t>
            </w:r>
          </w:p>
        </w:tc>
        <w:tc>
          <w:tcPr>
            <w:tcW w:w="2787" w:type="dxa"/>
            <w:tcBorders>
              <w:top w:val="single" w:sz="2" w:space="0" w:color="000000"/>
              <w:left w:val="single" w:sz="2" w:space="0" w:color="000000"/>
              <w:bottom w:val="single" w:sz="2" w:space="0" w:color="000000"/>
              <w:right w:val="single" w:sz="2" w:space="0" w:color="000000"/>
            </w:tcBorders>
            <w:tcMar>
              <w:top w:w="-1" w:type="dxa"/>
              <w:left w:w="-1" w:type="dxa"/>
              <w:bottom w:w="-1" w:type="dxa"/>
              <w:right w:w="-1" w:type="dxa"/>
            </w:tcMar>
            <w:vAlign w:val="center"/>
          </w:tcPr>
          <w:p w14:paraId="194CBEBA" w14:textId="317EEC0F" w:rsidR="00E05168" w:rsidRPr="00F665EE" w:rsidRDefault="00E05168" w:rsidP="008428EB">
            <w:pPr>
              <w:spacing w:after="0" w:line="259" w:lineRule="auto"/>
              <w:ind w:left="76"/>
              <w:jc w:val="center"/>
              <w:rPr>
                <w:color w:val="3E535F"/>
              </w:rPr>
            </w:pPr>
            <w:r>
              <w:rPr>
                <w:color w:val="3E535F"/>
              </w:rPr>
              <w:t>No</w:t>
            </w:r>
          </w:p>
        </w:tc>
      </w:tr>
      <w:tr w:rsidR="00E05168" w14:paraId="737765D4" w14:textId="77777777" w:rsidTr="008A088A">
        <w:trPr>
          <w:trHeight w:val="535"/>
        </w:trPr>
        <w:tc>
          <w:tcPr>
            <w:tcW w:w="6573" w:type="dxa"/>
            <w:tcBorders>
              <w:top w:val="single" w:sz="2" w:space="0" w:color="000000"/>
              <w:left w:val="single" w:sz="2" w:space="0" w:color="82A3C8" w:themeColor="background1" w:themeShade="D9"/>
              <w:bottom w:val="single" w:sz="2" w:space="0" w:color="000000"/>
              <w:right w:val="single" w:sz="2" w:space="0" w:color="000000"/>
            </w:tcBorders>
            <w:shd w:val="clear" w:color="auto" w:fill="586D2D"/>
            <w:tcMar>
              <w:top w:w="-1" w:type="dxa"/>
              <w:left w:w="-1" w:type="dxa"/>
              <w:bottom w:w="-1" w:type="dxa"/>
              <w:right w:w="-1" w:type="dxa"/>
            </w:tcMar>
            <w:vAlign w:val="center"/>
          </w:tcPr>
          <w:p w14:paraId="47C0408A" w14:textId="77777777" w:rsidR="00E05168" w:rsidRPr="0084529E" w:rsidRDefault="00E05168" w:rsidP="008428EB">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 xml:space="preserve">Based on key indicators, is the charter school on track for renewal? </w:t>
            </w:r>
          </w:p>
        </w:tc>
        <w:tc>
          <w:tcPr>
            <w:tcW w:w="2787" w:type="dxa"/>
            <w:tcBorders>
              <w:top w:val="single" w:sz="2" w:space="0" w:color="000000"/>
              <w:left w:val="single" w:sz="2" w:space="0" w:color="000000"/>
              <w:bottom w:val="single" w:sz="2" w:space="0" w:color="000000"/>
              <w:right w:val="single" w:sz="2" w:space="0" w:color="000000"/>
            </w:tcBorders>
            <w:tcMar>
              <w:top w:w="-1" w:type="dxa"/>
              <w:left w:w="-1" w:type="dxa"/>
              <w:bottom w:w="-1" w:type="dxa"/>
              <w:right w:w="-1" w:type="dxa"/>
            </w:tcMar>
            <w:vAlign w:val="center"/>
          </w:tcPr>
          <w:p w14:paraId="3578B9A9" w14:textId="7184366F" w:rsidR="00E05168" w:rsidRPr="00F665EE" w:rsidRDefault="00E05168" w:rsidP="008428EB">
            <w:pPr>
              <w:spacing w:after="0" w:line="259" w:lineRule="auto"/>
              <w:ind w:left="76"/>
              <w:jc w:val="center"/>
              <w:rPr>
                <w:color w:val="3E535F"/>
              </w:rPr>
            </w:pPr>
            <w:r>
              <w:rPr>
                <w:color w:val="3E535F"/>
              </w:rPr>
              <w:t>Yes</w:t>
            </w:r>
          </w:p>
        </w:tc>
      </w:tr>
      <w:tr w:rsidR="00E05168" w:rsidRPr="003308B7" w14:paraId="4209D03F" w14:textId="77777777" w:rsidTr="008A088A">
        <w:tblPrEx>
          <w:tblCellMar>
            <w:left w:w="115" w:type="dxa"/>
            <w:right w:w="115" w:type="dxa"/>
          </w:tblCellMar>
        </w:tblPrEx>
        <w:trPr>
          <w:trHeight w:val="535"/>
        </w:trPr>
        <w:tc>
          <w:tcPr>
            <w:tcW w:w="6573" w:type="dxa"/>
            <w:tcBorders>
              <w:top w:val="single" w:sz="2" w:space="0" w:color="000000"/>
              <w:left w:val="single" w:sz="2" w:space="0" w:color="82A3C8" w:themeColor="background1" w:themeShade="D9"/>
              <w:bottom w:val="single" w:sz="2" w:space="0" w:color="000000"/>
              <w:right w:val="single" w:sz="2" w:space="0" w:color="000000"/>
            </w:tcBorders>
            <w:shd w:val="clear" w:color="auto" w:fill="586D2D"/>
            <w:tcMar>
              <w:top w:w="-1" w:type="dxa"/>
              <w:left w:w="-1" w:type="dxa"/>
              <w:bottom w:w="-1" w:type="dxa"/>
              <w:right w:w="-1" w:type="dxa"/>
            </w:tcMar>
            <w:vAlign w:val="center"/>
          </w:tcPr>
          <w:p w14:paraId="468A6343" w14:textId="7FDC45C2" w:rsidR="00E05168" w:rsidRPr="0084529E" w:rsidRDefault="002A3367" w:rsidP="008428EB">
            <w:pPr>
              <w:pStyle w:val="paragraph0"/>
              <w:spacing w:before="0" w:beforeAutospacing="0" w:after="0" w:afterAutospacing="0" w:line="259" w:lineRule="auto"/>
              <w:ind w:left="72"/>
              <w:rPr>
                <w:rFonts w:ascii="Calibri" w:hAnsi="Calibri" w:cs="Calibri"/>
                <w:color w:val="FFFFFF"/>
                <w:sz w:val="22"/>
                <w:szCs w:val="22"/>
              </w:rPr>
            </w:pPr>
            <w:r w:rsidRPr="002A3367">
              <w:rPr>
                <w:rStyle w:val="normaltextrun"/>
                <w:rFonts w:ascii="Calibri" w:hAnsi="Calibri" w:cs="Calibri"/>
                <w:b/>
                <w:bCs/>
                <w:color w:val="FFFFFF"/>
                <w:sz w:val="22"/>
                <w:szCs w:val="22"/>
              </w:rPr>
              <w:t>What is the Performance Level assigned by CDE? (High, M</w:t>
            </w:r>
            <w:r>
              <w:rPr>
                <w:rStyle w:val="normaltextrun"/>
                <w:rFonts w:ascii="Calibri" w:hAnsi="Calibri" w:cs="Calibri"/>
                <w:b/>
                <w:bCs/>
                <w:color w:val="FFFFFF"/>
                <w:sz w:val="22"/>
                <w:szCs w:val="22"/>
              </w:rPr>
              <w:t>i</w:t>
            </w:r>
            <w:r>
              <w:rPr>
                <w:rStyle w:val="normaltextrun"/>
                <w:rFonts w:ascii="Calibri" w:hAnsi="Calibri" w:cs="Calibri"/>
                <w:b/>
                <w:bCs/>
                <w:color w:val="FFFFFF"/>
                <w:sz w:val="22"/>
              </w:rPr>
              <w:t>ddle</w:t>
            </w:r>
            <w:r w:rsidRPr="002A3367">
              <w:rPr>
                <w:rStyle w:val="normaltextrun"/>
                <w:rFonts w:ascii="Calibri" w:hAnsi="Calibri" w:cs="Calibri"/>
                <w:b/>
                <w:bCs/>
                <w:color w:val="FFFFFF"/>
                <w:sz w:val="22"/>
                <w:szCs w:val="22"/>
              </w:rPr>
              <w:t>, Low)</w:t>
            </w:r>
          </w:p>
        </w:tc>
        <w:tc>
          <w:tcPr>
            <w:tcW w:w="2787" w:type="dxa"/>
            <w:tcBorders>
              <w:top w:val="single" w:sz="2" w:space="0" w:color="000000"/>
              <w:left w:val="single" w:sz="2" w:space="0" w:color="000000"/>
              <w:bottom w:val="single" w:sz="2" w:space="0" w:color="000000"/>
              <w:right w:val="single" w:sz="2" w:space="0" w:color="000000"/>
            </w:tcBorders>
            <w:tcMar>
              <w:top w:w="-1" w:type="dxa"/>
              <w:left w:w="-1" w:type="dxa"/>
              <w:bottom w:w="-1" w:type="dxa"/>
              <w:right w:w="-1" w:type="dxa"/>
            </w:tcMar>
            <w:vAlign w:val="center"/>
          </w:tcPr>
          <w:p w14:paraId="460ED4E3" w14:textId="66D69E93" w:rsidR="00E05168" w:rsidRPr="00F665EE" w:rsidRDefault="00E05168" w:rsidP="008428EB">
            <w:pPr>
              <w:spacing w:after="0"/>
              <w:ind w:left="76"/>
              <w:jc w:val="center"/>
              <w:rPr>
                <w:color w:val="3E535F"/>
                <w:sz w:val="22"/>
              </w:rPr>
            </w:pPr>
            <w:r>
              <w:rPr>
                <w:color w:val="3E535F"/>
                <w:sz w:val="22"/>
              </w:rPr>
              <w:t>Middle</w:t>
            </w:r>
          </w:p>
        </w:tc>
      </w:tr>
    </w:tbl>
    <w:p w14:paraId="0D86DB2E" w14:textId="63D59860" w:rsidR="00E05168" w:rsidRDefault="00E05168" w:rsidP="00E05168">
      <w:pPr>
        <w:spacing w:after="0"/>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05168" w14:paraId="6C9E1641" w14:textId="77777777" w:rsidTr="008A088A">
        <w:trPr>
          <w:trHeight w:val="413"/>
        </w:trPr>
        <w:tc>
          <w:tcPr>
            <w:tcW w:w="9350" w:type="dxa"/>
            <w:shd w:val="clear" w:color="auto" w:fill="586D2D"/>
            <w:vAlign w:val="center"/>
          </w:tcPr>
          <w:p w14:paraId="09932278" w14:textId="2DC22AF8" w:rsidR="00E05168" w:rsidRDefault="00E05168" w:rsidP="00787FC2">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t>Areas of Identified Strength</w:t>
            </w:r>
          </w:p>
        </w:tc>
      </w:tr>
      <w:tr w:rsidR="00E05168" w14:paraId="02AC5C62" w14:textId="77777777" w:rsidTr="008A088A">
        <w:trPr>
          <w:trHeight w:val="3826"/>
        </w:trPr>
        <w:tc>
          <w:tcPr>
            <w:tcW w:w="9350" w:type="dxa"/>
          </w:tcPr>
          <w:p w14:paraId="3CD26D9C" w14:textId="144374DE" w:rsidR="00597B3E" w:rsidRPr="00597B3E" w:rsidRDefault="009B52F1" w:rsidP="00787FC2">
            <w:pPr>
              <w:pStyle w:val="List-Level1"/>
              <w:numPr>
                <w:ilvl w:val="0"/>
                <w:numId w:val="0"/>
              </w:numPr>
              <w:spacing w:before="240"/>
              <w:rPr>
                <w:b/>
                <w:bCs/>
              </w:rPr>
            </w:pP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675648" behindDoc="0" locked="0" layoutInCell="1" allowOverlap="1" wp14:anchorId="7CC6E47D" wp14:editId="3728081A">
                      <wp:simplePos x="0" y="0"/>
                      <wp:positionH relativeFrom="margin">
                        <wp:posOffset>2861945</wp:posOffset>
                      </wp:positionH>
                      <wp:positionV relativeFrom="paragraph">
                        <wp:posOffset>-533400</wp:posOffset>
                      </wp:positionV>
                      <wp:extent cx="3019425" cy="1457325"/>
                      <wp:effectExtent l="0" t="0" r="28575" b="219075"/>
                      <wp:wrapNone/>
                      <wp:docPr id="175097593" name="Speech Bubble: Rectangle 2"/>
                      <wp:cNvGraphicFramePr/>
                      <a:graphic xmlns:a="http://schemas.openxmlformats.org/drawingml/2006/main">
                        <a:graphicData uri="http://schemas.microsoft.com/office/word/2010/wordprocessingShape">
                          <wps:wsp>
                            <wps:cNvSpPr/>
                            <wps:spPr>
                              <a:xfrm>
                                <a:off x="0" y="0"/>
                                <a:ext cx="3019425" cy="145732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75EA823" w14:textId="77777777" w:rsidR="00597B3E" w:rsidRDefault="00597B3E" w:rsidP="00597B3E">
                                  <w:pPr>
                                    <w:jc w:val="center"/>
                                    <w:rPr>
                                      <w:b/>
                                      <w:bCs/>
                                      <w:color w:val="FFFFFF"/>
                                      <w:sz w:val="20"/>
                                      <w:szCs w:val="20"/>
                                    </w:rPr>
                                  </w:pPr>
                                  <w:r>
                                    <w:rPr>
                                      <w:b/>
                                      <w:bCs/>
                                      <w:color w:val="FFFFFF"/>
                                      <w:sz w:val="20"/>
                                      <w:szCs w:val="20"/>
                                    </w:rPr>
                                    <w:t xml:space="preserve">Summarize key areas of identified strength from the current year’s oversight. It helps to group the areas in alignment with the core questions: </w:t>
                                  </w:r>
                                </w:p>
                                <w:p w14:paraId="75651709" w14:textId="77777777" w:rsidR="00597B3E" w:rsidRDefault="00597B3E" w:rsidP="00597B3E">
                                  <w:pPr>
                                    <w:jc w:val="center"/>
                                    <w:rPr>
                                      <w:b/>
                                      <w:bCs/>
                                      <w:color w:val="FFFFFF"/>
                                      <w:sz w:val="20"/>
                                      <w:szCs w:val="20"/>
                                    </w:rPr>
                                  </w:pPr>
                                  <w:r>
                                    <w:rPr>
                                      <w:b/>
                                      <w:bCs/>
                                      <w:color w:val="FFFFFF"/>
                                      <w:sz w:val="20"/>
                                      <w:szCs w:val="20"/>
                                    </w:rPr>
                                    <w:t>Ed Program, Fiscal, Governance, Operations and Public Policy</w:t>
                                  </w:r>
                                </w:p>
                                <w:p w14:paraId="2CE24C59" w14:textId="39789E69" w:rsidR="00597B3E" w:rsidRPr="00E4749B" w:rsidRDefault="00597B3E" w:rsidP="00597B3E">
                                  <w:pPr>
                                    <w:jc w:val="center"/>
                                    <w:rPr>
                                      <w:b/>
                                      <w:bCs/>
                                      <w:color w:val="FFFFFF"/>
                                      <w:sz w:val="20"/>
                                      <w:szCs w:val="20"/>
                                    </w:rPr>
                                  </w:pPr>
                                  <w:r>
                                    <w:rPr>
                                      <w:b/>
                                      <w:bCs/>
                                      <w:color w:val="FFFFFF"/>
                                      <w:sz w:val="20"/>
                                      <w:szCs w:val="20"/>
                                    </w:rPr>
                                    <w:t>Repeat this process for identified areas for improvement.</w:t>
                                  </w:r>
                                  <w:r w:rsidR="008A1FA5">
                                    <w:rPr>
                                      <w:b/>
                                      <w:bCs/>
                                      <w:color w:val="FFFFF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E47D" id="_x0000_s1036" type="#_x0000_t61" style="position:absolute;margin-left:225.35pt;margin-top:-42pt;width:237.75pt;height:11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" adj="6300,24300" fillcolor="#e97132" strokecolor="window" strokeweight="1.5pt">
                      <v:textbox>
                        <w:txbxContent>
                          <w:p w14:paraId="275EA823" w14:textId="77777777" w:rsidR="00597B3E" w:rsidRDefault="00597B3E" w:rsidP="00597B3E">
                            <w:pPr>
                              <w:jc w:val="center"/>
                              <w:rPr>
                                <w:b/>
                                <w:bCs/>
                                <w:color w:val="FFFFFF"/>
                                <w:sz w:val="20"/>
                                <w:szCs w:val="20"/>
                              </w:rPr>
                            </w:pPr>
                            <w:r>
                              <w:rPr>
                                <w:b/>
                                <w:bCs/>
                                <w:color w:val="FFFFFF"/>
                                <w:sz w:val="20"/>
                                <w:szCs w:val="20"/>
                              </w:rPr>
                              <w:t xml:space="preserve">Summarize key areas of identified strength from the current year’s oversight. It helps to group the areas in alignment with the core questions: </w:t>
                            </w:r>
                          </w:p>
                          <w:p w14:paraId="75651709" w14:textId="77777777" w:rsidR="00597B3E" w:rsidRDefault="00597B3E" w:rsidP="00597B3E">
                            <w:pPr>
                              <w:jc w:val="center"/>
                              <w:rPr>
                                <w:b/>
                                <w:bCs/>
                                <w:color w:val="FFFFFF"/>
                                <w:sz w:val="20"/>
                                <w:szCs w:val="20"/>
                              </w:rPr>
                            </w:pPr>
                            <w:r>
                              <w:rPr>
                                <w:b/>
                                <w:bCs/>
                                <w:color w:val="FFFFFF"/>
                                <w:sz w:val="20"/>
                                <w:szCs w:val="20"/>
                              </w:rPr>
                              <w:t>Ed Program, Fiscal, Governance, Operations and Public Policy</w:t>
                            </w:r>
                          </w:p>
                          <w:p w14:paraId="2CE24C59" w14:textId="39789E69" w:rsidR="00597B3E" w:rsidRPr="00E4749B" w:rsidRDefault="00597B3E" w:rsidP="00597B3E">
                            <w:pPr>
                              <w:jc w:val="center"/>
                              <w:rPr>
                                <w:b/>
                                <w:bCs/>
                                <w:color w:val="FFFFFF"/>
                                <w:sz w:val="20"/>
                                <w:szCs w:val="20"/>
                              </w:rPr>
                            </w:pPr>
                            <w:r>
                              <w:rPr>
                                <w:b/>
                                <w:bCs/>
                                <w:color w:val="FFFFFF"/>
                                <w:sz w:val="20"/>
                                <w:szCs w:val="20"/>
                              </w:rPr>
                              <w:t>Repeat this process for identified areas for improvement.</w:t>
                            </w:r>
                            <w:r w:rsidR="008A1FA5">
                              <w:rPr>
                                <w:b/>
                                <w:bCs/>
                                <w:color w:val="FFFFFF"/>
                                <w:sz w:val="20"/>
                                <w:szCs w:val="20"/>
                              </w:rPr>
                              <w:t xml:space="preserve"> </w:t>
                            </w:r>
                          </w:p>
                        </w:txbxContent>
                      </v:textbox>
                      <w10:wrap anchorx="margin"/>
                    </v:shape>
                  </w:pict>
                </mc:Fallback>
              </mc:AlternateContent>
            </w:r>
            <w:r w:rsidR="002760FB">
              <w:rPr>
                <w:b/>
                <w:bCs/>
              </w:rPr>
              <w:t>Education</w:t>
            </w:r>
            <w:r w:rsidR="00597B3E">
              <w:rPr>
                <w:b/>
                <w:bCs/>
              </w:rPr>
              <w:t xml:space="preserve"> Program</w:t>
            </w:r>
          </w:p>
          <w:p w14:paraId="300FED52" w14:textId="766932E5" w:rsidR="00B00A33" w:rsidRPr="00805132" w:rsidRDefault="00597B3E" w:rsidP="00B00A33">
            <w:pPr>
              <w:pStyle w:val="List-Level1"/>
              <w:ind w:left="523" w:hanging="270"/>
            </w:pPr>
            <w:r>
              <w:t>High g</w:t>
            </w:r>
            <w:r w:rsidR="00B00A33" w:rsidRPr="00805132">
              <w:t>raduation rate</w:t>
            </w:r>
          </w:p>
          <w:p w14:paraId="6E1031FC" w14:textId="4282D559" w:rsidR="00B00A33" w:rsidRPr="00805132" w:rsidRDefault="00597B3E" w:rsidP="00B00A33">
            <w:pPr>
              <w:pStyle w:val="List-Level1"/>
              <w:ind w:left="523" w:hanging="270"/>
            </w:pPr>
            <w:r>
              <w:t>Low s</w:t>
            </w:r>
            <w:r w:rsidR="00B00A33" w:rsidRPr="00805132">
              <w:t>uspension rate</w:t>
            </w:r>
          </w:p>
          <w:p w14:paraId="7E5A9085" w14:textId="7E289857" w:rsidR="00B00A33" w:rsidRDefault="00597B3E" w:rsidP="00B00A33">
            <w:pPr>
              <w:pStyle w:val="List-Level1"/>
              <w:ind w:left="523" w:hanging="270"/>
            </w:pPr>
            <w:r>
              <w:t>More than one year’s a</w:t>
            </w:r>
            <w:r w:rsidR="00B00A33" w:rsidRPr="00805132">
              <w:t>cademic growth</w:t>
            </w:r>
          </w:p>
          <w:p w14:paraId="49ADCE0D" w14:textId="653B19EE" w:rsidR="00597B3E" w:rsidRPr="00597B3E" w:rsidRDefault="00597B3E" w:rsidP="00597B3E">
            <w:pPr>
              <w:pStyle w:val="List-Level1"/>
              <w:numPr>
                <w:ilvl w:val="0"/>
                <w:numId w:val="0"/>
              </w:numPr>
              <w:rPr>
                <w:b/>
                <w:bCs/>
              </w:rPr>
            </w:pPr>
            <w:r>
              <w:rPr>
                <w:b/>
                <w:bCs/>
              </w:rPr>
              <w:t>Governance and Operations</w:t>
            </w:r>
          </w:p>
          <w:p w14:paraId="736747CF" w14:textId="77777777" w:rsidR="00B00A33" w:rsidRPr="00805132" w:rsidRDefault="00B00A33" w:rsidP="00B00A33">
            <w:pPr>
              <w:pStyle w:val="List-Level1"/>
              <w:ind w:left="523" w:hanging="270"/>
            </w:pPr>
            <w:r w:rsidRPr="00805132">
              <w:t>No complaints or serious deficiencies in governance and operations</w:t>
            </w:r>
          </w:p>
          <w:p w14:paraId="07C8B274" w14:textId="5C3AB606" w:rsidR="00E05168" w:rsidRDefault="00B00A33" w:rsidP="00B00A33">
            <w:pPr>
              <w:pStyle w:val="List-Level1"/>
              <w:ind w:left="510" w:hanging="270"/>
              <w:rPr>
                <w:sz w:val="22"/>
              </w:rPr>
            </w:pPr>
            <w:r w:rsidRPr="00805132">
              <w:t>Board</w:t>
            </w:r>
            <w:r>
              <w:t>-</w:t>
            </w:r>
            <w:r w:rsidRPr="00805132">
              <w:t>approved plan exists to address modest challenges noted in the financial framework</w:t>
            </w:r>
          </w:p>
          <w:p w14:paraId="3972C2EA" w14:textId="77777777" w:rsidR="00E05168" w:rsidRPr="00F665EE" w:rsidRDefault="00E05168" w:rsidP="008428EB">
            <w:pPr>
              <w:rPr>
                <w:color w:val="3E535F"/>
                <w:sz w:val="22"/>
              </w:rPr>
            </w:pPr>
          </w:p>
        </w:tc>
      </w:tr>
      <w:tr w:rsidR="00E05168" w14:paraId="0376329D" w14:textId="77777777" w:rsidTr="008A088A">
        <w:trPr>
          <w:trHeight w:val="413"/>
        </w:trPr>
        <w:tc>
          <w:tcPr>
            <w:tcW w:w="9350" w:type="dxa"/>
            <w:shd w:val="clear" w:color="auto" w:fill="586D2D"/>
            <w:vAlign w:val="center"/>
          </w:tcPr>
          <w:p w14:paraId="2960D91F" w14:textId="77777777" w:rsidR="00E05168" w:rsidRDefault="00E05168" w:rsidP="00787FC2">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t>Areas Identified for Improvement</w:t>
            </w:r>
          </w:p>
        </w:tc>
      </w:tr>
      <w:tr w:rsidR="00E05168" w14:paraId="71B18E3B" w14:textId="77777777" w:rsidTr="008A088A">
        <w:trPr>
          <w:trHeight w:val="413"/>
        </w:trPr>
        <w:tc>
          <w:tcPr>
            <w:tcW w:w="9350" w:type="dxa"/>
          </w:tcPr>
          <w:p w14:paraId="3091B943" w14:textId="732B6171" w:rsidR="002760FB" w:rsidRPr="002760FB" w:rsidRDefault="002760FB" w:rsidP="00787FC2">
            <w:pPr>
              <w:pStyle w:val="List-Level1"/>
              <w:numPr>
                <w:ilvl w:val="0"/>
                <w:numId w:val="0"/>
              </w:numPr>
              <w:spacing w:before="240"/>
              <w:rPr>
                <w:b/>
                <w:bCs/>
              </w:rPr>
            </w:pPr>
            <w:r>
              <w:rPr>
                <w:b/>
                <w:bCs/>
              </w:rPr>
              <w:t>Education Program</w:t>
            </w:r>
          </w:p>
          <w:p w14:paraId="28A605F5" w14:textId="5208A43E" w:rsidR="00B00A33" w:rsidRDefault="00B00A33" w:rsidP="00B00A33">
            <w:pPr>
              <w:pStyle w:val="List-Level1"/>
              <w:ind w:left="524" w:hanging="270"/>
            </w:pPr>
            <w:r>
              <w:t>Identified for differentiated assistance by the state</w:t>
            </w:r>
          </w:p>
          <w:p w14:paraId="043F5FE6" w14:textId="2458DD8F" w:rsidR="00B00A33" w:rsidRDefault="00B00A33" w:rsidP="00B00A33">
            <w:pPr>
              <w:pStyle w:val="List-Level1"/>
              <w:ind w:left="524" w:hanging="270"/>
            </w:pPr>
            <w:r>
              <w:lastRenderedPageBreak/>
              <w:t xml:space="preserve">Overall and subgroup performance in mathematics </w:t>
            </w:r>
            <w:r w:rsidR="00291485">
              <w:t>is low</w:t>
            </w:r>
          </w:p>
          <w:p w14:paraId="7BD6164F" w14:textId="1456CFB9" w:rsidR="00B00A33" w:rsidRPr="00BB5C11" w:rsidRDefault="00B00A33" w:rsidP="00B00A33">
            <w:pPr>
              <w:pStyle w:val="List-Level1"/>
              <w:ind w:left="524" w:hanging="270"/>
              <w:rPr>
                <w:sz w:val="22"/>
                <w:szCs w:val="22"/>
              </w:rPr>
            </w:pPr>
            <w:r>
              <w:t>Overall and s</w:t>
            </w:r>
            <w:r w:rsidR="002760FB">
              <w:t xml:space="preserve">tudent </w:t>
            </w:r>
            <w:r>
              <w:t xml:space="preserve">group performance on College/Career </w:t>
            </w:r>
            <w:r w:rsidR="00291485">
              <w:t>indicators is low</w:t>
            </w:r>
          </w:p>
          <w:p w14:paraId="4529E80A" w14:textId="7ADB63FF" w:rsidR="00291485" w:rsidRPr="00291485" w:rsidRDefault="00291485" w:rsidP="00291485">
            <w:pPr>
              <w:pStyle w:val="List-Level2"/>
              <w:numPr>
                <w:ilvl w:val="0"/>
                <w:numId w:val="0"/>
              </w:numPr>
              <w:rPr>
                <w:b/>
                <w:bCs/>
              </w:rPr>
            </w:pPr>
            <w:r>
              <w:rPr>
                <w:b/>
                <w:bCs/>
              </w:rPr>
              <w:t>Operations and Governance</w:t>
            </w:r>
          </w:p>
          <w:p w14:paraId="1987832C" w14:textId="5EDAC5DF" w:rsidR="00E05168" w:rsidRPr="00A76273" w:rsidRDefault="008A088A" w:rsidP="00291485">
            <w:pPr>
              <w:pStyle w:val="List-Level2"/>
              <w:numPr>
                <w:ilvl w:val="0"/>
                <w:numId w:val="29"/>
              </w:numPr>
              <w:rPr>
                <w:sz w:val="22"/>
              </w:rPr>
            </w:pPr>
            <w:r w:rsidRPr="00A83B2B">
              <w:rPr>
                <w:rFonts w:ascii="Aptos" w:eastAsia="Aptos" w:hAnsi="Aptos"/>
                <w:kern w:val="2"/>
                <w:sz w:val="22"/>
                <w14:ligatures w14:val="standardContextual"/>
              </w:rPr>
              <mc:AlternateContent>
                <mc:Choice Requires="wps">
                  <w:drawing>
                    <wp:anchor distT="0" distB="0" distL="114300" distR="114300" simplePos="0" relativeHeight="251677696" behindDoc="0" locked="0" layoutInCell="1" allowOverlap="1" wp14:anchorId="1EA1DA83" wp14:editId="439F9128">
                      <wp:simplePos x="0" y="0"/>
                      <wp:positionH relativeFrom="margin">
                        <wp:posOffset>298392</wp:posOffset>
                      </wp:positionH>
                      <wp:positionV relativeFrom="paragraph">
                        <wp:posOffset>234719</wp:posOffset>
                      </wp:positionV>
                      <wp:extent cx="5559425" cy="1632585"/>
                      <wp:effectExtent l="12700" t="12700" r="15875" b="234315"/>
                      <wp:wrapNone/>
                      <wp:docPr id="266231831" name="Speech Bubble: Rectangle 2"/>
                      <wp:cNvGraphicFramePr/>
                      <a:graphic xmlns:a="http://schemas.openxmlformats.org/drawingml/2006/main">
                        <a:graphicData uri="http://schemas.microsoft.com/office/word/2010/wordprocessingShape">
                          <wps:wsp>
                            <wps:cNvSpPr/>
                            <wps:spPr>
                              <a:xfrm>
                                <a:off x="0" y="0"/>
                                <a:ext cx="5559425" cy="1632585"/>
                              </a:xfrm>
                              <a:prstGeom prst="wedgeRectCallout">
                                <a:avLst>
                                  <a:gd name="adj1" fmla="val -21440"/>
                                  <a:gd name="adj2" fmla="val 62656"/>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1C0429D" w14:textId="77777777" w:rsidR="00787FC2" w:rsidRPr="009D7A4C" w:rsidRDefault="00787FC2" w:rsidP="00787FC2">
                                  <w:pPr>
                                    <w:jc w:val="center"/>
                                    <w:rPr>
                                      <w:b/>
                                      <w:bCs/>
                                      <w:color w:val="FFFFFF"/>
                                      <w:sz w:val="22"/>
                                    </w:rPr>
                                  </w:pPr>
                                  <w:r w:rsidRPr="009D7A4C">
                                    <w:rPr>
                                      <w:b/>
                                      <w:bCs/>
                                      <w:color w:val="FFFFFF"/>
                                      <w:sz w:val="22"/>
                                    </w:rPr>
                                    <w:t xml:space="preserve">Please refer to the detailed Staff Report for narrative summaries for areas identified as Not Meeting Standard or not on Track for Renewal. </w:t>
                                  </w:r>
                                </w:p>
                                <w:p w14:paraId="77C86C1B" w14:textId="77777777" w:rsidR="00787FC2" w:rsidRPr="009D7A4C" w:rsidRDefault="00787FC2" w:rsidP="00787FC2">
                                  <w:pPr>
                                    <w:jc w:val="center"/>
                                    <w:rPr>
                                      <w:b/>
                                      <w:bCs/>
                                      <w:color w:val="FFFFFF"/>
                                      <w:sz w:val="22"/>
                                    </w:rPr>
                                  </w:pPr>
                                  <w:r w:rsidRPr="009D7A4C">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5EE83760" w14:textId="77777777" w:rsidR="00787FC2" w:rsidRPr="009D7A4C" w:rsidRDefault="00787FC2" w:rsidP="00787FC2">
                                  <w:pPr>
                                    <w:jc w:val="center"/>
                                    <w:rPr>
                                      <w:b/>
                                      <w:bCs/>
                                      <w:color w:val="FFFFFF"/>
                                      <w:sz w:val="22"/>
                                    </w:rPr>
                                  </w:pPr>
                                  <w:r w:rsidRPr="009D7A4C">
                                    <w:rPr>
                                      <w:b/>
                                      <w:bCs/>
                                      <w:color w:val="FFFFFF"/>
                                      <w:sz w:val="22"/>
                                    </w:rPr>
                                    <w:t xml:space="preserve">Establishing a later due date does not preclude a school from addressing issues requiring immediate attention, but rather, set a due date for providing evidence of completion. </w:t>
                                  </w:r>
                                </w:p>
                                <w:p w14:paraId="0DA1498D" w14:textId="77777777" w:rsidR="00787FC2" w:rsidRPr="00E4749B" w:rsidRDefault="00787FC2" w:rsidP="00787FC2">
                                  <w:pPr>
                                    <w:jc w:val="center"/>
                                    <w:rPr>
                                      <w:b/>
                                      <w:bCs/>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DA83" id="_x0000_s1037" type="#_x0000_t61" style="position:absolute;left:0;text-align:left;margin-left:23.5pt;margin-top:18.5pt;width:437.75pt;height:128.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" adj="6169,24334" fillcolor="#e97132" strokecolor="window" strokeweight="1.5pt">
                      <v:textbox>
                        <w:txbxContent>
                          <w:p w14:paraId="71C0429D" w14:textId="77777777" w:rsidR="00787FC2" w:rsidRPr="009D7A4C" w:rsidRDefault="00787FC2" w:rsidP="00787FC2">
                            <w:pPr>
                              <w:jc w:val="center"/>
                              <w:rPr>
                                <w:b/>
                                <w:bCs/>
                                <w:color w:val="FFFFFF"/>
                                <w:sz w:val="22"/>
                              </w:rPr>
                            </w:pPr>
                            <w:r w:rsidRPr="009D7A4C">
                              <w:rPr>
                                <w:b/>
                                <w:bCs/>
                                <w:color w:val="FFFFFF"/>
                                <w:sz w:val="22"/>
                              </w:rPr>
                              <w:t xml:space="preserve">Please refer to the detailed Staff Report for narrative summaries for areas identified as Not Meeting Standard or not on Track for Renewal. </w:t>
                            </w:r>
                          </w:p>
                          <w:p w14:paraId="77C86C1B" w14:textId="77777777" w:rsidR="00787FC2" w:rsidRPr="009D7A4C" w:rsidRDefault="00787FC2" w:rsidP="00787FC2">
                            <w:pPr>
                              <w:jc w:val="center"/>
                              <w:rPr>
                                <w:b/>
                                <w:bCs/>
                                <w:color w:val="FFFFFF"/>
                                <w:sz w:val="22"/>
                              </w:rPr>
                            </w:pPr>
                            <w:r w:rsidRPr="009D7A4C">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5EE83760" w14:textId="77777777" w:rsidR="00787FC2" w:rsidRPr="009D7A4C" w:rsidRDefault="00787FC2" w:rsidP="00787FC2">
                            <w:pPr>
                              <w:jc w:val="center"/>
                              <w:rPr>
                                <w:b/>
                                <w:bCs/>
                                <w:color w:val="FFFFFF"/>
                                <w:sz w:val="22"/>
                              </w:rPr>
                            </w:pPr>
                            <w:r w:rsidRPr="009D7A4C">
                              <w:rPr>
                                <w:b/>
                                <w:bCs/>
                                <w:color w:val="FFFFFF"/>
                                <w:sz w:val="22"/>
                              </w:rPr>
                              <w:t xml:space="preserve">Establishing a later due date does not preclude a school from addressing issues requiring immediate attention, but rather, set a due date for providing evidence of completion. </w:t>
                            </w:r>
                          </w:p>
                          <w:p w14:paraId="0DA1498D" w14:textId="77777777" w:rsidR="00787FC2" w:rsidRPr="00E4749B" w:rsidRDefault="00787FC2" w:rsidP="00787FC2">
                            <w:pPr>
                              <w:jc w:val="center"/>
                              <w:rPr>
                                <w:b/>
                                <w:bCs/>
                                <w:color w:val="FFFFFF"/>
                                <w:sz w:val="20"/>
                                <w:szCs w:val="20"/>
                              </w:rPr>
                            </w:pPr>
                          </w:p>
                        </w:txbxContent>
                      </v:textbox>
                      <w10:wrap anchorx="margin"/>
                    </v:shape>
                  </w:pict>
                </mc:Fallback>
              </mc:AlternateContent>
            </w:r>
            <w:r w:rsidR="00291485">
              <w:t xml:space="preserve">The </w:t>
            </w:r>
            <w:r w:rsidR="00B00A33">
              <w:t xml:space="preserve">LCAP </w:t>
            </w:r>
            <w:r w:rsidR="00291485">
              <w:t xml:space="preserve">is </w:t>
            </w:r>
            <w:r w:rsidR="00B00A33">
              <w:t>not aligned with apparent needs</w:t>
            </w:r>
          </w:p>
          <w:p w14:paraId="20AF9B13" w14:textId="325415F2" w:rsidR="00A76273" w:rsidRDefault="00A76273" w:rsidP="00787FC2">
            <w:pPr>
              <w:pStyle w:val="List-Level2"/>
              <w:numPr>
                <w:ilvl w:val="0"/>
                <w:numId w:val="0"/>
              </w:numPr>
              <w:ind w:left="360"/>
              <w:rPr>
                <w:sz w:val="22"/>
              </w:rPr>
            </w:pPr>
          </w:p>
          <w:p w14:paraId="33B63FF4" w14:textId="321D4B51" w:rsidR="00787FC2" w:rsidRDefault="00787FC2" w:rsidP="00787FC2">
            <w:pPr>
              <w:pStyle w:val="List-Level2"/>
              <w:numPr>
                <w:ilvl w:val="0"/>
                <w:numId w:val="0"/>
              </w:numPr>
              <w:ind w:left="360"/>
              <w:rPr>
                <w:sz w:val="22"/>
              </w:rPr>
            </w:pPr>
          </w:p>
          <w:p w14:paraId="30A0B83C" w14:textId="77777777" w:rsidR="00787FC2" w:rsidRDefault="00787FC2" w:rsidP="00787FC2">
            <w:pPr>
              <w:pStyle w:val="List-Level2"/>
              <w:numPr>
                <w:ilvl w:val="0"/>
                <w:numId w:val="0"/>
              </w:numPr>
              <w:ind w:left="360"/>
              <w:rPr>
                <w:sz w:val="22"/>
              </w:rPr>
            </w:pPr>
          </w:p>
          <w:p w14:paraId="4007FA80" w14:textId="77777777" w:rsidR="00787FC2" w:rsidRDefault="00787FC2" w:rsidP="00787FC2">
            <w:pPr>
              <w:pStyle w:val="List-Level2"/>
              <w:numPr>
                <w:ilvl w:val="0"/>
                <w:numId w:val="0"/>
              </w:numPr>
              <w:ind w:left="360"/>
              <w:rPr>
                <w:sz w:val="22"/>
              </w:rPr>
            </w:pPr>
          </w:p>
          <w:p w14:paraId="65749C47" w14:textId="77777777" w:rsidR="00787FC2" w:rsidRDefault="00787FC2" w:rsidP="00787FC2">
            <w:pPr>
              <w:pStyle w:val="List-Level2"/>
              <w:numPr>
                <w:ilvl w:val="0"/>
                <w:numId w:val="0"/>
              </w:numPr>
              <w:ind w:left="360"/>
              <w:rPr>
                <w:sz w:val="22"/>
              </w:rPr>
            </w:pPr>
          </w:p>
          <w:p w14:paraId="158B1FC8" w14:textId="77777777" w:rsidR="00787FC2" w:rsidRDefault="00787FC2" w:rsidP="00787FC2">
            <w:pPr>
              <w:pStyle w:val="List-Level2"/>
              <w:numPr>
                <w:ilvl w:val="0"/>
                <w:numId w:val="0"/>
              </w:numPr>
              <w:ind w:left="360"/>
              <w:rPr>
                <w:sz w:val="22"/>
              </w:rPr>
            </w:pPr>
          </w:p>
          <w:p w14:paraId="5ED021E7" w14:textId="73BC80AB" w:rsidR="00787FC2" w:rsidRPr="00291485" w:rsidRDefault="00787FC2" w:rsidP="00787FC2">
            <w:pPr>
              <w:pStyle w:val="List-Level2"/>
              <w:numPr>
                <w:ilvl w:val="0"/>
                <w:numId w:val="0"/>
              </w:numPr>
              <w:ind w:left="360"/>
              <w:rPr>
                <w:sz w:val="22"/>
              </w:rPr>
            </w:pPr>
          </w:p>
        </w:tc>
      </w:tr>
      <w:tr w:rsidR="00E05168" w14:paraId="799F162B" w14:textId="77777777" w:rsidTr="008A088A">
        <w:trPr>
          <w:trHeight w:val="440"/>
        </w:trPr>
        <w:tc>
          <w:tcPr>
            <w:tcW w:w="9350" w:type="dxa"/>
            <w:shd w:val="clear" w:color="auto" w:fill="586D2D"/>
            <w:vAlign w:val="center"/>
          </w:tcPr>
          <w:p w14:paraId="43AA5C2D" w14:textId="51D0E3C4" w:rsidR="00E05168" w:rsidRPr="00F665EE" w:rsidRDefault="00E05168" w:rsidP="00787FC2">
            <w:pPr>
              <w:pStyle w:val="paragraph0"/>
              <w:spacing w:before="240" w:beforeAutospacing="0" w:after="240" w:afterAutospacing="0" w:line="259" w:lineRule="auto"/>
              <w:ind w:left="72"/>
              <w:rPr>
                <w:b/>
                <w:bCs/>
              </w:rPr>
            </w:pPr>
            <w:r w:rsidRPr="0084529E">
              <w:rPr>
                <w:rStyle w:val="normaltextrun"/>
                <w:rFonts w:ascii="Calibri" w:hAnsi="Calibri" w:cs="Calibri"/>
                <w:b/>
                <w:bCs/>
                <w:color w:val="FFFFFF"/>
                <w:sz w:val="22"/>
                <w:szCs w:val="22"/>
              </w:rPr>
              <w:lastRenderedPageBreak/>
              <w:t>Authoring Agency Required Actions</w:t>
            </w:r>
          </w:p>
        </w:tc>
      </w:tr>
      <w:tr w:rsidR="00E05168" w14:paraId="172CC63A" w14:textId="77777777" w:rsidTr="008A088A">
        <w:trPr>
          <w:trHeight w:val="620"/>
        </w:trPr>
        <w:tc>
          <w:tcPr>
            <w:tcW w:w="9350" w:type="dxa"/>
          </w:tcPr>
          <w:p w14:paraId="42765E2C" w14:textId="7D187FBD" w:rsidR="003B0125" w:rsidRPr="003B0125" w:rsidRDefault="003B0125" w:rsidP="003B0125">
            <w:pPr>
              <w:rPr>
                <w:color w:val="3E535F"/>
              </w:rPr>
            </w:pPr>
            <w:r>
              <w:rPr>
                <w:color w:val="3E535F"/>
              </w:rPr>
              <w:t>By October 31, 2024, please submit evidence of each</w:t>
            </w:r>
          </w:p>
          <w:p w14:paraId="2882A632" w14:textId="14E22371" w:rsidR="00B00A33" w:rsidRPr="00B00A33" w:rsidRDefault="00B00A33" w:rsidP="00B00A33">
            <w:pPr>
              <w:pStyle w:val="ListParagraph"/>
              <w:numPr>
                <w:ilvl w:val="0"/>
                <w:numId w:val="22"/>
              </w:numPr>
              <w:rPr>
                <w:color w:val="3E535F"/>
              </w:rPr>
            </w:pPr>
            <w:r w:rsidRPr="00DC71B1">
              <w:rPr>
                <w:color w:val="3E535F"/>
              </w:rPr>
              <w:t>Authorizer staff will monitor LCAP for alignment with needs found in the academic data, support the school with resources for mathematics instruction</w:t>
            </w:r>
            <w:r>
              <w:rPr>
                <w:rStyle w:val="FootnoteReference"/>
                <w:color w:val="3E535F"/>
              </w:rPr>
              <w:footnoteReference w:id="2"/>
            </w:r>
            <w:r w:rsidRPr="00DC71B1">
              <w:rPr>
                <w:color w:val="3E535F"/>
              </w:rPr>
              <w:t>, and monitor the plan to address internal control deficiencies in the most recent audit.</w:t>
            </w:r>
          </w:p>
          <w:p w14:paraId="3CAEC0F2" w14:textId="31E32A78" w:rsidR="00E05168" w:rsidRPr="00F665EE" w:rsidRDefault="00B00A33" w:rsidP="00B00A33">
            <w:pPr>
              <w:pStyle w:val="ListParagraph"/>
              <w:numPr>
                <w:ilvl w:val="0"/>
                <w:numId w:val="22"/>
              </w:numPr>
              <w:spacing w:after="0"/>
              <w:rPr>
                <w:color w:val="3E535F"/>
              </w:rPr>
            </w:pPr>
            <w:r w:rsidRPr="00B00A33">
              <w:rPr>
                <w:color w:val="3E535F"/>
              </w:rPr>
              <w:t>By October 31, the school will provide a plan to correct low performance in math and CCI, including alignment in the LCAP.</w:t>
            </w:r>
          </w:p>
        </w:tc>
      </w:tr>
    </w:tbl>
    <w:p w14:paraId="36CFEAFC" w14:textId="03189852" w:rsidR="00125E38" w:rsidRDefault="00125E38" w:rsidP="00F21784">
      <w:pPr>
        <w:spacing w:before="240" w:after="0"/>
        <w:jc w:val="both"/>
        <w:rPr>
          <w:rFonts w:ascii="Calibri" w:eastAsia="Calibri" w:hAnsi="Calibri" w:cs="Calibri"/>
          <w:b/>
          <w:color w:val="1569C8"/>
          <w:sz w:val="28"/>
          <w:szCs w:val="28"/>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83840" behindDoc="0" locked="0" layoutInCell="1" allowOverlap="1" wp14:anchorId="47507251" wp14:editId="00B73F81">
                <wp:simplePos x="0" y="0"/>
                <wp:positionH relativeFrom="margin">
                  <wp:posOffset>-19050</wp:posOffset>
                </wp:positionH>
                <wp:positionV relativeFrom="paragraph">
                  <wp:posOffset>167005</wp:posOffset>
                </wp:positionV>
                <wp:extent cx="4524375" cy="1257300"/>
                <wp:effectExtent l="0" t="0" r="28575" b="190500"/>
                <wp:wrapNone/>
                <wp:docPr id="1288068795" name="Speech Bubble: Rectangle 2"/>
                <wp:cNvGraphicFramePr/>
                <a:graphic xmlns:a="http://schemas.openxmlformats.org/drawingml/2006/main">
                  <a:graphicData uri="http://schemas.microsoft.com/office/word/2010/wordprocessingShape">
                    <wps:wsp>
                      <wps:cNvSpPr/>
                      <wps:spPr>
                        <a:xfrm>
                          <a:off x="0" y="0"/>
                          <a:ext cx="4524375" cy="12573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B529676" w14:textId="703771F5" w:rsidR="00574E1E" w:rsidRPr="00EB3F73" w:rsidRDefault="00574E1E" w:rsidP="00574E1E">
                            <w:pPr>
                              <w:jc w:val="center"/>
                              <w:rPr>
                                <w:b/>
                                <w:bCs/>
                                <w:color w:val="FFFFFF"/>
                                <w:szCs w:val="24"/>
                              </w:rPr>
                            </w:pPr>
                            <w:r>
                              <w:rPr>
                                <w:b/>
                                <w:bCs/>
                                <w:color w:val="FFFFFF"/>
                                <w:szCs w:val="24"/>
                              </w:rPr>
                              <w:t xml:space="preserve">The information populated in the remainder of this performance progress </w:t>
                            </w:r>
                            <w:r w:rsidR="00E90D17">
                              <w:rPr>
                                <w:b/>
                                <w:bCs/>
                                <w:color w:val="FFFFFF"/>
                                <w:szCs w:val="24"/>
                              </w:rPr>
                              <w:t>summary</w:t>
                            </w:r>
                            <w:r>
                              <w:rPr>
                                <w:b/>
                                <w:bCs/>
                                <w:color w:val="FFFFFF"/>
                                <w:szCs w:val="24"/>
                              </w:rPr>
                              <w:t xml:space="preserve"> section</w:t>
                            </w:r>
                            <w:r w:rsidR="00E90D17">
                              <w:rPr>
                                <w:b/>
                                <w:bCs/>
                                <w:color w:val="FFFFFF"/>
                                <w:szCs w:val="24"/>
                              </w:rPr>
                              <w:t xml:space="preserve"> of the Annual Report is gathered from the detailed Staff Report that follows and is </w:t>
                            </w:r>
                            <w:r w:rsidR="0077436A">
                              <w:rPr>
                                <w:b/>
                                <w:bCs/>
                                <w:color w:val="FFFFFF"/>
                                <w:szCs w:val="24"/>
                              </w:rPr>
                              <w:t>only intended to provide a balcony view of progress.  To gain additional insight on any</w:t>
                            </w:r>
                            <w:r w:rsidR="00120794">
                              <w:rPr>
                                <w:b/>
                                <w:bCs/>
                                <w:color w:val="FFFFFF"/>
                                <w:szCs w:val="24"/>
                              </w:rPr>
                              <w:t xml:space="preserve"> metric not meeting requirements, the reader should refer to the correlating section of the detailed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7251" id="_x0000_s1038" type="#_x0000_t61" style="position:absolute;left:0;text-align:left;margin-left:-1.5pt;margin-top:13.15pt;width:356.25pt;height:9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" adj="6300,24300" fillcolor="#e97132" strokecolor="window" strokeweight="1.5pt">
                <v:textbox>
                  <w:txbxContent>
                    <w:p w14:paraId="6B529676" w14:textId="703771F5" w:rsidR="00574E1E" w:rsidRPr="00EB3F73" w:rsidRDefault="00574E1E" w:rsidP="00574E1E">
                      <w:pPr>
                        <w:jc w:val="center"/>
                        <w:rPr>
                          <w:b/>
                          <w:bCs/>
                          <w:color w:val="FFFFFF"/>
                          <w:szCs w:val="24"/>
                        </w:rPr>
                      </w:pPr>
                      <w:r>
                        <w:rPr>
                          <w:b/>
                          <w:bCs/>
                          <w:color w:val="FFFFFF"/>
                          <w:szCs w:val="24"/>
                        </w:rPr>
                        <w:t xml:space="preserve">The information populated in the remainder of this performance progress </w:t>
                      </w:r>
                      <w:r w:rsidR="00E90D17">
                        <w:rPr>
                          <w:b/>
                          <w:bCs/>
                          <w:color w:val="FFFFFF"/>
                          <w:szCs w:val="24"/>
                        </w:rPr>
                        <w:t>summary</w:t>
                      </w:r>
                      <w:r>
                        <w:rPr>
                          <w:b/>
                          <w:bCs/>
                          <w:color w:val="FFFFFF"/>
                          <w:szCs w:val="24"/>
                        </w:rPr>
                        <w:t xml:space="preserve"> section</w:t>
                      </w:r>
                      <w:r w:rsidR="00E90D17">
                        <w:rPr>
                          <w:b/>
                          <w:bCs/>
                          <w:color w:val="FFFFFF"/>
                          <w:szCs w:val="24"/>
                        </w:rPr>
                        <w:t xml:space="preserve"> of the Annual Report is gathered from the detailed Staff Report that follows and is </w:t>
                      </w:r>
                      <w:r w:rsidR="0077436A">
                        <w:rPr>
                          <w:b/>
                          <w:bCs/>
                          <w:color w:val="FFFFFF"/>
                          <w:szCs w:val="24"/>
                        </w:rPr>
                        <w:t>only intended to provide a balcony view of progress.  To gain additional insight on any</w:t>
                      </w:r>
                      <w:r w:rsidR="00120794">
                        <w:rPr>
                          <w:b/>
                          <w:bCs/>
                          <w:color w:val="FFFFFF"/>
                          <w:szCs w:val="24"/>
                        </w:rPr>
                        <w:t xml:space="preserve"> metric not meeting requirements, the reader should refer to the correlating section of the detailed report.</w:t>
                      </w:r>
                    </w:p>
                  </w:txbxContent>
                </v:textbox>
                <w10:wrap anchorx="margin"/>
              </v:shape>
            </w:pict>
          </mc:Fallback>
        </mc:AlternateContent>
      </w:r>
    </w:p>
    <w:p w14:paraId="057C17CA" w14:textId="2C74421A" w:rsidR="00574E1E" w:rsidRDefault="00574E1E" w:rsidP="00F21784">
      <w:pPr>
        <w:spacing w:before="240" w:after="0"/>
        <w:jc w:val="both"/>
        <w:rPr>
          <w:rFonts w:ascii="Calibri" w:eastAsia="Calibri" w:hAnsi="Calibri" w:cs="Calibri"/>
          <w:b/>
          <w:color w:val="1569C8"/>
          <w:sz w:val="28"/>
          <w:szCs w:val="28"/>
          <w:lang w:eastAsia="en-US"/>
        </w:rPr>
      </w:pPr>
    </w:p>
    <w:p w14:paraId="6CE0C92A" w14:textId="07C87AAB" w:rsidR="00574E1E" w:rsidRDefault="00574E1E" w:rsidP="00F21784">
      <w:pPr>
        <w:spacing w:before="240" w:after="0"/>
        <w:jc w:val="both"/>
        <w:rPr>
          <w:rFonts w:ascii="Calibri" w:eastAsia="Calibri" w:hAnsi="Calibri" w:cs="Calibri"/>
          <w:b/>
          <w:color w:val="1569C8"/>
          <w:sz w:val="28"/>
          <w:szCs w:val="28"/>
          <w:lang w:eastAsia="en-US"/>
        </w:rPr>
      </w:pPr>
    </w:p>
    <w:p w14:paraId="2C860264" w14:textId="77777777" w:rsidR="00E90D17" w:rsidRDefault="00E90D17" w:rsidP="00125E38">
      <w:pPr>
        <w:spacing w:after="0"/>
        <w:jc w:val="both"/>
        <w:rPr>
          <w:rFonts w:ascii="Calibri" w:eastAsia="Calibri" w:hAnsi="Calibri" w:cs="Calibri"/>
          <w:b/>
          <w:color w:val="1569C8"/>
          <w:sz w:val="28"/>
          <w:szCs w:val="28"/>
          <w:lang w:eastAsia="en-US"/>
        </w:rPr>
      </w:pPr>
    </w:p>
    <w:p w14:paraId="6ADA4A75" w14:textId="06923963" w:rsidR="00F21784" w:rsidRPr="00F21784" w:rsidRDefault="00F21784" w:rsidP="007B63EE">
      <w:pPr>
        <w:pStyle w:val="Heading3A"/>
        <w:rPr>
          <w:lang w:eastAsia="en-US"/>
        </w:rPr>
      </w:pPr>
      <w:bookmarkStart w:id="4" w:name="_Toc175663870"/>
      <w:r w:rsidRPr="00F21784">
        <w:rPr>
          <w:lang w:eastAsia="en-US"/>
        </w:rPr>
        <w:t>PERFORMANCE PROGRESS REPORT</w:t>
      </w:r>
      <w:bookmarkEnd w:id="4"/>
    </w:p>
    <w:p w14:paraId="5367689B" w14:textId="77777777" w:rsidR="00F21784" w:rsidRPr="008A088A" w:rsidRDefault="00F21784" w:rsidP="00F21784">
      <w:pPr>
        <w:spacing w:after="0"/>
        <w:jc w:val="both"/>
        <w:rPr>
          <w:rFonts w:ascii="Calibri" w:eastAsia="Calibri" w:hAnsi="Calibri" w:cs="Calibri"/>
          <w:i/>
          <w:iCs/>
          <w:color w:val="000000"/>
          <w:sz w:val="22"/>
          <w:lang w:eastAsia="en-US"/>
        </w:rPr>
      </w:pPr>
      <w:r w:rsidRPr="008A088A">
        <w:rPr>
          <w:rFonts w:ascii="Calibri" w:eastAsia="Calibri" w:hAnsi="Calibri" w:cs="Calibri"/>
          <w:color w:val="000000"/>
          <w:sz w:val="22"/>
          <w:lang w:eastAsia="en-US"/>
        </w:rPr>
        <w:t>The</w:t>
      </w:r>
      <w:r w:rsidRPr="008A088A">
        <w:rPr>
          <w:rFonts w:ascii="Calibri" w:eastAsia="Calibri" w:hAnsi="Calibri" w:cs="Calibri"/>
          <w:i/>
          <w:color w:val="000000"/>
          <w:sz w:val="22"/>
          <w:lang w:eastAsia="en-US"/>
        </w:rPr>
        <w:t xml:space="preserve"> Annual Performance Report</w:t>
      </w:r>
      <w:r w:rsidRPr="008A088A">
        <w:rPr>
          <w:rFonts w:ascii="Calibri" w:eastAsia="Calibri" w:hAnsi="Calibri" w:cs="Calibri"/>
          <w:color w:val="000000"/>
          <w:sz w:val="22"/>
          <w:lang w:eastAsia="en-US"/>
        </w:rPr>
        <w:t xml:space="preserve"> provides a year-to-year summary of the charter school’s performance on key metrics, further detailed in the </w:t>
      </w:r>
      <w:r w:rsidRPr="008A088A">
        <w:rPr>
          <w:rFonts w:ascii="Calibri" w:eastAsia="Calibri" w:hAnsi="Calibri" w:cs="Calibri"/>
          <w:i/>
          <w:iCs/>
          <w:color w:val="000000"/>
          <w:sz w:val="22"/>
          <w:lang w:eastAsia="en-US"/>
        </w:rPr>
        <w:t xml:space="preserve">Appendix: Staff Report </w:t>
      </w:r>
      <w:r w:rsidRPr="008A088A">
        <w:rPr>
          <w:rFonts w:ascii="Calibri" w:eastAsia="Calibri" w:hAnsi="Calibri" w:cs="Calibri"/>
          <w:color w:val="000000"/>
          <w:sz w:val="22"/>
          <w:lang w:eastAsia="en-US"/>
        </w:rPr>
        <w:t>and performance throughout the charter term</w:t>
      </w:r>
      <w:r w:rsidRPr="008A088A">
        <w:rPr>
          <w:rFonts w:ascii="Calibri" w:eastAsia="Calibri" w:hAnsi="Calibri" w:cs="Calibri"/>
          <w:i/>
          <w:iCs/>
          <w:color w:val="000000"/>
          <w:sz w:val="22"/>
          <w:lang w:eastAsia="en-US"/>
        </w:rPr>
        <w:t>.</w:t>
      </w:r>
    </w:p>
    <w:p w14:paraId="4124F71F" w14:textId="77777777" w:rsidR="00F21784" w:rsidRPr="00F21784" w:rsidRDefault="00F21784" w:rsidP="00F21784">
      <w:pPr>
        <w:spacing w:after="0"/>
        <w:jc w:val="both"/>
        <w:rPr>
          <w:rFonts w:ascii="Calibri" w:eastAsia="Calibri" w:hAnsi="Calibri" w:cs="Calibri"/>
          <w:i/>
          <w:iCs/>
          <w:color w:val="3E535F"/>
          <w:szCs w:val="24"/>
          <w:lang w:eastAsia="en-US"/>
        </w:rPr>
      </w:pPr>
    </w:p>
    <w:tbl>
      <w:tblPr>
        <w:tblStyle w:val="TableGrid2"/>
        <w:tblW w:w="0" w:type="auto"/>
        <w:tblLook w:val="04A0" w:firstRow="1" w:lastRow="0" w:firstColumn="1" w:lastColumn="0" w:noHBand="0" w:noVBand="1"/>
      </w:tblPr>
      <w:tblGrid>
        <w:gridCol w:w="3061"/>
        <w:gridCol w:w="3211"/>
        <w:gridCol w:w="3078"/>
      </w:tblGrid>
      <w:tr w:rsidR="00F21784" w:rsidRPr="00F21784" w14:paraId="38379F90" w14:textId="77777777" w:rsidTr="008D197A">
        <w:trPr>
          <w:trHeight w:val="638"/>
        </w:trPr>
        <w:tc>
          <w:tcPr>
            <w:tcW w:w="4316" w:type="dxa"/>
            <w:shd w:val="clear" w:color="auto" w:fill="4BACC6"/>
            <w:vAlign w:val="center"/>
          </w:tcPr>
          <w:p w14:paraId="422940EB" w14:textId="77777777" w:rsidR="00F21784" w:rsidRPr="00F21784" w:rsidRDefault="00F21784" w:rsidP="00F21784">
            <w:pPr>
              <w:jc w:val="center"/>
              <w:rPr>
                <w:b/>
                <w:bCs/>
                <w:color w:val="FFFFFF"/>
                <w:sz w:val="22"/>
              </w:rPr>
            </w:pPr>
            <w:r w:rsidRPr="00F21784">
              <w:rPr>
                <w:b/>
                <w:bCs/>
                <w:color w:val="FFFFFF"/>
                <w:sz w:val="22"/>
              </w:rPr>
              <w:t>On Track for Renewal</w:t>
            </w:r>
          </w:p>
        </w:tc>
        <w:tc>
          <w:tcPr>
            <w:tcW w:w="4317" w:type="dxa"/>
            <w:shd w:val="clear" w:color="auto" w:fill="8064A2"/>
            <w:vAlign w:val="center"/>
          </w:tcPr>
          <w:p w14:paraId="43AC5D59" w14:textId="77777777" w:rsidR="00F21784" w:rsidRPr="00F21784" w:rsidRDefault="00F21784" w:rsidP="00F21784">
            <w:pPr>
              <w:jc w:val="center"/>
              <w:rPr>
                <w:b/>
                <w:bCs/>
                <w:color w:val="FFFFFF"/>
                <w:sz w:val="22"/>
              </w:rPr>
            </w:pPr>
            <w:r w:rsidRPr="00F21784">
              <w:rPr>
                <w:b/>
                <w:bCs/>
                <w:color w:val="FFFFFF"/>
                <w:sz w:val="22"/>
              </w:rPr>
              <w:t xml:space="preserve">Substantially on Track </w:t>
            </w:r>
          </w:p>
          <w:p w14:paraId="46860157" w14:textId="77777777" w:rsidR="00F21784" w:rsidRPr="00F21784" w:rsidRDefault="00F21784" w:rsidP="00F21784">
            <w:pPr>
              <w:jc w:val="center"/>
              <w:rPr>
                <w:b/>
                <w:bCs/>
                <w:color w:val="FFFFFF"/>
                <w:sz w:val="22"/>
              </w:rPr>
            </w:pPr>
            <w:r w:rsidRPr="00F21784">
              <w:rPr>
                <w:b/>
                <w:bCs/>
                <w:color w:val="FFFFFF"/>
                <w:sz w:val="22"/>
              </w:rPr>
              <w:t>Action May Be Required</w:t>
            </w:r>
          </w:p>
        </w:tc>
        <w:tc>
          <w:tcPr>
            <w:tcW w:w="4317" w:type="dxa"/>
            <w:shd w:val="clear" w:color="auto" w:fill="F79646"/>
            <w:vAlign w:val="center"/>
          </w:tcPr>
          <w:p w14:paraId="1DEE3090" w14:textId="77777777" w:rsidR="00F21784" w:rsidRPr="00F21784" w:rsidRDefault="00F21784" w:rsidP="00F21784">
            <w:pPr>
              <w:jc w:val="center"/>
              <w:rPr>
                <w:b/>
                <w:bCs/>
                <w:color w:val="FFFFFF"/>
                <w:sz w:val="22"/>
              </w:rPr>
            </w:pPr>
            <w:r w:rsidRPr="00F21784">
              <w:rPr>
                <w:b/>
                <w:bCs/>
                <w:color w:val="FFFFFF"/>
                <w:sz w:val="22"/>
              </w:rPr>
              <w:t>Not on Track for Renewal</w:t>
            </w:r>
          </w:p>
          <w:p w14:paraId="55C9C281" w14:textId="77777777" w:rsidR="00F21784" w:rsidRPr="00F21784" w:rsidRDefault="00F21784" w:rsidP="00F21784">
            <w:pPr>
              <w:jc w:val="center"/>
              <w:rPr>
                <w:b/>
                <w:bCs/>
                <w:color w:val="FFFFFF"/>
                <w:sz w:val="22"/>
              </w:rPr>
            </w:pPr>
            <w:r w:rsidRPr="00F21784">
              <w:rPr>
                <w:b/>
                <w:bCs/>
                <w:color w:val="FFFFFF"/>
                <w:sz w:val="22"/>
              </w:rPr>
              <w:t>Action Is Required</w:t>
            </w:r>
          </w:p>
        </w:tc>
      </w:tr>
    </w:tbl>
    <w:p w14:paraId="48F122D7" w14:textId="77777777" w:rsidR="00F21784" w:rsidRPr="008A088A" w:rsidRDefault="00F21784" w:rsidP="00F21784">
      <w:pPr>
        <w:spacing w:before="240" w:after="0"/>
        <w:jc w:val="both"/>
        <w:rPr>
          <w:rFonts w:ascii="Calibri" w:eastAsia="Calibri" w:hAnsi="Calibri" w:cs="Calibri"/>
          <w:color w:val="000000"/>
          <w:szCs w:val="24"/>
          <w:lang w:eastAsia="en-US"/>
        </w:rPr>
      </w:pPr>
      <w:r w:rsidRPr="008A088A">
        <w:rPr>
          <w:rFonts w:ascii="Calibri" w:eastAsia="Calibri" w:hAnsi="Calibri" w:cs="Calibri"/>
          <w:color w:val="000000"/>
          <w:szCs w:val="24"/>
          <w:lang w:eastAsia="en-US"/>
        </w:rPr>
        <w:lastRenderedPageBreak/>
        <w:t xml:space="preserve">All aspects of the </w:t>
      </w:r>
      <w:r w:rsidRPr="008A088A">
        <w:rPr>
          <w:rFonts w:ascii="Calibri" w:eastAsia="Calibri" w:hAnsi="Calibri" w:cs="Calibri"/>
          <w:i/>
          <w:iCs/>
          <w:color w:val="000000"/>
          <w:szCs w:val="24"/>
          <w:lang w:eastAsia="en-US"/>
        </w:rPr>
        <w:t xml:space="preserve">Annual Performance Report, </w:t>
      </w:r>
      <w:r w:rsidRPr="008A088A">
        <w:rPr>
          <w:rFonts w:ascii="Calibri" w:eastAsia="Calibri" w:hAnsi="Calibri" w:cs="Calibri"/>
          <w:color w:val="000000"/>
          <w:szCs w:val="24"/>
          <w:lang w:eastAsia="en-US"/>
        </w:rPr>
        <w:t xml:space="preserve">including the </w:t>
      </w:r>
      <w:r w:rsidRPr="008A088A">
        <w:rPr>
          <w:rFonts w:ascii="Calibri" w:eastAsia="Calibri" w:hAnsi="Calibri" w:cs="Calibri"/>
          <w:i/>
          <w:iCs/>
          <w:color w:val="000000"/>
          <w:szCs w:val="24"/>
          <w:lang w:eastAsia="en-US"/>
        </w:rPr>
        <w:t xml:space="preserve">Appendix: Staff Report, </w:t>
      </w:r>
      <w:r w:rsidRPr="008A088A">
        <w:rPr>
          <w:rFonts w:ascii="Calibri" w:eastAsia="Calibri" w:hAnsi="Calibri" w:cs="Calibri"/>
          <w:color w:val="000000"/>
          <w:szCs w:val="24"/>
          <w:lang w:eastAsia="en-US"/>
        </w:rPr>
        <w:t xml:space="preserve">align with four guiding questions: </w:t>
      </w:r>
    </w:p>
    <w:p w14:paraId="65D26F8A" w14:textId="4E0777E9" w:rsidR="00F21784" w:rsidRPr="00F21784" w:rsidRDefault="00F21784" w:rsidP="006F5C23">
      <w:pPr>
        <w:pStyle w:val="Heading3A"/>
        <w:rPr>
          <w:lang w:eastAsia="en-US"/>
        </w:rPr>
      </w:pPr>
      <w:bookmarkStart w:id="5" w:name="_Toc169513547"/>
      <w:bookmarkStart w:id="6" w:name="_Toc173493377"/>
      <w:r w:rsidRPr="00F21784">
        <w:rPr>
          <w:lang w:eastAsia="en-US"/>
        </w:rPr>
        <w:t>ACADEMIC PERFORMANCE</w:t>
      </w:r>
      <w:bookmarkEnd w:id="5"/>
      <w:bookmarkEnd w:id="6"/>
      <w:r w:rsidRPr="00F21784">
        <w:rPr>
          <w:lang w:eastAsia="en-US"/>
        </w:rPr>
        <w:t xml:space="preserve"> </w:t>
      </w:r>
    </w:p>
    <w:p w14:paraId="550DEE61" w14:textId="179516E3" w:rsidR="00F21784" w:rsidRPr="006F5C23" w:rsidRDefault="006F5C23" w:rsidP="00F21784">
      <w:pPr>
        <w:keepNext/>
        <w:keepLines/>
        <w:spacing w:after="0" w:line="276" w:lineRule="auto"/>
        <w:outlineLvl w:val="1"/>
        <w:rPr>
          <w:rFonts w:ascii="Calibri" w:eastAsia="Calibri" w:hAnsi="Calibri" w:cs="Calibri"/>
          <w:b/>
          <w:color w:val="000000"/>
          <w:szCs w:val="28"/>
          <w:lang w:eastAsia="en-US"/>
        </w:rPr>
      </w:pPr>
      <w:bookmarkStart w:id="7" w:name="_Toc169513548"/>
      <w:bookmarkStart w:id="8" w:name="_Toc173493378"/>
      <w:r w:rsidRPr="006F5C23">
        <w:rPr>
          <w:rFonts w:ascii="Aptos" w:eastAsia="Aptos" w:hAnsi="Aptos" w:cs="Times New Roman"/>
          <w:noProof/>
          <w:color w:val="000000"/>
          <w:kern w:val="2"/>
          <w:sz w:val="21"/>
          <w:szCs w:val="21"/>
          <w:lang w:eastAsia="en-US"/>
          <w14:ligatures w14:val="standardContextual"/>
        </w:rPr>
        <mc:AlternateContent>
          <mc:Choice Requires="wps">
            <w:drawing>
              <wp:anchor distT="0" distB="0" distL="114300" distR="114300" simplePos="0" relativeHeight="251681792" behindDoc="0" locked="0" layoutInCell="1" allowOverlap="1" wp14:anchorId="526D539C" wp14:editId="6D635706">
                <wp:simplePos x="0" y="0"/>
                <wp:positionH relativeFrom="margin">
                  <wp:posOffset>686031</wp:posOffset>
                </wp:positionH>
                <wp:positionV relativeFrom="paragraph">
                  <wp:posOffset>227157</wp:posOffset>
                </wp:positionV>
                <wp:extent cx="5248910" cy="1536700"/>
                <wp:effectExtent l="12700" t="12700" r="8890" b="127000"/>
                <wp:wrapNone/>
                <wp:docPr id="948168240" name="Speech Bubble: Rectangle 2"/>
                <wp:cNvGraphicFramePr/>
                <a:graphic xmlns:a="http://schemas.openxmlformats.org/drawingml/2006/main">
                  <a:graphicData uri="http://schemas.microsoft.com/office/word/2010/wordprocessingShape">
                    <wps:wsp>
                      <wps:cNvSpPr/>
                      <wps:spPr>
                        <a:xfrm>
                          <a:off x="0" y="0"/>
                          <a:ext cx="5248910" cy="1536700"/>
                        </a:xfrm>
                        <a:prstGeom prst="wedgeRectCallout">
                          <a:avLst>
                            <a:gd name="adj1" fmla="val -19404"/>
                            <a:gd name="adj2" fmla="val 57187"/>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1EB755E" w14:textId="003464D6" w:rsidR="00DF7616" w:rsidRDefault="00DF7616" w:rsidP="00DF7616">
                            <w:pPr>
                              <w:jc w:val="center"/>
                              <w:rPr>
                                <w:b/>
                                <w:bCs/>
                                <w:color w:val="FFFFFF"/>
                                <w:szCs w:val="24"/>
                              </w:rPr>
                            </w:pPr>
                            <w:r>
                              <w:rPr>
                                <w:b/>
                                <w:bCs/>
                                <w:color w:val="FFFFFF"/>
                                <w:szCs w:val="24"/>
                              </w:rPr>
                              <w:t xml:space="preserve">Use dropdown options embedded within the cells to select the academic year and rating for each item. </w:t>
                            </w:r>
                            <w:r w:rsidR="000A2A02" w:rsidRPr="000A2A02">
                              <w:rPr>
                                <w:b/>
                                <w:bCs/>
                                <w:color w:val="FFFFFF"/>
                                <w:szCs w:val="24"/>
                              </w:rPr>
                              <w:t>Leave the fields blank for subsequent years. This form is intended to build a summary of performance throughout the charter's term</w:t>
                            </w:r>
                            <w:r w:rsidR="00F536FC">
                              <w:rPr>
                                <w:b/>
                                <w:bCs/>
                                <w:color w:val="FFFFFF"/>
                                <w:szCs w:val="24"/>
                              </w:rPr>
                              <w:t>.</w:t>
                            </w:r>
                            <w:r w:rsidR="001336E8">
                              <w:rPr>
                                <w:b/>
                                <w:bCs/>
                                <w:color w:val="FFFFFF"/>
                                <w:szCs w:val="24"/>
                              </w:rPr>
                              <w:t xml:space="preserve"> D</w:t>
                            </w:r>
                            <w:r w:rsidR="009D5468">
                              <w:rPr>
                                <w:b/>
                                <w:bCs/>
                                <w:color w:val="FFFFFF"/>
                                <w:szCs w:val="24"/>
                              </w:rPr>
                              <w:t xml:space="preserve">ropdown lists may be replaced by typing </w:t>
                            </w:r>
                            <w:r w:rsidR="007D1F65">
                              <w:rPr>
                                <w:b/>
                                <w:bCs/>
                                <w:color w:val="FFFFFF"/>
                                <w:szCs w:val="24"/>
                              </w:rPr>
                              <w:t>another</w:t>
                            </w:r>
                            <w:r w:rsidR="009D5468">
                              <w:rPr>
                                <w:b/>
                                <w:bCs/>
                                <w:color w:val="FFFFFF"/>
                                <w:szCs w:val="24"/>
                              </w:rPr>
                              <w:t xml:space="preserve"> word </w:t>
                            </w:r>
                            <w:r w:rsidR="007D1F65">
                              <w:rPr>
                                <w:b/>
                                <w:bCs/>
                                <w:color w:val="FFFFFF"/>
                                <w:szCs w:val="24"/>
                              </w:rPr>
                              <w:t>or value</w:t>
                            </w:r>
                            <w:r w:rsidR="009D5468">
                              <w:rPr>
                                <w:b/>
                                <w:bCs/>
                                <w:color w:val="FFFFFF"/>
                                <w:szCs w:val="24"/>
                              </w:rPr>
                              <w:t xml:space="preserve"> in the field.</w:t>
                            </w:r>
                          </w:p>
                          <w:p w14:paraId="663B9DAB" w14:textId="5AF0D59E" w:rsidR="000E344A" w:rsidRPr="00EB3F73" w:rsidRDefault="007460B0" w:rsidP="00DF7616">
                            <w:pPr>
                              <w:jc w:val="center"/>
                              <w:rPr>
                                <w:b/>
                                <w:bCs/>
                                <w:color w:val="FFFFFF"/>
                                <w:szCs w:val="24"/>
                              </w:rPr>
                            </w:pPr>
                            <w:r>
                              <w:rPr>
                                <w:b/>
                                <w:bCs/>
                                <w:color w:val="FFFFFF"/>
                                <w:szCs w:val="24"/>
                              </w:rPr>
                              <w:t xml:space="preserve">The user may choose to use only the rating words by selecting the appropriate option from the dropdown or may wish to add color.  Instructions for use of color are in the next </w:t>
                            </w:r>
                            <w:r w:rsidR="00574E1E">
                              <w:rPr>
                                <w:b/>
                                <w:bCs/>
                                <w:color w:val="FFFFFF"/>
                                <w:szCs w:val="24"/>
                              </w:rPr>
                              <w:t>annotation.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539C" id="_x0000_s1039" type="#_x0000_t61" style="position:absolute;margin-left:54pt;margin-top:17.9pt;width:413.3pt;height:1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" adj="6609,23152" fillcolor="#e97132" strokecolor="window" strokeweight="1.5pt">
                <v:textbox>
                  <w:txbxContent>
                    <w:p w14:paraId="11EB755E" w14:textId="003464D6" w:rsidR="00DF7616" w:rsidRDefault="00DF7616" w:rsidP="00DF7616">
                      <w:pPr>
                        <w:jc w:val="center"/>
                        <w:rPr>
                          <w:b/>
                          <w:bCs/>
                          <w:color w:val="FFFFFF"/>
                          <w:szCs w:val="24"/>
                        </w:rPr>
                      </w:pPr>
                      <w:r>
                        <w:rPr>
                          <w:b/>
                          <w:bCs/>
                          <w:color w:val="FFFFFF"/>
                          <w:szCs w:val="24"/>
                        </w:rPr>
                        <w:t xml:space="preserve">Use dropdown options embedded within the cells to select the academic year and rating for each item. </w:t>
                      </w:r>
                      <w:r w:rsidR="000A2A02" w:rsidRPr="000A2A02">
                        <w:rPr>
                          <w:b/>
                          <w:bCs/>
                          <w:color w:val="FFFFFF"/>
                          <w:szCs w:val="24"/>
                        </w:rPr>
                        <w:t>Leave the fields blank for subsequent years. This form is intended to build a summary of performance throughout the charter's term</w:t>
                      </w:r>
                      <w:r w:rsidR="00F536FC">
                        <w:rPr>
                          <w:b/>
                          <w:bCs/>
                          <w:color w:val="FFFFFF"/>
                          <w:szCs w:val="24"/>
                        </w:rPr>
                        <w:t>.</w:t>
                      </w:r>
                      <w:r w:rsidR="001336E8">
                        <w:rPr>
                          <w:b/>
                          <w:bCs/>
                          <w:color w:val="FFFFFF"/>
                          <w:szCs w:val="24"/>
                        </w:rPr>
                        <w:t xml:space="preserve"> D</w:t>
                      </w:r>
                      <w:r w:rsidR="009D5468">
                        <w:rPr>
                          <w:b/>
                          <w:bCs/>
                          <w:color w:val="FFFFFF"/>
                          <w:szCs w:val="24"/>
                        </w:rPr>
                        <w:t xml:space="preserve">ropdown lists may be replaced by typing </w:t>
                      </w:r>
                      <w:r w:rsidR="007D1F65">
                        <w:rPr>
                          <w:b/>
                          <w:bCs/>
                          <w:color w:val="FFFFFF"/>
                          <w:szCs w:val="24"/>
                        </w:rPr>
                        <w:t>another</w:t>
                      </w:r>
                      <w:r w:rsidR="009D5468">
                        <w:rPr>
                          <w:b/>
                          <w:bCs/>
                          <w:color w:val="FFFFFF"/>
                          <w:szCs w:val="24"/>
                        </w:rPr>
                        <w:t xml:space="preserve"> word </w:t>
                      </w:r>
                      <w:r w:rsidR="007D1F65">
                        <w:rPr>
                          <w:b/>
                          <w:bCs/>
                          <w:color w:val="FFFFFF"/>
                          <w:szCs w:val="24"/>
                        </w:rPr>
                        <w:t>or value</w:t>
                      </w:r>
                      <w:r w:rsidR="009D5468">
                        <w:rPr>
                          <w:b/>
                          <w:bCs/>
                          <w:color w:val="FFFFFF"/>
                          <w:szCs w:val="24"/>
                        </w:rPr>
                        <w:t xml:space="preserve"> in the field.</w:t>
                      </w:r>
                    </w:p>
                    <w:p w14:paraId="663B9DAB" w14:textId="5AF0D59E" w:rsidR="000E344A" w:rsidRPr="00EB3F73" w:rsidRDefault="007460B0" w:rsidP="00DF7616">
                      <w:pPr>
                        <w:jc w:val="center"/>
                        <w:rPr>
                          <w:b/>
                          <w:bCs/>
                          <w:color w:val="FFFFFF"/>
                          <w:szCs w:val="24"/>
                        </w:rPr>
                      </w:pPr>
                      <w:r>
                        <w:rPr>
                          <w:b/>
                          <w:bCs/>
                          <w:color w:val="FFFFFF"/>
                          <w:szCs w:val="24"/>
                        </w:rPr>
                        <w:t xml:space="preserve">The user may choose to use only the rating words by selecting the appropriate option from the dropdown or may wish to add color.  Instructions for use of color are in the next </w:t>
                      </w:r>
                      <w:r w:rsidR="00574E1E">
                        <w:rPr>
                          <w:b/>
                          <w:bCs/>
                          <w:color w:val="FFFFFF"/>
                          <w:szCs w:val="24"/>
                        </w:rPr>
                        <w:t>annotation.</w:t>
                      </w:r>
                    </w:p>
                  </w:txbxContent>
                </v:textbox>
                <w10:wrap anchorx="margin"/>
              </v:shape>
            </w:pict>
          </mc:Fallback>
        </mc:AlternateContent>
      </w:r>
      <w:r w:rsidR="00F21784" w:rsidRPr="006F5C23">
        <w:rPr>
          <w:rFonts w:ascii="Calibri" w:eastAsia="Calibri" w:hAnsi="Calibri" w:cs="Calibri"/>
          <w:b/>
          <w:color w:val="000000"/>
          <w:szCs w:val="28"/>
          <w:lang w:eastAsia="en-US"/>
        </w:rPr>
        <w:t>Is the charter school’s education program a success?</w:t>
      </w:r>
      <w:bookmarkEnd w:id="7"/>
      <w:bookmarkEnd w:id="8"/>
      <w:r w:rsidR="00F21784" w:rsidRPr="006F5C23">
        <w:rPr>
          <w:rFonts w:ascii="Calibri" w:eastAsia="Calibri" w:hAnsi="Calibri" w:cs="Calibri"/>
          <w:b/>
          <w:color w:val="000000"/>
          <w:szCs w:val="28"/>
          <w:lang w:eastAsia="en-US"/>
        </w:rPr>
        <w:t xml:space="preserve"> </w:t>
      </w:r>
    </w:p>
    <w:p w14:paraId="49505771" w14:textId="76FE5F25" w:rsidR="000E344A" w:rsidRDefault="000E344A" w:rsidP="00F21784">
      <w:pPr>
        <w:keepNext/>
        <w:keepLines/>
        <w:spacing w:after="0" w:line="276" w:lineRule="auto"/>
        <w:outlineLvl w:val="1"/>
        <w:rPr>
          <w:rFonts w:ascii="Calibri" w:eastAsia="Calibri" w:hAnsi="Calibri" w:cs="Calibri"/>
          <w:b/>
          <w:color w:val="808080"/>
          <w:sz w:val="28"/>
          <w:szCs w:val="32"/>
          <w:lang w:eastAsia="en-US"/>
        </w:rPr>
      </w:pPr>
    </w:p>
    <w:p w14:paraId="2BB1FFF9" w14:textId="7721F95D" w:rsidR="000E344A" w:rsidRDefault="000E344A" w:rsidP="00F21784">
      <w:pPr>
        <w:keepNext/>
        <w:keepLines/>
        <w:spacing w:after="0" w:line="276" w:lineRule="auto"/>
        <w:outlineLvl w:val="1"/>
        <w:rPr>
          <w:rFonts w:ascii="Calibri" w:eastAsia="Calibri" w:hAnsi="Calibri" w:cs="Calibri"/>
          <w:b/>
          <w:color w:val="808080"/>
          <w:sz w:val="28"/>
          <w:szCs w:val="32"/>
          <w:lang w:eastAsia="en-US"/>
        </w:rPr>
      </w:pPr>
    </w:p>
    <w:p w14:paraId="76AC7914" w14:textId="0A60C96E" w:rsidR="000A2A02" w:rsidRDefault="000A2A02" w:rsidP="00F21784">
      <w:pPr>
        <w:keepNext/>
        <w:keepLines/>
        <w:spacing w:after="0" w:line="276" w:lineRule="auto"/>
        <w:outlineLvl w:val="1"/>
        <w:rPr>
          <w:rFonts w:ascii="Calibri" w:eastAsia="Calibri" w:hAnsi="Calibri" w:cs="Calibri"/>
          <w:b/>
          <w:color w:val="808080"/>
          <w:sz w:val="28"/>
          <w:szCs w:val="32"/>
          <w:lang w:eastAsia="en-US"/>
        </w:rPr>
      </w:pPr>
    </w:p>
    <w:p w14:paraId="160799B1" w14:textId="77777777" w:rsidR="000A2A02" w:rsidRDefault="000A2A02" w:rsidP="00F21784">
      <w:pPr>
        <w:keepNext/>
        <w:keepLines/>
        <w:spacing w:after="0" w:line="276" w:lineRule="auto"/>
        <w:outlineLvl w:val="1"/>
        <w:rPr>
          <w:rFonts w:ascii="Calibri" w:eastAsia="Calibri" w:hAnsi="Calibri" w:cs="Calibri"/>
          <w:b/>
          <w:color w:val="808080"/>
          <w:sz w:val="28"/>
          <w:szCs w:val="32"/>
          <w:lang w:eastAsia="en-US"/>
        </w:rPr>
      </w:pPr>
    </w:p>
    <w:p w14:paraId="5DBD6C92" w14:textId="77777777" w:rsidR="000A2A02" w:rsidRDefault="000A2A02" w:rsidP="00F21784">
      <w:pPr>
        <w:keepNext/>
        <w:keepLines/>
        <w:spacing w:after="0" w:line="276" w:lineRule="auto"/>
        <w:outlineLvl w:val="1"/>
        <w:rPr>
          <w:rFonts w:ascii="Calibri" w:eastAsia="Calibri" w:hAnsi="Calibri" w:cs="Calibri"/>
          <w:b/>
          <w:color w:val="808080"/>
          <w:sz w:val="28"/>
          <w:szCs w:val="32"/>
          <w:lang w:eastAsia="en-US"/>
        </w:rPr>
      </w:pPr>
    </w:p>
    <w:p w14:paraId="756F9CB6" w14:textId="32104FAC" w:rsidR="000A2A02" w:rsidRPr="00F21784" w:rsidRDefault="000A2A02" w:rsidP="00F21784">
      <w:pPr>
        <w:keepNext/>
        <w:keepLines/>
        <w:spacing w:after="0" w:line="276" w:lineRule="auto"/>
        <w:outlineLvl w:val="1"/>
        <w:rPr>
          <w:rFonts w:ascii="Calibri" w:eastAsia="Calibri" w:hAnsi="Calibri" w:cs="Calibri"/>
          <w:b/>
          <w:color w:val="808080"/>
          <w:sz w:val="28"/>
          <w:szCs w:val="32"/>
          <w:lang w:eastAsia="en-US"/>
        </w:rPr>
      </w:pPr>
    </w:p>
    <w:tbl>
      <w:tblPr>
        <w:tblW w:w="93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37"/>
        <w:gridCol w:w="1530"/>
        <w:gridCol w:w="1530"/>
        <w:gridCol w:w="1530"/>
        <w:gridCol w:w="1530"/>
      </w:tblGrid>
      <w:tr w:rsidR="00F21784" w:rsidRPr="00F21784" w14:paraId="26637110" w14:textId="77777777" w:rsidTr="006F5C23">
        <w:trPr>
          <w:trHeight w:val="625"/>
        </w:trPr>
        <w:tc>
          <w:tcPr>
            <w:tcW w:w="9357" w:type="dxa"/>
            <w:gridSpan w:val="5"/>
            <w:shd w:val="clear" w:color="auto" w:fill="586D2D"/>
            <w:vAlign w:val="center"/>
          </w:tcPr>
          <w:p w14:paraId="127ED2A3" w14:textId="38F6FC01" w:rsidR="00F21784" w:rsidRPr="00F21784" w:rsidRDefault="00F21784" w:rsidP="00F21784">
            <w:pPr>
              <w:spacing w:after="0"/>
              <w:ind w:left="-25" w:right="174"/>
              <w:jc w:val="both"/>
              <w:rPr>
                <w:rFonts w:ascii="Calibri" w:eastAsia="Calibri" w:hAnsi="Calibri" w:cs="Calibri"/>
                <w:b/>
                <w:bCs/>
                <w:color w:val="FFFFFF"/>
                <w:sz w:val="22"/>
                <w:lang w:eastAsia="en-US"/>
              </w:rPr>
            </w:pPr>
            <w:r w:rsidRPr="00F21784">
              <w:rPr>
                <w:rFonts w:ascii="Calibri" w:eastAsia="Calibri" w:hAnsi="Calibri" w:cs="Calibri"/>
                <w:b/>
                <w:bCs/>
                <w:color w:val="FFFFFF"/>
                <w:szCs w:val="24"/>
                <w:lang w:eastAsia="en-US"/>
              </w:rPr>
              <w:t>State Assessment Participation</w:t>
            </w:r>
          </w:p>
        </w:tc>
      </w:tr>
      <w:tr w:rsidR="00F21784" w:rsidRPr="00F21784" w14:paraId="6901EDEA" w14:textId="77777777" w:rsidTr="006F5C23">
        <w:trPr>
          <w:trHeight w:val="525"/>
        </w:trPr>
        <w:tc>
          <w:tcPr>
            <w:tcW w:w="3237" w:type="dxa"/>
            <w:shd w:val="clear" w:color="auto" w:fill="F2C551"/>
            <w:vAlign w:val="center"/>
          </w:tcPr>
          <w:p w14:paraId="15B23A4C" w14:textId="77777777" w:rsidR="00F21784" w:rsidRPr="006F5C23" w:rsidRDefault="00F21784" w:rsidP="00F21784">
            <w:pPr>
              <w:spacing w:after="0"/>
              <w:ind w:left="105"/>
              <w:rPr>
                <w:rFonts w:ascii="Calibri" w:eastAsia="Calibri" w:hAnsi="Calibri" w:cs="Calibri"/>
                <w:color w:val="FFFFFF"/>
                <w:szCs w:val="24"/>
                <w:lang w:eastAsia="en-US"/>
              </w:rPr>
            </w:pPr>
            <w:r w:rsidRPr="006F5C23">
              <w:rPr>
                <w:rFonts w:ascii="Calibri" w:eastAsia="Calibri" w:hAnsi="Calibri" w:cs="Calibri"/>
                <w:b/>
                <w:bCs/>
                <w:color w:val="FFFFFF"/>
                <w:sz w:val="22"/>
                <w:lang w:eastAsia="en-US"/>
              </w:rPr>
              <w:t>Metric 1a</w:t>
            </w:r>
          </w:p>
        </w:tc>
        <w:tc>
          <w:tcPr>
            <w:tcW w:w="6120" w:type="dxa"/>
            <w:gridSpan w:val="4"/>
            <w:shd w:val="clear" w:color="auto" w:fill="F2C551"/>
            <w:vAlign w:val="center"/>
          </w:tcPr>
          <w:p w14:paraId="71732290" w14:textId="4DF61C32" w:rsidR="00F21784" w:rsidRPr="006F5C23" w:rsidRDefault="00F21784" w:rsidP="00F21784">
            <w:pPr>
              <w:spacing w:after="0"/>
              <w:ind w:left="105"/>
              <w:jc w:val="center"/>
              <w:rPr>
                <w:rFonts w:ascii="Calibri" w:eastAsia="Calibri" w:hAnsi="Calibri" w:cs="Calibri"/>
                <w:color w:val="FFFFFF"/>
                <w:szCs w:val="24"/>
                <w:lang w:eastAsia="en-US"/>
              </w:rPr>
            </w:pPr>
            <w:r w:rsidRPr="006F5C23">
              <w:rPr>
                <w:rFonts w:ascii="Calibri" w:eastAsia="Calibri" w:hAnsi="Calibri" w:cs="Calibri"/>
                <w:b/>
                <w:bCs/>
                <w:color w:val="FFFFFF"/>
                <w:sz w:val="22"/>
                <w:lang w:eastAsia="en-US"/>
              </w:rPr>
              <w:t>Multi-Year Performance Rating</w:t>
            </w:r>
          </w:p>
        </w:tc>
      </w:tr>
      <w:tr w:rsidR="00F21784" w:rsidRPr="00F21784" w14:paraId="2117F641" w14:textId="77777777" w:rsidTr="006F5C23">
        <w:trPr>
          <w:trHeight w:val="400"/>
        </w:trPr>
        <w:tc>
          <w:tcPr>
            <w:tcW w:w="3237" w:type="dxa"/>
            <w:shd w:val="clear" w:color="auto" w:fill="D9D9D9"/>
            <w:vAlign w:val="center"/>
          </w:tcPr>
          <w:p w14:paraId="0A1110BD"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530" w:type="dxa"/>
            <w:shd w:val="clear" w:color="auto" w:fill="D9D9D9"/>
            <w:vAlign w:val="center"/>
          </w:tcPr>
          <w:p w14:paraId="4BBBD742"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470430859"/>
              <w:placeholder>
                <w:docPart w:val="96475C0686B44E9CB6D7A85D196BB978"/>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03DEC73" w14:textId="57072608" w:rsidR="00F21784" w:rsidRPr="006F5C23" w:rsidRDefault="000A2A02"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2023-2024</w:t>
                </w:r>
              </w:p>
            </w:sdtContent>
          </w:sdt>
        </w:tc>
        <w:tc>
          <w:tcPr>
            <w:tcW w:w="1530" w:type="dxa"/>
            <w:shd w:val="clear" w:color="auto" w:fill="D9D9D9"/>
            <w:vAlign w:val="center"/>
          </w:tcPr>
          <w:p w14:paraId="62A4B9B6"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242798075"/>
              <w:placeholder>
                <w:docPart w:val="DEE9F88FD5DF4689B149D335726A6B73"/>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64757553" w14:textId="7B88799D" w:rsidR="00F21784" w:rsidRPr="006F5C23" w:rsidRDefault="000A2A02"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2024-2025</w:t>
                </w:r>
              </w:p>
            </w:sdtContent>
          </w:sdt>
        </w:tc>
        <w:tc>
          <w:tcPr>
            <w:tcW w:w="1530" w:type="dxa"/>
            <w:shd w:val="clear" w:color="auto" w:fill="D9D9D9"/>
            <w:vAlign w:val="center"/>
          </w:tcPr>
          <w:p w14:paraId="0922E332"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243077791"/>
              <w:placeholder>
                <w:docPart w:val="7ACA7179CDCE428DB5905D00E3BC4236"/>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1A72BA2D" w14:textId="6AB89848" w:rsidR="00F21784" w:rsidRPr="006F5C23" w:rsidRDefault="000A2A02"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2025-2026</w:t>
                </w:r>
              </w:p>
            </w:sdtContent>
          </w:sdt>
        </w:tc>
        <w:tc>
          <w:tcPr>
            <w:tcW w:w="1530" w:type="dxa"/>
            <w:shd w:val="clear" w:color="auto" w:fill="D9D9D9"/>
            <w:vAlign w:val="center"/>
          </w:tcPr>
          <w:p w14:paraId="3E5D0EF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1793088476"/>
              <w:placeholder>
                <w:docPart w:val="285C8703A587474482FC4527E5463231"/>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1314D40F" w14:textId="71D4A3C7" w:rsidR="00F21784" w:rsidRPr="006F5C23" w:rsidRDefault="000A2A02"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2026-2027</w:t>
                </w:r>
              </w:p>
            </w:sdtContent>
          </w:sdt>
        </w:tc>
      </w:tr>
      <w:tr w:rsidR="00F21784" w:rsidRPr="00F21784" w14:paraId="1F775DE5" w14:textId="77777777" w:rsidTr="006F5C23">
        <w:trPr>
          <w:trHeight w:val="463"/>
        </w:trPr>
        <w:tc>
          <w:tcPr>
            <w:tcW w:w="3237" w:type="dxa"/>
            <w:shd w:val="clear" w:color="auto" w:fill="F2F2F2"/>
            <w:vAlign w:val="center"/>
          </w:tcPr>
          <w:p w14:paraId="2F4ED4EF" w14:textId="6D6DD364"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 xml:space="preserve">CCASPP Participation: ELA </w:t>
            </w:r>
          </w:p>
        </w:tc>
        <w:sdt>
          <w:sdtPr>
            <w:rPr>
              <w:rFonts w:ascii="Calibri" w:eastAsia="Calibri" w:hAnsi="Calibri" w:cs="Calibri"/>
              <w:color w:val="000000"/>
              <w:sz w:val="22"/>
              <w:lang w:eastAsia="en-US"/>
            </w:rPr>
            <w:id w:val="-1927494485"/>
            <w:placeholder>
              <w:docPart w:val="8C6B3526181C4A8582C40F07721F561A"/>
            </w:placeholde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7E4BACF0" w14:textId="4CCF0E33" w:rsidR="00F21784" w:rsidRPr="006F5C23" w:rsidRDefault="000A2A02" w:rsidP="00F21784">
                <w:pPr>
                  <w:spacing w:after="0"/>
                  <w:ind w:left="-25" w:right="68"/>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490477132"/>
            <w:placeholder>
              <w:docPart w:val="DAC12E86403F41FDB1A20467EFA72368"/>
            </w:placeholde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38366468" w14:textId="292C707B" w:rsidR="00F21784" w:rsidRPr="006F5C23" w:rsidRDefault="000A2A02" w:rsidP="00F21784">
                <w:pPr>
                  <w:spacing w:after="0"/>
                  <w:ind w:left="-25" w:right="78"/>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On Track</w:t>
                </w:r>
              </w:p>
            </w:tc>
          </w:sdtContent>
        </w:sdt>
        <w:sdt>
          <w:sdtPr>
            <w:rPr>
              <w:rFonts w:ascii="Calibri" w:eastAsia="Calibri" w:hAnsi="Calibri" w:cs="Calibri"/>
              <w:color w:val="000000"/>
              <w:sz w:val="22"/>
              <w:lang w:eastAsia="en-US"/>
            </w:rPr>
            <w:id w:val="1970630425"/>
            <w:placeholder>
              <w:docPart w:val="51E6B764B8664F93A30BCB1BDD1AD956"/>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19B6AEF1" w14:textId="77777777" w:rsidR="00F21784" w:rsidRPr="006F5C23" w:rsidRDefault="00F21784" w:rsidP="00F21784">
                <w:pPr>
                  <w:spacing w:after="0"/>
                  <w:ind w:left="-25" w:right="76"/>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37563895"/>
            <w:placeholder>
              <w:docPart w:val="E3B1BBDE3FDF477B93EC026E4ADDED7B"/>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10622021"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4E293338" w14:textId="77777777" w:rsidTr="006F5C23">
        <w:trPr>
          <w:trHeight w:val="445"/>
        </w:trPr>
        <w:tc>
          <w:tcPr>
            <w:tcW w:w="3237" w:type="dxa"/>
            <w:shd w:val="clear" w:color="auto" w:fill="F2F2F2"/>
            <w:vAlign w:val="center"/>
          </w:tcPr>
          <w:p w14:paraId="4159CDBE" w14:textId="7D28BA94"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 xml:space="preserve">CAASPP Participation:  Math </w:t>
            </w:r>
          </w:p>
        </w:tc>
        <w:sdt>
          <w:sdtPr>
            <w:rPr>
              <w:rFonts w:ascii="Calibri" w:eastAsia="Calibri" w:hAnsi="Calibri" w:cs="Calibri"/>
              <w:color w:val="000000"/>
              <w:sz w:val="22"/>
              <w:lang w:eastAsia="en-US"/>
            </w:rPr>
            <w:id w:val="1114793865"/>
            <w:placeholder>
              <w:docPart w:val="20A04E3D795A4C988C3480A06EC93854"/>
            </w:placeholde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2D36CAAA" w14:textId="188C470D" w:rsidR="00F21784" w:rsidRPr="006F5C23" w:rsidRDefault="000A2A02" w:rsidP="00F21784">
                <w:pPr>
                  <w:spacing w:after="0"/>
                  <w:ind w:left="-25" w:right="68"/>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2038102363"/>
            <w:placeholder>
              <w:docPart w:val="EF75628DF65E49CAAD04FB82416DEA37"/>
            </w:placeholde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2A09B107" w14:textId="64E4DE21" w:rsidR="00F21784" w:rsidRPr="006F5C23" w:rsidRDefault="000A2A02" w:rsidP="00F21784">
                <w:pPr>
                  <w:spacing w:after="0"/>
                  <w:ind w:left="-25" w:right="78"/>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On Track</w:t>
                </w:r>
              </w:p>
            </w:tc>
          </w:sdtContent>
        </w:sdt>
        <w:sdt>
          <w:sdtPr>
            <w:rPr>
              <w:rFonts w:ascii="Calibri" w:eastAsia="Calibri" w:hAnsi="Calibri" w:cs="Calibri"/>
              <w:color w:val="000000"/>
              <w:sz w:val="22"/>
              <w:lang w:eastAsia="en-US"/>
            </w:rPr>
            <w:id w:val="1161272276"/>
            <w:placeholder>
              <w:docPart w:val="C86624BA348F4E62A8905C1FC890F9A8"/>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50D92824" w14:textId="77777777" w:rsidR="00F21784" w:rsidRPr="006F5C23" w:rsidRDefault="00F21784" w:rsidP="00F21784">
                <w:pPr>
                  <w:spacing w:after="0"/>
                  <w:ind w:left="-25" w:right="76"/>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026294719"/>
            <w:placeholder>
              <w:docPart w:val="2A42B270667447FD8D8340C791406D87"/>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35E5DBAC"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1D9ECE1A" w14:textId="761D6BF8" w:rsidR="00F21784" w:rsidRPr="00F21784" w:rsidRDefault="00F21784" w:rsidP="00F21784">
      <w:pPr>
        <w:spacing w:after="0"/>
        <w:ind w:left="-270"/>
        <w:jc w:val="both"/>
        <w:rPr>
          <w:rFonts w:ascii="Segoe UI" w:eastAsia="Segoe UI" w:hAnsi="Segoe UI" w:cs="Segoe UI"/>
          <w:sz w:val="18"/>
          <w:szCs w:val="18"/>
          <w:lang w:eastAsia="en-US"/>
        </w:rPr>
      </w:pPr>
    </w:p>
    <w:p w14:paraId="0D8B78C9" w14:textId="77777777" w:rsidR="00FF514F" w:rsidRDefault="00FF514F" w:rsidP="00F21784">
      <w:pPr>
        <w:spacing w:after="0"/>
        <w:jc w:val="both"/>
        <w:rPr>
          <w:rFonts w:ascii="Calibri" w:eastAsia="Calibri" w:hAnsi="Calibri" w:cs="Calibri"/>
          <w:b/>
          <w:bCs/>
          <w:color w:val="3E535F"/>
          <w:sz w:val="22"/>
          <w:lang w:eastAsia="en-US"/>
        </w:rPr>
      </w:pPr>
    </w:p>
    <w:p w14:paraId="268A05BB" w14:textId="34FB5666" w:rsidR="009B52F1" w:rsidRDefault="009B52F1" w:rsidP="00F21784">
      <w:pPr>
        <w:spacing w:after="0"/>
        <w:jc w:val="both"/>
        <w:rPr>
          <w:rFonts w:ascii="Calibri" w:eastAsia="Calibri" w:hAnsi="Calibri" w:cs="Calibri"/>
          <w:b/>
          <w:bCs/>
          <w:color w:val="3E535F"/>
          <w:sz w:val="22"/>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98176" behindDoc="0" locked="0" layoutInCell="1" allowOverlap="1" wp14:anchorId="694403ED" wp14:editId="131BF273">
                <wp:simplePos x="0" y="0"/>
                <wp:positionH relativeFrom="margin">
                  <wp:posOffset>9525</wp:posOffset>
                </wp:positionH>
                <wp:positionV relativeFrom="paragraph">
                  <wp:posOffset>8890</wp:posOffset>
                </wp:positionV>
                <wp:extent cx="5924550" cy="2286000"/>
                <wp:effectExtent l="0" t="0" r="19050" b="152400"/>
                <wp:wrapNone/>
                <wp:docPr id="391906121" name="Speech Bubble: Rectangle 2"/>
                <wp:cNvGraphicFramePr/>
                <a:graphic xmlns:a="http://schemas.openxmlformats.org/drawingml/2006/main">
                  <a:graphicData uri="http://schemas.microsoft.com/office/word/2010/wordprocessingShape">
                    <wps:wsp>
                      <wps:cNvSpPr/>
                      <wps:spPr>
                        <a:xfrm>
                          <a:off x="0" y="0"/>
                          <a:ext cx="5924550" cy="2286000"/>
                        </a:xfrm>
                        <a:prstGeom prst="wedgeRectCallout">
                          <a:avLst>
                            <a:gd name="adj1" fmla="val 20807"/>
                            <a:gd name="adj2" fmla="val 550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62B7181" w14:textId="77777777" w:rsidR="009B52F1" w:rsidRPr="00EB3F73" w:rsidRDefault="009B52F1" w:rsidP="009B52F1">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2BAE551B" w14:textId="77777777" w:rsidR="009B52F1" w:rsidRPr="00EB3F73" w:rsidRDefault="009B52F1" w:rsidP="009B52F1">
                            <w:pPr>
                              <w:jc w:val="center"/>
                              <w:rPr>
                                <w:b/>
                                <w:bCs/>
                                <w:color w:val="FFFFFF"/>
                                <w:szCs w:val="24"/>
                              </w:rPr>
                            </w:pPr>
                            <w:r w:rsidRPr="00EB3F73">
                              <w:rPr>
                                <w:b/>
                                <w:bCs/>
                                <w:color w:val="FFFFFF"/>
                                <w:szCs w:val="24"/>
                              </w:rPr>
                              <w:t>Blue: #4BACC6</w:t>
                            </w:r>
                          </w:p>
                          <w:p w14:paraId="5A03AE38" w14:textId="40AAA255" w:rsidR="009B52F1" w:rsidRPr="00EB3F73" w:rsidRDefault="009D7A4C" w:rsidP="009B52F1">
                            <w:pPr>
                              <w:jc w:val="center"/>
                              <w:rPr>
                                <w:b/>
                                <w:bCs/>
                                <w:color w:val="FFFFFF"/>
                                <w:szCs w:val="24"/>
                              </w:rPr>
                            </w:pPr>
                            <w:r>
                              <w:rPr>
                                <w:b/>
                                <w:bCs/>
                                <w:color w:val="FFFFFF"/>
                                <w:szCs w:val="24"/>
                              </w:rPr>
                              <w:t>Purple</w:t>
                            </w:r>
                            <w:r w:rsidR="009B52F1" w:rsidRPr="00EB3F73">
                              <w:rPr>
                                <w:b/>
                                <w:bCs/>
                                <w:color w:val="FFFFFF"/>
                                <w:szCs w:val="24"/>
                              </w:rPr>
                              <w:t xml:space="preserve">: </w:t>
                            </w:r>
                            <w:r w:rsidRPr="009D7A4C">
                              <w:rPr>
                                <w:b/>
                                <w:bCs/>
                                <w:color w:val="FFFFFF"/>
                                <w:szCs w:val="24"/>
                              </w:rPr>
                              <w:t>#8064A2</w:t>
                            </w:r>
                          </w:p>
                          <w:p w14:paraId="5A3F8A23" w14:textId="293A46CC" w:rsidR="009B52F1" w:rsidRPr="00EB3F73" w:rsidRDefault="009D7A4C" w:rsidP="009B52F1">
                            <w:pPr>
                              <w:jc w:val="center"/>
                              <w:rPr>
                                <w:b/>
                                <w:bCs/>
                                <w:color w:val="FFFFFF"/>
                                <w:szCs w:val="24"/>
                              </w:rPr>
                            </w:pPr>
                            <w:r>
                              <w:rPr>
                                <w:b/>
                                <w:bCs/>
                                <w:color w:val="FFFFFF"/>
                                <w:szCs w:val="24"/>
                              </w:rPr>
                              <w:t>Orange</w:t>
                            </w:r>
                            <w:r w:rsidR="009B52F1" w:rsidRPr="00EB3F73">
                              <w:rPr>
                                <w:b/>
                                <w:bCs/>
                                <w:color w:val="FFFFFF"/>
                                <w:szCs w:val="24"/>
                              </w:rPr>
                              <w:t xml:space="preserve">: </w:t>
                            </w:r>
                            <w:r w:rsidRPr="009D7A4C">
                              <w:rPr>
                                <w:b/>
                                <w:bCs/>
                                <w:color w:val="FFFFFF"/>
                                <w:szCs w:val="24"/>
                              </w:rPr>
                              <w:t>#F79646</w:t>
                            </w:r>
                          </w:p>
                          <w:p w14:paraId="52A33ADA" w14:textId="77777777" w:rsidR="009B52F1" w:rsidRPr="00EB3F73" w:rsidRDefault="009B52F1" w:rsidP="009B52F1">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03ED" id="_x0000_s1040" type="#_x0000_t61" style="position:absolute;left:0;text-align:left;margin-left:.75pt;margin-top:.7pt;width:466.5pt;height:18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" adj="15294,22680" fillcolor="#e97132" strokecolor="window" strokeweight="1.5pt">
                <v:textbox>
                  <w:txbxContent>
                    <w:p w14:paraId="662B7181" w14:textId="77777777" w:rsidR="009B52F1" w:rsidRPr="00EB3F73" w:rsidRDefault="009B52F1" w:rsidP="009B52F1">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2BAE551B" w14:textId="77777777" w:rsidR="009B52F1" w:rsidRPr="00EB3F73" w:rsidRDefault="009B52F1" w:rsidP="009B52F1">
                      <w:pPr>
                        <w:jc w:val="center"/>
                        <w:rPr>
                          <w:b/>
                          <w:bCs/>
                          <w:color w:val="FFFFFF"/>
                          <w:szCs w:val="24"/>
                        </w:rPr>
                      </w:pPr>
                      <w:r w:rsidRPr="00EB3F73">
                        <w:rPr>
                          <w:b/>
                          <w:bCs/>
                          <w:color w:val="FFFFFF"/>
                          <w:szCs w:val="24"/>
                        </w:rPr>
                        <w:t>Blue: #4BACC6</w:t>
                      </w:r>
                    </w:p>
                    <w:p w14:paraId="5A03AE38" w14:textId="40AAA255" w:rsidR="009B52F1" w:rsidRPr="00EB3F73" w:rsidRDefault="009D7A4C" w:rsidP="009B52F1">
                      <w:pPr>
                        <w:jc w:val="center"/>
                        <w:rPr>
                          <w:b/>
                          <w:bCs/>
                          <w:color w:val="FFFFFF"/>
                          <w:szCs w:val="24"/>
                        </w:rPr>
                      </w:pPr>
                      <w:r>
                        <w:rPr>
                          <w:b/>
                          <w:bCs/>
                          <w:color w:val="FFFFFF"/>
                          <w:szCs w:val="24"/>
                        </w:rPr>
                        <w:t>Purple</w:t>
                      </w:r>
                      <w:r w:rsidR="009B52F1" w:rsidRPr="00EB3F73">
                        <w:rPr>
                          <w:b/>
                          <w:bCs/>
                          <w:color w:val="FFFFFF"/>
                          <w:szCs w:val="24"/>
                        </w:rPr>
                        <w:t xml:space="preserve">: </w:t>
                      </w:r>
                      <w:r w:rsidRPr="009D7A4C">
                        <w:rPr>
                          <w:b/>
                          <w:bCs/>
                          <w:color w:val="FFFFFF"/>
                          <w:szCs w:val="24"/>
                        </w:rPr>
                        <w:t>#8064A2</w:t>
                      </w:r>
                    </w:p>
                    <w:p w14:paraId="5A3F8A23" w14:textId="293A46CC" w:rsidR="009B52F1" w:rsidRPr="00EB3F73" w:rsidRDefault="009D7A4C" w:rsidP="009B52F1">
                      <w:pPr>
                        <w:jc w:val="center"/>
                        <w:rPr>
                          <w:b/>
                          <w:bCs/>
                          <w:color w:val="FFFFFF"/>
                          <w:szCs w:val="24"/>
                        </w:rPr>
                      </w:pPr>
                      <w:r>
                        <w:rPr>
                          <w:b/>
                          <w:bCs/>
                          <w:color w:val="FFFFFF"/>
                          <w:szCs w:val="24"/>
                        </w:rPr>
                        <w:t>Orange</w:t>
                      </w:r>
                      <w:r w:rsidR="009B52F1" w:rsidRPr="00EB3F73">
                        <w:rPr>
                          <w:b/>
                          <w:bCs/>
                          <w:color w:val="FFFFFF"/>
                          <w:szCs w:val="24"/>
                        </w:rPr>
                        <w:t xml:space="preserve">: </w:t>
                      </w:r>
                      <w:r w:rsidRPr="009D7A4C">
                        <w:rPr>
                          <w:b/>
                          <w:bCs/>
                          <w:color w:val="FFFFFF"/>
                          <w:szCs w:val="24"/>
                        </w:rPr>
                        <w:t>#F79646</w:t>
                      </w:r>
                    </w:p>
                    <w:p w14:paraId="52A33ADA" w14:textId="77777777" w:rsidR="009B52F1" w:rsidRPr="00EB3F73" w:rsidRDefault="009B52F1" w:rsidP="009B52F1">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v:textbox>
                <w10:wrap anchorx="margin"/>
              </v:shape>
            </w:pict>
          </mc:Fallback>
        </mc:AlternateContent>
      </w:r>
    </w:p>
    <w:p w14:paraId="6797CDE0" w14:textId="77777777" w:rsidR="009B52F1" w:rsidRDefault="009B52F1" w:rsidP="00F21784">
      <w:pPr>
        <w:spacing w:after="0"/>
        <w:jc w:val="both"/>
        <w:rPr>
          <w:rFonts w:ascii="Calibri" w:eastAsia="Calibri" w:hAnsi="Calibri" w:cs="Calibri"/>
          <w:b/>
          <w:bCs/>
          <w:color w:val="3E535F"/>
          <w:sz w:val="22"/>
          <w:lang w:eastAsia="en-US"/>
        </w:rPr>
      </w:pPr>
    </w:p>
    <w:p w14:paraId="3C87AAB1" w14:textId="5139E462" w:rsidR="009B52F1" w:rsidRDefault="009B52F1" w:rsidP="00F21784">
      <w:pPr>
        <w:spacing w:after="0"/>
        <w:jc w:val="both"/>
        <w:rPr>
          <w:rFonts w:ascii="Calibri" w:eastAsia="Calibri" w:hAnsi="Calibri" w:cs="Calibri"/>
          <w:b/>
          <w:bCs/>
          <w:color w:val="3E535F"/>
          <w:sz w:val="22"/>
          <w:lang w:eastAsia="en-US"/>
        </w:rPr>
      </w:pPr>
    </w:p>
    <w:p w14:paraId="571F1FCF" w14:textId="7187CB4D" w:rsidR="009B52F1" w:rsidRDefault="009B52F1" w:rsidP="00F21784">
      <w:pPr>
        <w:spacing w:after="0"/>
        <w:jc w:val="both"/>
        <w:rPr>
          <w:rFonts w:ascii="Calibri" w:eastAsia="Calibri" w:hAnsi="Calibri" w:cs="Calibri"/>
          <w:b/>
          <w:bCs/>
          <w:color w:val="3E535F"/>
          <w:sz w:val="22"/>
          <w:lang w:eastAsia="en-US"/>
        </w:rPr>
      </w:pPr>
    </w:p>
    <w:p w14:paraId="7EEF10DD" w14:textId="071BCE2D" w:rsidR="009B52F1" w:rsidRDefault="009B52F1" w:rsidP="00F21784">
      <w:pPr>
        <w:spacing w:after="0"/>
        <w:jc w:val="both"/>
        <w:rPr>
          <w:rFonts w:ascii="Calibri" w:eastAsia="Calibri" w:hAnsi="Calibri" w:cs="Calibri"/>
          <w:b/>
          <w:bCs/>
          <w:color w:val="3E535F"/>
          <w:sz w:val="22"/>
          <w:lang w:eastAsia="en-US"/>
        </w:rPr>
      </w:pPr>
    </w:p>
    <w:p w14:paraId="69963D39" w14:textId="77777777" w:rsidR="009B52F1" w:rsidRDefault="009B52F1" w:rsidP="00F21784">
      <w:pPr>
        <w:spacing w:after="0"/>
        <w:jc w:val="both"/>
        <w:rPr>
          <w:rFonts w:ascii="Calibri" w:eastAsia="Calibri" w:hAnsi="Calibri" w:cs="Calibri"/>
          <w:b/>
          <w:bCs/>
          <w:color w:val="3E535F"/>
          <w:sz w:val="22"/>
          <w:lang w:eastAsia="en-US"/>
        </w:rPr>
      </w:pPr>
    </w:p>
    <w:p w14:paraId="792A6710" w14:textId="77777777" w:rsidR="009B52F1" w:rsidRDefault="009B52F1" w:rsidP="00F21784">
      <w:pPr>
        <w:spacing w:after="0"/>
        <w:jc w:val="both"/>
        <w:rPr>
          <w:rFonts w:ascii="Calibri" w:eastAsia="Calibri" w:hAnsi="Calibri" w:cs="Calibri"/>
          <w:b/>
          <w:bCs/>
          <w:color w:val="3E535F"/>
          <w:sz w:val="22"/>
          <w:lang w:eastAsia="en-US"/>
        </w:rPr>
      </w:pPr>
    </w:p>
    <w:p w14:paraId="02B7B146" w14:textId="77777777" w:rsidR="009B52F1" w:rsidRDefault="009B52F1" w:rsidP="00F21784">
      <w:pPr>
        <w:spacing w:after="0"/>
        <w:jc w:val="both"/>
        <w:rPr>
          <w:rFonts w:ascii="Calibri" w:eastAsia="Calibri" w:hAnsi="Calibri" w:cs="Calibri"/>
          <w:b/>
          <w:bCs/>
          <w:color w:val="3E535F"/>
          <w:sz w:val="22"/>
          <w:lang w:eastAsia="en-US"/>
        </w:rPr>
      </w:pPr>
    </w:p>
    <w:p w14:paraId="34550B6E" w14:textId="77777777" w:rsidR="009B52F1" w:rsidRDefault="009B52F1" w:rsidP="00F21784">
      <w:pPr>
        <w:spacing w:after="0"/>
        <w:jc w:val="both"/>
        <w:rPr>
          <w:rFonts w:ascii="Calibri" w:eastAsia="Calibri" w:hAnsi="Calibri" w:cs="Calibri"/>
          <w:b/>
          <w:bCs/>
          <w:color w:val="3E535F"/>
          <w:sz w:val="22"/>
          <w:lang w:eastAsia="en-US"/>
        </w:rPr>
      </w:pPr>
    </w:p>
    <w:p w14:paraId="60B2B80B" w14:textId="77777777" w:rsidR="009B52F1" w:rsidRDefault="009B52F1" w:rsidP="00F21784">
      <w:pPr>
        <w:spacing w:after="0"/>
        <w:jc w:val="both"/>
        <w:rPr>
          <w:rFonts w:ascii="Calibri" w:eastAsia="Calibri" w:hAnsi="Calibri" w:cs="Calibri"/>
          <w:b/>
          <w:bCs/>
          <w:color w:val="3E535F"/>
          <w:sz w:val="22"/>
          <w:lang w:eastAsia="en-US"/>
        </w:rPr>
      </w:pPr>
    </w:p>
    <w:p w14:paraId="410489E8" w14:textId="77777777" w:rsidR="009B52F1" w:rsidRPr="00F21784" w:rsidRDefault="009B52F1" w:rsidP="00F21784">
      <w:pPr>
        <w:spacing w:after="0"/>
        <w:jc w:val="both"/>
        <w:rPr>
          <w:rFonts w:ascii="Calibri" w:eastAsia="Calibri" w:hAnsi="Calibri" w:cs="Calibri"/>
          <w:b/>
          <w:bCs/>
          <w:color w:val="3E535F"/>
          <w:sz w:val="22"/>
          <w:lang w:eastAsia="en-US"/>
        </w:rPr>
      </w:pPr>
    </w:p>
    <w:tbl>
      <w:tblPr>
        <w:tblW w:w="9360" w:type="dxa"/>
        <w:tblInd w:w="-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3507"/>
        <w:gridCol w:w="1530"/>
        <w:gridCol w:w="1440"/>
        <w:gridCol w:w="1440"/>
        <w:gridCol w:w="1443"/>
      </w:tblGrid>
      <w:tr w:rsidR="00F21784" w:rsidRPr="00F21784" w14:paraId="368A15A6" w14:textId="77777777" w:rsidTr="00F21784">
        <w:trPr>
          <w:trHeight w:val="607"/>
        </w:trPr>
        <w:tc>
          <w:tcPr>
            <w:tcW w:w="9360" w:type="dxa"/>
            <w:gridSpan w:val="5"/>
            <w:tcBorders>
              <w:top w:val="single" w:sz="2" w:space="0" w:color="FFFFFF"/>
              <w:left w:val="single" w:sz="2" w:space="0" w:color="FFFFFF"/>
              <w:bottom w:val="single" w:sz="2" w:space="0" w:color="FFFFFF"/>
              <w:right w:val="single" w:sz="2" w:space="0" w:color="FFFFFF"/>
            </w:tcBorders>
            <w:shd w:val="clear" w:color="auto" w:fill="808080"/>
            <w:vAlign w:val="center"/>
          </w:tcPr>
          <w:p w14:paraId="1ADD4AC5" w14:textId="0C35A8AB" w:rsidR="00F21784" w:rsidRPr="00F21784" w:rsidRDefault="00F21784" w:rsidP="00F21784">
            <w:pPr>
              <w:spacing w:after="0"/>
              <w:ind w:left="-25" w:right="174"/>
              <w:jc w:val="both"/>
              <w:rPr>
                <w:rFonts w:ascii="Calibri" w:eastAsia="Calibri" w:hAnsi="Calibri" w:cs="Calibri"/>
                <w:color w:val="FFFFFF"/>
                <w:sz w:val="22"/>
                <w:lang w:eastAsia="en-US"/>
              </w:rPr>
            </w:pPr>
            <w:r w:rsidRPr="00F21784">
              <w:rPr>
                <w:rFonts w:ascii="Calibri" w:eastAsia="Calibri" w:hAnsi="Calibri" w:cs="Calibri"/>
                <w:b/>
                <w:bCs/>
                <w:color w:val="FFFFFF"/>
                <w:szCs w:val="24"/>
                <w:lang w:eastAsia="en-US"/>
              </w:rPr>
              <w:t xml:space="preserve">CA Dashboard Academic Achievement </w:t>
            </w:r>
          </w:p>
        </w:tc>
      </w:tr>
      <w:tr w:rsidR="00F21784" w:rsidRPr="00F21784" w14:paraId="7EA21F61" w14:textId="77777777" w:rsidTr="006F5C23">
        <w:trPr>
          <w:trHeight w:val="67"/>
        </w:trPr>
        <w:tc>
          <w:tcPr>
            <w:tcW w:w="9360" w:type="dxa"/>
            <w:gridSpan w:val="5"/>
            <w:tcBorders>
              <w:top w:val="single" w:sz="2" w:space="0" w:color="FFFFFF"/>
              <w:left w:val="nil"/>
              <w:bottom w:val="single" w:sz="2" w:space="0" w:color="000000"/>
              <w:right w:val="nil"/>
            </w:tcBorders>
            <w:shd w:val="clear" w:color="auto" w:fill="FFFFFF"/>
            <w:vAlign w:val="center"/>
          </w:tcPr>
          <w:p w14:paraId="6A6D4FFA" w14:textId="23D09716" w:rsidR="00F21784" w:rsidRPr="00F21784" w:rsidRDefault="00F21784" w:rsidP="00F21784">
            <w:pPr>
              <w:spacing w:after="0"/>
              <w:ind w:left="105"/>
              <w:rPr>
                <w:rFonts w:ascii="Calibri" w:eastAsia="Calibri" w:hAnsi="Calibri" w:cs="Calibri"/>
                <w:b/>
                <w:bCs/>
                <w:color w:val="F0F2F4"/>
                <w:sz w:val="8"/>
                <w:szCs w:val="8"/>
                <w:lang w:eastAsia="en-US"/>
              </w:rPr>
            </w:pPr>
            <w:r w:rsidRPr="00F21784">
              <w:rPr>
                <w:rFonts w:ascii="Calibri" w:eastAsia="Calibri" w:hAnsi="Calibri" w:cs="Calibri"/>
                <w:b/>
                <w:bCs/>
                <w:color w:val="3E535F"/>
                <w:sz w:val="22"/>
                <w:lang w:eastAsia="en-US"/>
              </w:rPr>
              <w:t xml:space="preserve"> </w:t>
            </w:r>
            <w:r w:rsidRPr="00F21784">
              <w:rPr>
                <w:rFonts w:ascii="Calibri" w:eastAsia="Calibri" w:hAnsi="Calibri" w:cs="Calibri"/>
                <w:szCs w:val="24"/>
                <w:lang w:eastAsia="en-US"/>
              </w:rPr>
              <w:t xml:space="preserve"> </w:t>
            </w:r>
          </w:p>
        </w:tc>
      </w:tr>
      <w:tr w:rsidR="00F21784" w:rsidRPr="00F21784" w14:paraId="16CA40ED" w14:textId="77777777" w:rsidTr="006F5C23">
        <w:trPr>
          <w:trHeight w:val="525"/>
        </w:trPr>
        <w:tc>
          <w:tcPr>
            <w:tcW w:w="3507" w:type="dxa"/>
            <w:tcBorders>
              <w:top w:val="single" w:sz="2" w:space="0" w:color="000000"/>
              <w:left w:val="single" w:sz="2" w:space="0" w:color="000000"/>
              <w:bottom w:val="single" w:sz="2" w:space="0" w:color="000000"/>
              <w:right w:val="single" w:sz="2" w:space="0" w:color="000000"/>
            </w:tcBorders>
            <w:shd w:val="clear" w:color="auto" w:fill="F2C551"/>
            <w:vAlign w:val="center"/>
          </w:tcPr>
          <w:p w14:paraId="2C9ACC38" w14:textId="77777777" w:rsidR="00F21784" w:rsidRPr="006F5C23" w:rsidRDefault="00F21784" w:rsidP="00F21784">
            <w:pPr>
              <w:spacing w:after="0"/>
              <w:rPr>
                <w:rFonts w:ascii="Calibri" w:eastAsia="Calibri" w:hAnsi="Calibri" w:cs="Calibri"/>
                <w:color w:val="FFFFFF"/>
                <w:szCs w:val="24"/>
                <w:lang w:eastAsia="en-US"/>
              </w:rPr>
            </w:pPr>
            <w:r w:rsidRPr="006F5C23">
              <w:rPr>
                <w:rFonts w:ascii="Calibri" w:eastAsia="Calibri" w:hAnsi="Calibri" w:cs="Calibri"/>
                <w:b/>
                <w:bCs/>
                <w:color w:val="FFFFFF"/>
                <w:sz w:val="22"/>
                <w:lang w:eastAsia="en-US"/>
              </w:rPr>
              <w:t>Metrics  1b-1e</w:t>
            </w:r>
          </w:p>
        </w:tc>
        <w:tc>
          <w:tcPr>
            <w:tcW w:w="5853" w:type="dxa"/>
            <w:gridSpan w:val="4"/>
            <w:tcBorders>
              <w:top w:val="single" w:sz="2" w:space="0" w:color="000000"/>
              <w:left w:val="single" w:sz="2" w:space="0" w:color="000000"/>
              <w:bottom w:val="single" w:sz="2" w:space="0" w:color="000000"/>
              <w:right w:val="single" w:sz="2" w:space="0" w:color="000000"/>
            </w:tcBorders>
            <w:shd w:val="clear" w:color="auto" w:fill="F2C551"/>
            <w:vAlign w:val="center"/>
          </w:tcPr>
          <w:p w14:paraId="49993D1C" w14:textId="45007040" w:rsidR="00F21784" w:rsidRPr="006F5C23" w:rsidRDefault="00F21784" w:rsidP="00F21784">
            <w:pPr>
              <w:spacing w:after="0"/>
              <w:ind w:left="105"/>
              <w:jc w:val="center"/>
              <w:rPr>
                <w:rFonts w:ascii="Calibri" w:eastAsia="Calibri" w:hAnsi="Calibri" w:cs="Calibri"/>
                <w:color w:val="FFFFFF"/>
                <w:szCs w:val="24"/>
                <w:lang w:eastAsia="en-US"/>
              </w:rPr>
            </w:pPr>
            <w:r w:rsidRPr="006F5C23">
              <w:rPr>
                <w:rFonts w:ascii="Calibri" w:eastAsia="Calibri" w:hAnsi="Calibri" w:cs="Calibri"/>
                <w:b/>
                <w:bCs/>
                <w:color w:val="FFFFFF"/>
                <w:sz w:val="22"/>
                <w:lang w:eastAsia="en-US"/>
              </w:rPr>
              <w:t>Multi-Year Performance Rating</w:t>
            </w:r>
          </w:p>
        </w:tc>
      </w:tr>
      <w:tr w:rsidR="00F21784" w:rsidRPr="00F21784" w14:paraId="1D912A0C" w14:textId="77777777" w:rsidTr="006F5C23">
        <w:trPr>
          <w:trHeight w:val="463"/>
        </w:trPr>
        <w:tc>
          <w:tcPr>
            <w:tcW w:w="3507"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8299132"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530"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DB427D9"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49270514"/>
              <w:placeholder>
                <w:docPart w:val="63798ECAE37545548919490C7BBF94CE"/>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23696CE7" w14:textId="1814687D"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2023-2024</w:t>
                </w:r>
              </w:p>
            </w:sdtContent>
          </w:sdt>
        </w:tc>
        <w:tc>
          <w:tcPr>
            <w:tcW w:w="1440"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E838ED2" w14:textId="484067EB"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542790238"/>
              <w:placeholder>
                <w:docPart w:val="BA86683E5AFA4F1F93D8E6E1D41DD6A8"/>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80ACAE8" w14:textId="0529CE4E"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2024-2025</w:t>
                </w:r>
              </w:p>
            </w:sdtContent>
          </w:sdt>
        </w:tc>
        <w:tc>
          <w:tcPr>
            <w:tcW w:w="1440"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116FE1A"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1081220356"/>
              <w:placeholder>
                <w:docPart w:val="1406CEB688EB44D0938C6BC5BFD0CDD8"/>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A1EDA6D" w14:textId="2FE7839F"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2025-2026</w:t>
                </w:r>
              </w:p>
            </w:sdtContent>
          </w:sdt>
        </w:tc>
        <w:tc>
          <w:tcPr>
            <w:tcW w:w="14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4CAE5D2A"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1092463785"/>
              <w:placeholder>
                <w:docPart w:val="A8A53419A53846D4A82D8575CD59362D"/>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838FEBB" w14:textId="2DC44394"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2026-2027</w:t>
                </w:r>
              </w:p>
            </w:sdtContent>
          </w:sdt>
        </w:tc>
      </w:tr>
      <w:tr w:rsidR="00F21784" w:rsidRPr="00F21784" w14:paraId="4D2D6163" w14:textId="77777777" w:rsidTr="006F5C23">
        <w:trPr>
          <w:trHeight w:val="463"/>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6506C73A"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lastRenderedPageBreak/>
              <w:t xml:space="preserve">CCASPP ELA: Overall  </w:t>
            </w:r>
          </w:p>
        </w:tc>
        <w:sdt>
          <w:sdtPr>
            <w:rPr>
              <w:rFonts w:ascii="Calibri" w:eastAsia="Calibri" w:hAnsi="Calibri" w:cs="Calibri"/>
              <w:color w:val="EEF2F7" w:themeColor="background1" w:themeTint="33"/>
              <w:sz w:val="22"/>
              <w:lang w:eastAsia="en-US"/>
            </w:rPr>
            <w:id w:val="1310599778"/>
            <w:placeholder>
              <w:docPart w:val="F4EFB7C2EB8643F5A39820CC5AAED048"/>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F79646"/>
                <w:vAlign w:val="center"/>
              </w:tcPr>
              <w:p w14:paraId="5015F71A" w14:textId="397FB965"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Progressing</w:t>
                </w:r>
              </w:p>
            </w:tc>
          </w:sdtContent>
        </w:sdt>
        <w:sdt>
          <w:sdtPr>
            <w:rPr>
              <w:rFonts w:ascii="Calibri" w:eastAsia="Calibri" w:hAnsi="Calibri" w:cs="Calibri"/>
              <w:color w:val="000000"/>
              <w:sz w:val="22"/>
              <w:lang w:eastAsia="en-US"/>
            </w:rPr>
            <w:id w:val="1232047253"/>
            <w:placeholder>
              <w:docPart w:val="FD007E40F6964C348DB6AFDD9E8AB9A7"/>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75B58406" w14:textId="0291721E"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On Track</w:t>
                </w:r>
              </w:p>
            </w:tc>
          </w:sdtContent>
        </w:sdt>
        <w:sdt>
          <w:sdtPr>
            <w:rPr>
              <w:rFonts w:ascii="Calibri" w:eastAsia="Calibri" w:hAnsi="Calibri" w:cs="Calibri"/>
              <w:color w:val="000000"/>
              <w:sz w:val="22"/>
              <w:lang w:eastAsia="en-US"/>
            </w:rPr>
            <w:id w:val="-30428735"/>
            <w:placeholder>
              <w:docPart w:val="B0806B4476484CE19AF3ADC7CEDE35D1"/>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4F96C361"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299265954"/>
            <w:placeholder>
              <w:docPart w:val="97E061964D234DD79F50D47890B3FD41"/>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65D23AF9"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6D73833" w14:textId="77777777" w:rsidTr="006F5C23">
        <w:trPr>
          <w:trHeight w:val="445"/>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60FDE143"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 xml:space="preserve">CAASPP ELA: Student Groups  </w:t>
            </w:r>
          </w:p>
        </w:tc>
        <w:sdt>
          <w:sdtPr>
            <w:rPr>
              <w:rFonts w:ascii="Calibri" w:eastAsia="Calibri" w:hAnsi="Calibri" w:cs="Calibri"/>
              <w:color w:val="EEF2F7" w:themeColor="background1" w:themeTint="33"/>
              <w:sz w:val="22"/>
              <w:lang w:eastAsia="en-US"/>
            </w:rPr>
            <w:id w:val="1440261606"/>
            <w:placeholder>
              <w:docPart w:val="8411F48A74004E94A86233FCBC1A6433"/>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8064A2"/>
                <w:vAlign w:val="center"/>
              </w:tcPr>
              <w:p w14:paraId="06B7C06E" w14:textId="2E01A4CB"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Progressing</w:t>
                </w:r>
              </w:p>
            </w:tc>
          </w:sdtContent>
        </w:sdt>
        <w:sdt>
          <w:sdtPr>
            <w:rPr>
              <w:rFonts w:ascii="Calibri" w:eastAsia="Calibri" w:hAnsi="Calibri" w:cs="Calibri"/>
              <w:color w:val="000000"/>
              <w:sz w:val="22"/>
              <w:lang w:eastAsia="en-US"/>
            </w:rPr>
            <w:id w:val="-1948075609"/>
            <w:placeholder>
              <w:docPart w:val="23B7769772EB46ED9EF6734AD793C1BC"/>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525DDD74" w14:textId="7C3BDE36"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96540443"/>
            <w:placeholder>
              <w:docPart w:val="A23A3022DC364512BE414765D132E42E"/>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76058C65"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106494077"/>
            <w:placeholder>
              <w:docPart w:val="FBF0289CCDBB4CD8BFFF946A8263882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4DE7F60D"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6FBCC6B" w14:textId="77777777" w:rsidTr="006F5C23">
        <w:trPr>
          <w:trHeight w:val="472"/>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1993D073"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CAASPP Math: Overall</w:t>
            </w:r>
          </w:p>
        </w:tc>
        <w:sdt>
          <w:sdtPr>
            <w:rPr>
              <w:rFonts w:ascii="Calibri" w:eastAsia="Calibri" w:hAnsi="Calibri" w:cs="Calibri"/>
              <w:color w:val="EEF2F7" w:themeColor="background1" w:themeTint="33"/>
              <w:sz w:val="22"/>
              <w:lang w:eastAsia="en-US"/>
            </w:rPr>
            <w:id w:val="-445392367"/>
            <w:placeholder>
              <w:docPart w:val="97463F03484A4FEBA7B26AEE436D19FF"/>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8064A2"/>
                <w:vAlign w:val="center"/>
              </w:tcPr>
              <w:p w14:paraId="56B09009" w14:textId="183A985F"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Progressing</w:t>
                </w:r>
              </w:p>
            </w:tc>
          </w:sdtContent>
        </w:sdt>
        <w:sdt>
          <w:sdtPr>
            <w:rPr>
              <w:rFonts w:ascii="Calibri" w:eastAsia="Calibri" w:hAnsi="Calibri" w:cs="Calibri"/>
              <w:color w:val="000000"/>
              <w:sz w:val="22"/>
              <w:lang w:eastAsia="en-US"/>
            </w:rPr>
            <w:id w:val="327644621"/>
            <w:placeholder>
              <w:docPart w:val="89E5A45837F74F029F59016D24C50D04"/>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4E929551" w14:textId="30D84762"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677032050"/>
            <w:placeholder>
              <w:docPart w:val="F6EEF8BE3A3C40FBAD8496C4B927DDE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68771B6A"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567463966"/>
            <w:placeholder>
              <w:docPart w:val="2B01E8978C0743228E3A09B2677F92E7"/>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3C63AD4A"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465810DF" w14:textId="77777777" w:rsidTr="006F5C23">
        <w:trPr>
          <w:trHeight w:val="445"/>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14DE0B3A"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 xml:space="preserve">CCASPP Math: Student Groups  </w:t>
            </w:r>
          </w:p>
        </w:tc>
        <w:sdt>
          <w:sdtPr>
            <w:rPr>
              <w:rFonts w:ascii="Calibri" w:eastAsia="Calibri" w:hAnsi="Calibri" w:cs="Calibri"/>
              <w:color w:val="EEF2F7" w:themeColor="background1" w:themeTint="33"/>
              <w:sz w:val="22"/>
              <w:lang w:eastAsia="en-US"/>
            </w:rPr>
            <w:id w:val="-1499419804"/>
            <w:placeholder>
              <w:docPart w:val="617A5069F2D3435BB950A21C479B9BA4"/>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8064A2"/>
                <w:vAlign w:val="center"/>
              </w:tcPr>
              <w:p w14:paraId="25616832" w14:textId="279CF952"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Progressing</w:t>
                </w:r>
              </w:p>
            </w:tc>
          </w:sdtContent>
        </w:sdt>
        <w:sdt>
          <w:sdtPr>
            <w:rPr>
              <w:rFonts w:ascii="Calibri" w:eastAsia="Calibri" w:hAnsi="Calibri" w:cs="Calibri"/>
              <w:color w:val="000000"/>
              <w:sz w:val="22"/>
              <w:lang w:eastAsia="en-US"/>
            </w:rPr>
            <w:id w:val="76486942"/>
            <w:placeholder>
              <w:docPart w:val="7DA0759D263B44119B7FD486762FE659"/>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24E6FB84" w14:textId="0693088D"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234909026"/>
            <w:placeholder>
              <w:docPart w:val="5D2D5D0A7DC645C78839AB2D89582F6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4C4BB704"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812872882"/>
            <w:placeholder>
              <w:docPart w:val="A34B133C25F941E0A338ADFBEF9EA9E6"/>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0FB8F9E9"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0A291A3" w14:textId="77777777" w:rsidTr="006F5C23">
        <w:trPr>
          <w:trHeight w:val="463"/>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3B8C21D0" w14:textId="77777777" w:rsidR="00F21784" w:rsidRPr="006F5C23" w:rsidRDefault="00F21784" w:rsidP="00F21784">
            <w:pPr>
              <w:spacing w:after="0"/>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English Learner Progress: Overall </w:t>
            </w:r>
          </w:p>
        </w:tc>
        <w:sdt>
          <w:sdtPr>
            <w:rPr>
              <w:rFonts w:ascii="Calibri" w:eastAsia="Calibri" w:hAnsi="Calibri" w:cs="Calibri"/>
              <w:color w:val="EEF2F7" w:themeColor="background1" w:themeTint="33"/>
              <w:sz w:val="22"/>
              <w:lang w:eastAsia="en-US"/>
            </w:rPr>
            <w:id w:val="-502579897"/>
            <w:placeholder>
              <w:docPart w:val="71A9AFAF0B954EF898D91D8B0F514234"/>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F79646"/>
                <w:vAlign w:val="center"/>
              </w:tcPr>
              <w:p w14:paraId="09FA0A7F" w14:textId="700C5282"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Not on Track</w:t>
                </w:r>
              </w:p>
            </w:tc>
          </w:sdtContent>
        </w:sdt>
        <w:sdt>
          <w:sdtPr>
            <w:rPr>
              <w:rFonts w:ascii="Calibri" w:eastAsia="Calibri" w:hAnsi="Calibri" w:cs="Calibri"/>
              <w:color w:val="000000"/>
              <w:sz w:val="22"/>
              <w:lang w:eastAsia="en-US"/>
            </w:rPr>
            <w:id w:val="759105363"/>
            <w:placeholder>
              <w:docPart w:val="64664841C9634201B5737247290C6C8B"/>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58716D1F" w14:textId="28CD4183"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957061837"/>
            <w:placeholder>
              <w:docPart w:val="30414142D00D44FAB0499B501A86BA41"/>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127426F1"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082754053"/>
            <w:placeholder>
              <w:docPart w:val="D732B41E3A574ABD974A6FD3173D8BD9"/>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0D069584"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C4798BF" w14:textId="77777777" w:rsidTr="006F5C23">
        <w:trPr>
          <w:trHeight w:val="463"/>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07BA0C42" w14:textId="77777777" w:rsidR="00F21784" w:rsidRPr="006F5C23" w:rsidRDefault="00F21784" w:rsidP="00F21784">
            <w:pPr>
              <w:spacing w:after="0"/>
              <w:jc w:val="both"/>
              <w:rPr>
                <w:rFonts w:ascii="Calibri" w:eastAsia="Calibri" w:hAnsi="Calibri" w:cs="Calibri"/>
                <w:color w:val="000000"/>
                <w:szCs w:val="24"/>
                <w:lang w:eastAsia="en-US"/>
              </w:rPr>
            </w:pPr>
            <w:r w:rsidRPr="006F5C23">
              <w:rPr>
                <w:rFonts w:ascii="Calibri" w:eastAsia="Calibri" w:hAnsi="Calibri" w:cs="Calibri"/>
                <w:b/>
                <w:bCs/>
                <w:color w:val="000000"/>
                <w:sz w:val="22"/>
                <w:lang w:eastAsia="en-US"/>
              </w:rPr>
              <w:t>College-Career: Overall</w:t>
            </w:r>
            <w:r w:rsidRPr="006F5C23">
              <w:rPr>
                <w:rFonts w:ascii="Times New Roman" w:eastAsia="Times New Roman" w:hAnsi="Times New Roman" w:cs="Times New Roman"/>
                <w:color w:val="000000"/>
                <w:szCs w:val="24"/>
                <w:lang w:eastAsia="en-US"/>
              </w:rPr>
              <w:t xml:space="preserve"> </w:t>
            </w:r>
          </w:p>
        </w:tc>
        <w:sdt>
          <w:sdtPr>
            <w:rPr>
              <w:rFonts w:ascii="Calibri" w:eastAsia="Calibri" w:hAnsi="Calibri" w:cs="Calibri"/>
              <w:color w:val="EEF2F7" w:themeColor="background1" w:themeTint="33"/>
              <w:sz w:val="22"/>
              <w:lang w:eastAsia="en-US"/>
            </w:rPr>
            <w:id w:val="-564100269"/>
            <w:placeholder>
              <w:docPart w:val="98ED147DDCD340DC991C4C967D4D0C5C"/>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8064A2"/>
                <w:vAlign w:val="center"/>
              </w:tcPr>
              <w:p w14:paraId="077504FD" w14:textId="05883F8F"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Progressing</w:t>
                </w:r>
              </w:p>
            </w:tc>
          </w:sdtContent>
        </w:sdt>
        <w:sdt>
          <w:sdtPr>
            <w:rPr>
              <w:rFonts w:ascii="Calibri" w:eastAsia="Calibri" w:hAnsi="Calibri" w:cs="Calibri"/>
              <w:color w:val="000000"/>
              <w:sz w:val="22"/>
              <w:lang w:eastAsia="en-US"/>
            </w:rPr>
            <w:id w:val="2067140787"/>
            <w:placeholder>
              <w:docPart w:val="92794CAE5BE940AC86BABBBCFC5CA9B0"/>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2F4D1C8D" w14:textId="590C08BC"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333198576"/>
            <w:placeholder>
              <w:docPart w:val="07D47323DC2748B598B6FCEE2CD1FFEE"/>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3C4D215E"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672541568"/>
            <w:placeholder>
              <w:docPart w:val="E76555E618E546E4B46B5842FAC5D405"/>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7605EC4F"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4E7DFC3" w14:textId="77777777" w:rsidTr="006F5C23">
        <w:trPr>
          <w:trHeight w:val="463"/>
        </w:trPr>
        <w:tc>
          <w:tcPr>
            <w:tcW w:w="3507"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41BBAF94" w14:textId="77777777" w:rsidR="00F21784" w:rsidRPr="006F5C23" w:rsidRDefault="00F21784" w:rsidP="00F21784">
            <w:pPr>
              <w:spacing w:after="0"/>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College-Career: Student Groups</w:t>
            </w:r>
          </w:p>
        </w:tc>
        <w:sdt>
          <w:sdtPr>
            <w:rPr>
              <w:rFonts w:ascii="Calibri" w:eastAsia="Calibri" w:hAnsi="Calibri" w:cs="Calibri"/>
              <w:color w:val="EEF2F7" w:themeColor="background1" w:themeTint="33"/>
              <w:sz w:val="22"/>
              <w:lang w:eastAsia="en-US"/>
            </w:rPr>
            <w:id w:val="1130671068"/>
            <w:placeholder>
              <w:docPart w:val="C9B6C5349FD64D9CB1F24C831E36020A"/>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530" w:type="dxa"/>
                <w:tcBorders>
                  <w:top w:val="single" w:sz="2" w:space="0" w:color="000000"/>
                  <w:left w:val="single" w:sz="2" w:space="0" w:color="000000"/>
                  <w:bottom w:val="single" w:sz="2" w:space="0" w:color="000000"/>
                  <w:right w:val="single" w:sz="2" w:space="0" w:color="000000"/>
                </w:tcBorders>
                <w:shd w:val="clear" w:color="auto" w:fill="F79646"/>
                <w:vAlign w:val="center"/>
              </w:tcPr>
              <w:p w14:paraId="584B9296" w14:textId="6EDE6385" w:rsidR="00F21784" w:rsidRPr="00F21784" w:rsidRDefault="00D4409E" w:rsidP="00F21784">
                <w:pPr>
                  <w:spacing w:after="0"/>
                  <w:ind w:left="-25" w:right="73"/>
                  <w:jc w:val="center"/>
                  <w:rPr>
                    <w:rFonts w:ascii="Calibri" w:eastAsia="Calibri" w:hAnsi="Calibri" w:cs="Calibri"/>
                    <w:color w:val="EEF2F7" w:themeColor="background1" w:themeTint="33"/>
                    <w:sz w:val="22"/>
                    <w:lang w:eastAsia="en-US"/>
                  </w:rPr>
                </w:pPr>
                <w:r w:rsidRPr="000E344A">
                  <w:rPr>
                    <w:rFonts w:ascii="Calibri" w:eastAsia="Calibri" w:hAnsi="Calibri" w:cs="Calibri"/>
                    <w:color w:val="EEF2F7" w:themeColor="background1" w:themeTint="33"/>
                    <w:sz w:val="22"/>
                    <w:lang w:eastAsia="en-US"/>
                  </w:rPr>
                  <w:t>Not on Track</w:t>
                </w:r>
              </w:p>
            </w:tc>
          </w:sdtContent>
        </w:sdt>
        <w:sdt>
          <w:sdtPr>
            <w:rPr>
              <w:rFonts w:ascii="Calibri" w:eastAsia="Calibri" w:hAnsi="Calibri" w:cs="Calibri"/>
              <w:color w:val="000000"/>
              <w:sz w:val="22"/>
              <w:lang w:eastAsia="en-US"/>
            </w:rPr>
            <w:id w:val="-1442677613"/>
            <w:placeholder>
              <w:docPart w:val="6964C54835C34FB7805FDB0E6B9F0DEC"/>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66436BD1" w14:textId="179A5D07" w:rsidR="00F21784" w:rsidRPr="006F5C23" w:rsidRDefault="00F536FC"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2089763478"/>
            <w:placeholder>
              <w:docPart w:val="119D301035A24EB0B79B1C4F69D22439"/>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0" w:type="dxa"/>
                <w:tcBorders>
                  <w:top w:val="single" w:sz="2" w:space="0" w:color="000000"/>
                  <w:left w:val="single" w:sz="2" w:space="0" w:color="000000"/>
                  <w:bottom w:val="single" w:sz="2" w:space="0" w:color="000000"/>
                  <w:right w:val="single" w:sz="2" w:space="0" w:color="000000"/>
                </w:tcBorders>
                <w:vAlign w:val="center"/>
              </w:tcPr>
              <w:p w14:paraId="438C1D46" w14:textId="77777777" w:rsidR="00F21784" w:rsidRPr="006F5C23" w:rsidRDefault="00F21784" w:rsidP="00F21784">
                <w:pPr>
                  <w:spacing w:after="0"/>
                  <w:ind w:left="-25" w:right="7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787311117"/>
            <w:placeholder>
              <w:docPart w:val="068A4700C4464276A9FA03DBAD48B0F2"/>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443" w:type="dxa"/>
                <w:tcBorders>
                  <w:top w:val="single" w:sz="2" w:space="0" w:color="000000"/>
                  <w:left w:val="single" w:sz="2" w:space="0" w:color="000000"/>
                  <w:bottom w:val="single" w:sz="2" w:space="0" w:color="000000"/>
                  <w:right w:val="single" w:sz="2" w:space="0" w:color="000000"/>
                </w:tcBorders>
                <w:vAlign w:val="center"/>
              </w:tcPr>
              <w:p w14:paraId="714BD2EE" w14:textId="77777777" w:rsidR="00F21784" w:rsidRPr="006F5C23" w:rsidRDefault="00F21784" w:rsidP="00F21784">
                <w:pPr>
                  <w:spacing w:after="0"/>
                  <w:ind w:left="-25"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4E7FF383" w14:textId="366B22D1" w:rsidR="00F21784" w:rsidRPr="00F21784" w:rsidRDefault="00F21784" w:rsidP="00F21784">
      <w:pPr>
        <w:spacing w:after="0"/>
        <w:ind w:right="720"/>
        <w:rPr>
          <w:rFonts w:ascii="Calibri" w:eastAsia="Calibri" w:hAnsi="Calibri" w:cs="Calibri"/>
          <w:b/>
          <w:bCs/>
          <w:color w:val="3E535F"/>
          <w:szCs w:val="24"/>
          <w:lang w:eastAsia="en-US"/>
        </w:rPr>
      </w:pPr>
      <w:r w:rsidRPr="00F21784">
        <w:rPr>
          <w:rFonts w:ascii="Calibri" w:eastAsia="Calibri" w:hAnsi="Calibri" w:cs="Calibri"/>
          <w:b/>
          <w:bCs/>
          <w:color w:val="1569C8"/>
          <w:sz w:val="28"/>
          <w:szCs w:val="28"/>
          <w:lang w:eastAsia="en-US"/>
        </w:rPr>
        <w:t xml:space="preserve"> </w:t>
      </w:r>
    </w:p>
    <w:p w14:paraId="1DADC0DC" w14:textId="77777777" w:rsidR="00F21784" w:rsidRPr="00F21784" w:rsidRDefault="00F21784" w:rsidP="00F21784">
      <w:pPr>
        <w:spacing w:after="0"/>
        <w:jc w:val="both"/>
        <w:rPr>
          <w:rFonts w:ascii="Calibri" w:eastAsia="Calibri" w:hAnsi="Calibri" w:cs="Calibri"/>
          <w:b/>
          <w:bCs/>
          <w:color w:val="3E535F"/>
          <w:sz w:val="22"/>
          <w:lang w:eastAsia="en-US"/>
        </w:rPr>
      </w:pP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1395"/>
        <w:gridCol w:w="1395"/>
        <w:gridCol w:w="1395"/>
        <w:gridCol w:w="1395"/>
      </w:tblGrid>
      <w:tr w:rsidR="00F21784" w:rsidRPr="00F21784" w14:paraId="1618BB8A" w14:textId="77777777" w:rsidTr="006F5C23">
        <w:trPr>
          <w:trHeight w:val="625"/>
        </w:trPr>
        <w:tc>
          <w:tcPr>
            <w:tcW w:w="9360" w:type="dxa"/>
            <w:gridSpan w:val="5"/>
            <w:shd w:val="clear" w:color="auto" w:fill="586D2D"/>
            <w:vAlign w:val="center"/>
          </w:tcPr>
          <w:p w14:paraId="2DCC6A5A" w14:textId="77777777" w:rsidR="00F21784" w:rsidRPr="00F21784" w:rsidRDefault="00F21784" w:rsidP="00F21784">
            <w:pPr>
              <w:spacing w:after="0"/>
              <w:ind w:right="152"/>
              <w:jc w:val="both"/>
              <w:rPr>
                <w:rFonts w:ascii="Calibri" w:eastAsia="Calibri" w:hAnsi="Calibri" w:cs="Calibri"/>
                <w:color w:val="3E535F"/>
                <w:sz w:val="22"/>
                <w:lang w:eastAsia="en-US"/>
              </w:rPr>
            </w:pPr>
            <w:r w:rsidRPr="00F21784">
              <w:rPr>
                <w:rFonts w:ascii="Calibri" w:eastAsia="Calibri" w:hAnsi="Calibri" w:cs="Calibri"/>
                <w:b/>
                <w:bCs/>
                <w:color w:val="FFFFFF"/>
                <w:szCs w:val="24"/>
                <w:lang w:eastAsia="en-US"/>
              </w:rPr>
              <w:t>CA Dashboard Academic Engagement &amp; Climate</w:t>
            </w:r>
          </w:p>
        </w:tc>
      </w:tr>
      <w:tr w:rsidR="00F21784" w:rsidRPr="00F21784" w14:paraId="14E7E30C" w14:textId="77777777" w:rsidTr="006F5C23">
        <w:trPr>
          <w:trHeight w:val="562"/>
        </w:trPr>
        <w:tc>
          <w:tcPr>
            <w:tcW w:w="3780" w:type="dxa"/>
            <w:shd w:val="clear" w:color="auto" w:fill="F2C551"/>
            <w:vAlign w:val="center"/>
          </w:tcPr>
          <w:p w14:paraId="16623FCF" w14:textId="77777777" w:rsidR="00F21784" w:rsidRPr="006F5C23" w:rsidRDefault="00F21784" w:rsidP="00F21784">
            <w:pPr>
              <w:spacing w:after="0"/>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Metrics 2a-2c</w:t>
            </w:r>
          </w:p>
        </w:tc>
        <w:tc>
          <w:tcPr>
            <w:tcW w:w="5580" w:type="dxa"/>
            <w:gridSpan w:val="4"/>
            <w:shd w:val="clear" w:color="auto" w:fill="F2C551"/>
            <w:vAlign w:val="center"/>
          </w:tcPr>
          <w:p w14:paraId="5236A1BE" w14:textId="77777777" w:rsidR="00F21784" w:rsidRPr="006F5C23" w:rsidRDefault="00F21784" w:rsidP="00F21784">
            <w:pPr>
              <w:spacing w:after="0"/>
              <w:jc w:val="center"/>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Multi-Year Performance Rating</w:t>
            </w:r>
          </w:p>
        </w:tc>
      </w:tr>
      <w:tr w:rsidR="00F21784" w:rsidRPr="00F21784" w14:paraId="139A34ED" w14:textId="77777777" w:rsidTr="006F5C23">
        <w:trPr>
          <w:trHeight w:val="463"/>
        </w:trPr>
        <w:tc>
          <w:tcPr>
            <w:tcW w:w="3780" w:type="dxa"/>
            <w:shd w:val="clear" w:color="auto" w:fill="D9D9D9"/>
            <w:vAlign w:val="center"/>
          </w:tcPr>
          <w:p w14:paraId="1EFE01DA"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395" w:type="dxa"/>
            <w:shd w:val="clear" w:color="auto" w:fill="D9D9D9"/>
            <w:vAlign w:val="center"/>
          </w:tcPr>
          <w:p w14:paraId="1199CE6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938790192"/>
              <w:placeholder>
                <w:docPart w:val="D665648F7FD14DEE90FE455B0C07FBC2"/>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49026D3" w14:textId="56DACFAA" w:rsidR="00F21784" w:rsidRPr="006F5C23" w:rsidRDefault="0012079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2023-2024</w:t>
                </w:r>
              </w:p>
            </w:sdtContent>
          </w:sdt>
        </w:tc>
        <w:tc>
          <w:tcPr>
            <w:tcW w:w="1395" w:type="dxa"/>
            <w:shd w:val="clear" w:color="auto" w:fill="D9D9D9"/>
            <w:vAlign w:val="center"/>
          </w:tcPr>
          <w:p w14:paraId="392E4B96"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216742378"/>
              <w:placeholder>
                <w:docPart w:val="BC8161EB62F549AC952AEA2CA6DDDAE3"/>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401698A7" w14:textId="56D063F1" w:rsidR="00F21784" w:rsidRPr="006F5C23" w:rsidRDefault="0012079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2024-2025</w:t>
                </w:r>
              </w:p>
            </w:sdtContent>
          </w:sdt>
        </w:tc>
        <w:tc>
          <w:tcPr>
            <w:tcW w:w="1395" w:type="dxa"/>
            <w:shd w:val="clear" w:color="auto" w:fill="D9D9D9"/>
            <w:vAlign w:val="center"/>
          </w:tcPr>
          <w:p w14:paraId="3DEB0C5E"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868449984"/>
              <w:placeholder>
                <w:docPart w:val="C098CB965A844451B714F53C9C272591"/>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D4659D9" w14:textId="59A254E3" w:rsidR="00F21784" w:rsidRPr="006F5C23" w:rsidRDefault="00191FE3"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2025-2026</w:t>
                </w:r>
              </w:p>
            </w:sdtContent>
          </w:sdt>
        </w:tc>
        <w:tc>
          <w:tcPr>
            <w:tcW w:w="1395" w:type="dxa"/>
            <w:shd w:val="clear" w:color="auto" w:fill="D9D9D9"/>
            <w:vAlign w:val="center"/>
          </w:tcPr>
          <w:p w14:paraId="0EF1C2A9"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549497019"/>
              <w:placeholder>
                <w:docPart w:val="E39964DE2BA7491B8D1F7CE977819597"/>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6BC5855D" w14:textId="21B9F331" w:rsidR="00F21784" w:rsidRPr="006F5C23" w:rsidRDefault="0012079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2026-2027</w:t>
                </w:r>
              </w:p>
            </w:sdtContent>
          </w:sdt>
        </w:tc>
      </w:tr>
      <w:tr w:rsidR="00F21784" w:rsidRPr="00F21784" w14:paraId="72E19DE5" w14:textId="77777777" w:rsidTr="006F5C23">
        <w:trPr>
          <w:trHeight w:val="445"/>
        </w:trPr>
        <w:tc>
          <w:tcPr>
            <w:tcW w:w="3780" w:type="dxa"/>
            <w:shd w:val="clear" w:color="auto" w:fill="F2F2F2"/>
            <w:vAlign w:val="center"/>
          </w:tcPr>
          <w:p w14:paraId="1DED308E"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Chronic Absence:  Overall</w:t>
            </w:r>
          </w:p>
        </w:tc>
        <w:sdt>
          <w:sdtPr>
            <w:rPr>
              <w:rFonts w:ascii="Calibri" w:eastAsia="Calibri" w:hAnsi="Calibri" w:cs="Calibri"/>
              <w:color w:val="000000"/>
              <w:sz w:val="22"/>
              <w:lang w:eastAsia="en-US"/>
            </w:rPr>
            <w:id w:val="1302810011"/>
            <w:placeholder>
              <w:docPart w:val="1110DAB7F1BC421AA3ED915891DB0E0C"/>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2F6C83DD" w14:textId="7B8ABDE9" w:rsidR="00F21784" w:rsidRPr="006F5C23" w:rsidRDefault="00120794" w:rsidP="006F5C23">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Not on Track</w:t>
                </w:r>
              </w:p>
            </w:tc>
          </w:sdtContent>
        </w:sdt>
        <w:sdt>
          <w:sdtPr>
            <w:rPr>
              <w:rFonts w:ascii="Calibri" w:eastAsia="Calibri" w:hAnsi="Calibri" w:cs="Calibri"/>
              <w:color w:val="000000"/>
              <w:sz w:val="22"/>
              <w:lang w:eastAsia="en-US"/>
            </w:rPr>
            <w:id w:val="-1356734025"/>
            <w:placeholder>
              <w:docPart w:val="52CAB1849015446196EFBCACC77450D3"/>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710B8BAD" w14:textId="309FE117"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608662545"/>
            <w:placeholder>
              <w:docPart w:val="DE3A8DBFBBCA468AA0D372A6BD405C71"/>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62FA563E"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2125885448"/>
            <w:placeholder>
              <w:docPart w:val="6CE3E97A4D54445C93FD20EDDB4060FA"/>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38CB8607"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714050CC" w14:textId="77777777" w:rsidTr="006F5C23">
        <w:trPr>
          <w:trHeight w:val="445"/>
        </w:trPr>
        <w:tc>
          <w:tcPr>
            <w:tcW w:w="3780" w:type="dxa"/>
            <w:shd w:val="clear" w:color="auto" w:fill="F2F2F2"/>
            <w:vAlign w:val="center"/>
          </w:tcPr>
          <w:p w14:paraId="547354D9"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Chronic Absence:  Student Groups</w:t>
            </w:r>
          </w:p>
        </w:tc>
        <w:sdt>
          <w:sdtPr>
            <w:rPr>
              <w:rFonts w:ascii="Calibri" w:eastAsia="Calibri" w:hAnsi="Calibri" w:cs="Calibri"/>
              <w:color w:val="000000"/>
              <w:sz w:val="22"/>
              <w:lang w:eastAsia="en-US"/>
            </w:rPr>
            <w:id w:val="1685700051"/>
            <w:placeholder>
              <w:docPart w:val="884CBAEF11B64A508E4B247C1262E0D3"/>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678AF002" w14:textId="72669349" w:rsidR="00F21784" w:rsidRPr="006F5C23" w:rsidRDefault="006F5C23" w:rsidP="006F5C23">
                <w:pPr>
                  <w:tabs>
                    <w:tab w:val="left" w:pos="1845"/>
                  </w:tabs>
                  <w:spacing w:after="0"/>
                  <w:rPr>
                    <w:rFonts w:ascii="Calibri" w:eastAsia="Calibri" w:hAnsi="Calibri" w:cs="Calibri"/>
                    <w:color w:val="000000"/>
                    <w:sz w:val="22"/>
                    <w:lang w:eastAsia="en-US"/>
                  </w:rPr>
                </w:pPr>
                <w:r w:rsidRPr="006F5C23">
                  <w:rPr>
                    <w:rFonts w:ascii="Calibri" w:eastAsia="Calibri" w:hAnsi="Calibri" w:cs="Calibri"/>
                    <w:color w:val="000000"/>
                    <w:sz w:val="22"/>
                    <w:lang w:eastAsia="en-US"/>
                  </w:rPr>
                  <w:t xml:space="preserve"> </w:t>
                </w:r>
                <w:r w:rsidR="00120794"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2037956925"/>
            <w:placeholder>
              <w:docPart w:val="9159CBC2AF3545D98D9E80AD424DA237"/>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58265B23" w14:textId="6E51B2D6"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063760392"/>
            <w:placeholder>
              <w:docPart w:val="8EC7C3A7475D479C9F0ED38E848EC4E3"/>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52832275"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069802523"/>
            <w:placeholder>
              <w:docPart w:val="6DD42327C1144A0587484CBB9EEA39F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0BCDCD0E"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75976A79" w14:textId="77777777" w:rsidTr="006F5C23">
        <w:trPr>
          <w:trHeight w:val="445"/>
        </w:trPr>
        <w:tc>
          <w:tcPr>
            <w:tcW w:w="3780" w:type="dxa"/>
            <w:shd w:val="clear" w:color="auto" w:fill="F2F2F2"/>
            <w:vAlign w:val="center"/>
          </w:tcPr>
          <w:p w14:paraId="4B68A396"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Graduation Rate:  Overall</w:t>
            </w:r>
          </w:p>
        </w:tc>
        <w:sdt>
          <w:sdtPr>
            <w:rPr>
              <w:rFonts w:ascii="Calibri" w:eastAsia="Calibri" w:hAnsi="Calibri" w:cs="Calibri"/>
              <w:color w:val="000000"/>
              <w:sz w:val="22"/>
              <w:lang w:eastAsia="en-US"/>
            </w:rPr>
            <w:id w:val="-757368910"/>
            <w:placeholder>
              <w:docPart w:val="3EC556BB533B44A1AE15FBCC21BD28CC"/>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0858868A" w14:textId="1AA9FB3F" w:rsidR="00F21784" w:rsidRPr="006F5C23" w:rsidRDefault="0012079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Not on Track</w:t>
                </w:r>
              </w:p>
            </w:tc>
          </w:sdtContent>
        </w:sdt>
        <w:sdt>
          <w:sdtPr>
            <w:rPr>
              <w:rFonts w:ascii="Calibri" w:eastAsia="Calibri" w:hAnsi="Calibri" w:cs="Calibri"/>
              <w:color w:val="000000"/>
              <w:sz w:val="22"/>
              <w:lang w:eastAsia="en-US"/>
            </w:rPr>
            <w:id w:val="-179124789"/>
            <w:placeholder>
              <w:docPart w:val="470A0E3CC40A45FC93D06BF934D2EAB0"/>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472E15D4" w14:textId="6720D626"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969893565"/>
            <w:placeholder>
              <w:docPart w:val="ACA2641BE9174B35A3AE8F5985092CE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4E083A9C"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824399226"/>
            <w:placeholder>
              <w:docPart w:val="F5C9976689B742E49A34DE58C317C5F5"/>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2CBD4F49"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13198E0C" w14:textId="77777777" w:rsidTr="006F5C23">
        <w:trPr>
          <w:trHeight w:val="445"/>
        </w:trPr>
        <w:tc>
          <w:tcPr>
            <w:tcW w:w="3780" w:type="dxa"/>
            <w:shd w:val="clear" w:color="auto" w:fill="F2F2F2"/>
            <w:vAlign w:val="center"/>
          </w:tcPr>
          <w:p w14:paraId="4CDCA4AF"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Graduation Rate:  Student Groups</w:t>
            </w:r>
          </w:p>
        </w:tc>
        <w:sdt>
          <w:sdtPr>
            <w:rPr>
              <w:rFonts w:ascii="Calibri" w:eastAsia="Calibri" w:hAnsi="Calibri" w:cs="Calibri"/>
              <w:color w:val="000000"/>
              <w:sz w:val="22"/>
              <w:lang w:eastAsia="en-US"/>
            </w:rPr>
            <w:id w:val="-1155909899"/>
            <w:placeholder>
              <w:docPart w:val="DB19056CE2724E518B74D8C9BA6D8384"/>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47A6A9D0" w14:textId="5177EF84"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Not on Track</w:t>
                </w:r>
              </w:p>
            </w:tc>
          </w:sdtContent>
        </w:sdt>
        <w:sdt>
          <w:sdtPr>
            <w:rPr>
              <w:rFonts w:ascii="Calibri" w:eastAsia="Calibri" w:hAnsi="Calibri" w:cs="Calibri"/>
              <w:color w:val="000000"/>
              <w:sz w:val="22"/>
              <w:lang w:eastAsia="en-US"/>
            </w:rPr>
            <w:id w:val="2024201913"/>
            <w:placeholder>
              <w:docPart w:val="BD6D9BB1756A474F945E9AAA3CA6D497"/>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5FCD5B0A" w14:textId="12C5AB0E"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95629915"/>
            <w:placeholder>
              <w:docPart w:val="49CC3F31772A4277AB72824D05008A78"/>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642A7D9A"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703670051"/>
            <w:placeholder>
              <w:docPart w:val="07D7CF40AD95431A8B476EB04E1D4B0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95" w:type="dxa"/>
                <w:vAlign w:val="center"/>
              </w:tcPr>
              <w:p w14:paraId="4D215729"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442B383" w14:textId="77777777" w:rsidTr="006F5C23">
        <w:trPr>
          <w:trHeight w:val="445"/>
        </w:trPr>
        <w:tc>
          <w:tcPr>
            <w:tcW w:w="3780" w:type="dxa"/>
            <w:shd w:val="clear" w:color="auto" w:fill="F2F2F2"/>
            <w:vAlign w:val="center"/>
          </w:tcPr>
          <w:p w14:paraId="566B2724"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Suspension Rate: Overall</w:t>
            </w:r>
          </w:p>
        </w:tc>
        <w:sdt>
          <w:sdtPr>
            <w:rPr>
              <w:rFonts w:ascii="Calibri" w:eastAsia="Calibri" w:hAnsi="Calibri" w:cs="Calibri"/>
              <w:color w:val="000000"/>
              <w:sz w:val="22"/>
              <w:lang w:eastAsia="en-US"/>
            </w:rPr>
            <w:id w:val="283323323"/>
            <w:placeholder>
              <w:docPart w:val="693F6C01A08341D596E8F642D6ED7DB6"/>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67C9868A" w14:textId="22BFD374" w:rsidR="00F21784" w:rsidRPr="006F5C23" w:rsidRDefault="001820A9" w:rsidP="006F5C23">
                <w:pPr>
                  <w:tabs>
                    <w:tab w:val="left" w:pos="1845"/>
                  </w:tabs>
                  <w:spacing w:after="0"/>
                  <w:ind w:left="95"/>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335575621"/>
            <w:placeholder>
              <w:docPart w:val="EC31068F36C742C0B7B275756E0C2CC8"/>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393B3CA4" w14:textId="655EEC69"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622256577"/>
            <w:placeholder>
              <w:docPart w:val="5E9D9F75C86742C08D8A5590C5334FFF"/>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3092379F"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486272589"/>
            <w:placeholder>
              <w:docPart w:val="2869539E506848FE8D6E245814E86798"/>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746C92A5"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4556E07A" w14:textId="77777777" w:rsidTr="006F5C23">
        <w:trPr>
          <w:trHeight w:val="445"/>
        </w:trPr>
        <w:tc>
          <w:tcPr>
            <w:tcW w:w="3780" w:type="dxa"/>
            <w:shd w:val="clear" w:color="auto" w:fill="F2F2F2"/>
            <w:vAlign w:val="center"/>
          </w:tcPr>
          <w:p w14:paraId="0DED6DE7"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Suspension Rate: Student Groups</w:t>
            </w:r>
          </w:p>
        </w:tc>
        <w:sdt>
          <w:sdtPr>
            <w:rPr>
              <w:rFonts w:ascii="Calibri" w:eastAsia="Calibri" w:hAnsi="Calibri" w:cs="Calibri"/>
              <w:color w:val="000000"/>
              <w:sz w:val="22"/>
              <w:lang w:eastAsia="en-US"/>
            </w:rPr>
            <w:id w:val="2040089154"/>
            <w:placeholder>
              <w:docPart w:val="E423002DB1E842EA9B844FB2A993A625"/>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689DEB11" w14:textId="42CCFCF7" w:rsidR="00F21784" w:rsidRPr="006F5C23" w:rsidRDefault="001820A9" w:rsidP="006F5C23">
                <w:pPr>
                  <w:tabs>
                    <w:tab w:val="left" w:pos="1845"/>
                  </w:tabs>
                  <w:spacing w:after="0"/>
                  <w:ind w:left="95"/>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010447035"/>
            <w:placeholder>
              <w:docPart w:val="976662ECF169484A895FD81EF33788A0"/>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0D4FD534" w14:textId="75C8DBEF" w:rsidR="00F21784" w:rsidRPr="006F5C23" w:rsidRDefault="001820A9"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 w:val="22"/>
                    <w:lang w:eastAsia="en-US"/>
                  </w:rPr>
                  <w:t>Progressing</w:t>
                </w:r>
              </w:p>
            </w:tc>
          </w:sdtContent>
        </w:sdt>
        <w:sdt>
          <w:sdtPr>
            <w:rPr>
              <w:rFonts w:ascii="Calibri" w:eastAsia="Calibri" w:hAnsi="Calibri" w:cs="Calibri"/>
              <w:color w:val="000000"/>
              <w:sz w:val="22"/>
              <w:lang w:eastAsia="en-US"/>
            </w:rPr>
            <w:id w:val="-1834830617"/>
            <w:placeholder>
              <w:docPart w:val="DACB9231B7484493965F838233D1D12E"/>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4AB2E031"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2"/>
              <w:lang w:eastAsia="en-US"/>
            </w:rPr>
            <w:id w:val="-1993552856"/>
            <w:placeholder>
              <w:docPart w:val="4C0C886E3BD042A8A8080FB56DA5CF36"/>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95" w:type="dxa"/>
                <w:vAlign w:val="center"/>
              </w:tcPr>
              <w:p w14:paraId="4B4F8966" w14:textId="77777777" w:rsidR="00F21784" w:rsidRPr="006F5C23" w:rsidRDefault="00F21784" w:rsidP="00F21784">
                <w:pPr>
                  <w:tabs>
                    <w:tab w:val="left" w:pos="1845"/>
                  </w:tabs>
                  <w:spacing w:after="0"/>
                  <w:ind w:left="95"/>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30EE7AAB" w14:textId="77777777" w:rsidR="00F21784" w:rsidRPr="00F21784" w:rsidRDefault="00F21784" w:rsidP="00F21784">
      <w:pPr>
        <w:ind w:left="-180" w:right="-180" w:hanging="180"/>
        <w:rPr>
          <w:rFonts w:ascii="Calibri" w:eastAsia="Calibri" w:hAnsi="Calibri" w:cs="Calibri"/>
          <w:szCs w:val="24"/>
          <w:lang w:eastAsia="en-US"/>
        </w:rPr>
      </w:pPr>
      <w:r w:rsidRPr="00F21784">
        <w:rPr>
          <w:rFonts w:ascii="Calibri" w:eastAsia="Calibri" w:hAnsi="Calibri" w:cs="Calibri"/>
          <w:b/>
          <w:bCs/>
          <w:color w:val="1569C8"/>
          <w:sz w:val="32"/>
          <w:szCs w:val="32"/>
          <w:lang w:eastAsia="en-US"/>
        </w:rPr>
        <w:t xml:space="preserve"> </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90"/>
        <w:gridCol w:w="1440"/>
        <w:gridCol w:w="1440"/>
        <w:gridCol w:w="1350"/>
        <w:gridCol w:w="1440"/>
      </w:tblGrid>
      <w:tr w:rsidR="00F21784" w:rsidRPr="00F21784" w14:paraId="2D46A700" w14:textId="77777777" w:rsidTr="006F5C23">
        <w:trPr>
          <w:trHeight w:val="580"/>
        </w:trPr>
        <w:tc>
          <w:tcPr>
            <w:tcW w:w="9360" w:type="dxa"/>
            <w:gridSpan w:val="5"/>
            <w:shd w:val="clear" w:color="auto" w:fill="586D2D"/>
            <w:vAlign w:val="center"/>
          </w:tcPr>
          <w:p w14:paraId="47E4BD80" w14:textId="1891D015" w:rsidR="00F21784" w:rsidRPr="00F21784" w:rsidRDefault="00F21784" w:rsidP="00F21784">
            <w:pPr>
              <w:spacing w:after="0"/>
              <w:jc w:val="both"/>
              <w:rPr>
                <w:rFonts w:ascii="Calibri" w:eastAsia="Calibri" w:hAnsi="Calibri" w:cs="Calibri"/>
                <w:b/>
                <w:bCs/>
                <w:color w:val="3E535F"/>
                <w:szCs w:val="24"/>
                <w:lang w:eastAsia="en-US"/>
              </w:rPr>
            </w:pPr>
            <w:r w:rsidRPr="00F21784">
              <w:rPr>
                <w:rFonts w:ascii="Calibri" w:eastAsia="Calibri" w:hAnsi="Calibri" w:cs="Calibri"/>
                <w:b/>
                <w:bCs/>
                <w:color w:val="FFFFFF"/>
                <w:szCs w:val="24"/>
                <w:lang w:eastAsia="en-US"/>
              </w:rPr>
              <w:t xml:space="preserve">Verified </w:t>
            </w:r>
            <w:r w:rsidR="00D84CF6">
              <w:rPr>
                <w:rFonts w:ascii="Calibri" w:eastAsia="Calibri" w:hAnsi="Calibri" w:cs="Calibri"/>
                <w:b/>
                <w:bCs/>
                <w:color w:val="FFFFFF"/>
                <w:szCs w:val="24"/>
                <w:lang w:eastAsia="en-US"/>
              </w:rPr>
              <w:t xml:space="preserve">and Other </w:t>
            </w:r>
            <w:r w:rsidRPr="00F21784">
              <w:rPr>
                <w:rFonts w:ascii="Calibri" w:eastAsia="Calibri" w:hAnsi="Calibri" w:cs="Calibri"/>
                <w:b/>
                <w:bCs/>
                <w:color w:val="FFFFFF"/>
                <w:szCs w:val="24"/>
                <w:lang w:eastAsia="en-US"/>
              </w:rPr>
              <w:t>Data</w:t>
            </w:r>
          </w:p>
        </w:tc>
      </w:tr>
      <w:tr w:rsidR="00F21784" w:rsidRPr="00F21784" w14:paraId="4B0BF575" w14:textId="77777777" w:rsidTr="006F5C23">
        <w:trPr>
          <w:trHeight w:val="508"/>
        </w:trPr>
        <w:tc>
          <w:tcPr>
            <w:tcW w:w="3690" w:type="dxa"/>
            <w:shd w:val="clear" w:color="auto" w:fill="F2C551"/>
            <w:vAlign w:val="center"/>
          </w:tcPr>
          <w:p w14:paraId="6AAC6E51" w14:textId="77777777" w:rsidR="00F21784" w:rsidRPr="006F5C23" w:rsidRDefault="00F21784" w:rsidP="00F21784">
            <w:pPr>
              <w:spacing w:after="0"/>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Metrics 3a-3c</w:t>
            </w:r>
          </w:p>
        </w:tc>
        <w:tc>
          <w:tcPr>
            <w:tcW w:w="5670" w:type="dxa"/>
            <w:gridSpan w:val="4"/>
            <w:shd w:val="clear" w:color="auto" w:fill="F2C551"/>
            <w:vAlign w:val="center"/>
          </w:tcPr>
          <w:p w14:paraId="7410FECD" w14:textId="77777777" w:rsidR="00F21784" w:rsidRPr="006F5C23" w:rsidRDefault="00F21784" w:rsidP="00F21784">
            <w:pPr>
              <w:spacing w:after="0"/>
              <w:jc w:val="center"/>
              <w:rPr>
                <w:rFonts w:ascii="Calibri" w:eastAsia="Calibri" w:hAnsi="Calibri" w:cs="Calibri"/>
                <w:b/>
                <w:bCs/>
                <w:color w:val="FFFFFF"/>
                <w:szCs w:val="24"/>
                <w:lang w:eastAsia="en-US"/>
              </w:rPr>
            </w:pPr>
            <w:r w:rsidRPr="006F5C23">
              <w:rPr>
                <w:rFonts w:ascii="Calibri" w:eastAsia="Calibri" w:hAnsi="Calibri" w:cs="Calibri"/>
                <w:b/>
                <w:bCs/>
                <w:color w:val="FFFFFF"/>
                <w:sz w:val="22"/>
                <w:lang w:eastAsia="en-US"/>
              </w:rPr>
              <w:t>Multi-Year Performance Rating</w:t>
            </w:r>
          </w:p>
        </w:tc>
      </w:tr>
      <w:tr w:rsidR="00F21784" w:rsidRPr="00F21784" w14:paraId="19FA0A69" w14:textId="77777777" w:rsidTr="006F5C23">
        <w:trPr>
          <w:trHeight w:val="535"/>
        </w:trPr>
        <w:tc>
          <w:tcPr>
            <w:tcW w:w="3690" w:type="dxa"/>
            <w:shd w:val="clear" w:color="auto" w:fill="D9D9D9"/>
            <w:vAlign w:val="center"/>
          </w:tcPr>
          <w:p w14:paraId="24D4746E"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440" w:type="dxa"/>
            <w:shd w:val="clear" w:color="auto" w:fill="D9D9D9"/>
            <w:vAlign w:val="center"/>
          </w:tcPr>
          <w:p w14:paraId="05835B2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887910391"/>
              <w:placeholder>
                <w:docPart w:val="D8A82783B513400780674FD34C58B0BD"/>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1B4CD40B" w14:textId="654C719D" w:rsidR="00F21784" w:rsidRPr="006F5C23" w:rsidRDefault="001820A9"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2023-2024</w:t>
                </w:r>
              </w:p>
            </w:sdtContent>
          </w:sdt>
        </w:tc>
        <w:tc>
          <w:tcPr>
            <w:tcW w:w="1440" w:type="dxa"/>
            <w:shd w:val="clear" w:color="auto" w:fill="D9D9D9"/>
            <w:vAlign w:val="center"/>
          </w:tcPr>
          <w:p w14:paraId="6D6F5A8C"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797023462"/>
              <w:placeholder>
                <w:docPart w:val="5FEE427344E54262A160F9E4D36539F2"/>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63F1A1AC" w14:textId="28C8B180" w:rsidR="00F21784" w:rsidRPr="006F5C23" w:rsidRDefault="001820A9"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2024-2025</w:t>
                </w:r>
              </w:p>
            </w:sdtContent>
          </w:sdt>
        </w:tc>
        <w:tc>
          <w:tcPr>
            <w:tcW w:w="1350" w:type="dxa"/>
            <w:shd w:val="clear" w:color="auto" w:fill="D9D9D9"/>
            <w:vAlign w:val="center"/>
          </w:tcPr>
          <w:p w14:paraId="47D42437"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66229164"/>
              <w:placeholder>
                <w:docPart w:val="9DE28FD8612D4D58B92C57B86DFA6212"/>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07E3EED" w14:textId="742473AF" w:rsidR="00F21784" w:rsidRPr="006F5C23" w:rsidRDefault="001820A9"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2025-2026</w:t>
                </w:r>
              </w:p>
            </w:sdtContent>
          </w:sdt>
        </w:tc>
        <w:tc>
          <w:tcPr>
            <w:tcW w:w="1440" w:type="dxa"/>
            <w:shd w:val="clear" w:color="auto" w:fill="D9D9D9"/>
            <w:vAlign w:val="center"/>
          </w:tcPr>
          <w:p w14:paraId="7640E7FB"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1743067925"/>
              <w:placeholder>
                <w:docPart w:val="C8A5DC409B734DD3B618A169CDCA8025"/>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31078E0" w14:textId="2E21299A" w:rsidR="00F21784" w:rsidRPr="006F5C23" w:rsidRDefault="001820A9"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2026-2027</w:t>
                </w:r>
              </w:p>
            </w:sdtContent>
          </w:sdt>
        </w:tc>
      </w:tr>
      <w:tr w:rsidR="00F21784" w:rsidRPr="00F21784" w14:paraId="7F351771" w14:textId="77777777" w:rsidTr="006F5C23">
        <w:trPr>
          <w:trHeight w:val="508"/>
        </w:trPr>
        <w:tc>
          <w:tcPr>
            <w:tcW w:w="3690" w:type="dxa"/>
            <w:shd w:val="clear" w:color="auto" w:fill="F2F2F2"/>
            <w:vAlign w:val="center"/>
          </w:tcPr>
          <w:p w14:paraId="286E1A3D"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Local Assessment Participation Rates</w:t>
            </w:r>
          </w:p>
        </w:tc>
        <w:sdt>
          <w:sdtPr>
            <w:rPr>
              <w:rFonts w:ascii="Calibri" w:eastAsia="Calibri" w:hAnsi="Calibri" w:cs="Calibri"/>
              <w:color w:val="000000"/>
              <w:sz w:val="20"/>
              <w:szCs w:val="24"/>
              <w:lang w:eastAsia="en-US"/>
            </w:rPr>
            <w:id w:val="-1740245757"/>
            <w:placeholder>
              <w:docPart w:val="82A69C2E6CA243058245D7E75177C98F"/>
            </w:placeholde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22F16390" w14:textId="659F161B"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279850874"/>
            <w:placeholder>
              <w:docPart w:val="BF59F428A4164FEC9E3CAB3B11387C7C"/>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21855724" w14:textId="68E4F404"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933862765"/>
            <w:placeholder>
              <w:docPart w:val="99099371CE924845ADAFC1CA4E97314B"/>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tcPr>
              <w:p w14:paraId="136CD307"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938200739"/>
            <w:placeholder>
              <w:docPart w:val="80909C6CEC61405795AA2045FAB88FC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Pr>
              <w:p w14:paraId="50E869F1"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73AE83D0" w14:textId="77777777" w:rsidTr="006F5C23">
        <w:trPr>
          <w:trHeight w:val="517"/>
        </w:trPr>
        <w:tc>
          <w:tcPr>
            <w:tcW w:w="3690" w:type="dxa"/>
            <w:shd w:val="clear" w:color="auto" w:fill="F2F2F2"/>
            <w:vAlign w:val="center"/>
          </w:tcPr>
          <w:p w14:paraId="32D14289" w14:textId="515A5148"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lastRenderedPageBreak/>
              <w:t>Local Assessment One Year’s Growth</w:t>
            </w:r>
          </w:p>
        </w:tc>
        <w:sdt>
          <w:sdtPr>
            <w:rPr>
              <w:rFonts w:ascii="Calibri" w:eastAsia="Calibri" w:hAnsi="Calibri" w:cs="Calibri"/>
              <w:color w:val="000000"/>
              <w:sz w:val="20"/>
              <w:szCs w:val="24"/>
              <w:lang w:eastAsia="en-US"/>
            </w:rPr>
            <w:id w:val="1192039428"/>
            <w:placeholder>
              <w:docPart w:val="59320DFAD68E47649CB2B512FB95AFDA"/>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20F25E9C" w14:textId="031DC377"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920291980"/>
            <w:placeholder>
              <w:docPart w:val="49A7E9F1F48E421090E960CC0D875909"/>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0D243C2D" w14:textId="61BA3E76"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88591332"/>
            <w:placeholder>
              <w:docPart w:val="2BF67FEDCDBA46DA9D3F9D303FF1AAF9"/>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tcPr>
              <w:p w14:paraId="422531FC"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272083041"/>
            <w:placeholder>
              <w:docPart w:val="F49DFD94DB444FD4963AA45DEE8E5AD3"/>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Pr>
              <w:p w14:paraId="27FB6DC2"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F745C96" w14:textId="77777777" w:rsidTr="006F5C23">
        <w:trPr>
          <w:trHeight w:val="463"/>
        </w:trPr>
        <w:tc>
          <w:tcPr>
            <w:tcW w:w="3690" w:type="dxa"/>
            <w:shd w:val="clear" w:color="auto" w:fill="F2F2F2"/>
            <w:vAlign w:val="center"/>
          </w:tcPr>
          <w:p w14:paraId="0903C8B0" w14:textId="2D691EFD"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 xml:space="preserve">CA Dashboard Local Metrics  </w:t>
            </w:r>
          </w:p>
        </w:tc>
        <w:sdt>
          <w:sdtPr>
            <w:rPr>
              <w:rFonts w:ascii="Calibri" w:eastAsia="Calibri" w:hAnsi="Calibri" w:cs="Calibri"/>
              <w:color w:val="000000"/>
              <w:sz w:val="20"/>
              <w:szCs w:val="24"/>
              <w:lang w:eastAsia="en-US"/>
            </w:rPr>
            <w:id w:val="-485859178"/>
            <w:placeholder>
              <w:docPart w:val="5AB7EC1081884668ADA3350DE0EFDFC3"/>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7136C0CE" w14:textId="7F948C31"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2039999845"/>
            <w:placeholder>
              <w:docPart w:val="DBC7E12EE97340D68AE783DE08303135"/>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5C8F99DE" w14:textId="4DD5A713"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1924755573"/>
            <w:placeholder>
              <w:docPart w:val="196D3DC16E8B45FBB6CFE3AB4CA97E9D"/>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tcPr>
              <w:p w14:paraId="0C0EBD62"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703320540"/>
            <w:placeholder>
              <w:docPart w:val="AAC0412C1AB649AB9B1C400B5D17E94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Pr>
              <w:p w14:paraId="2C840303"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4169B5B" w14:textId="77777777" w:rsidTr="006F5C23">
        <w:trPr>
          <w:trHeight w:val="463"/>
        </w:trPr>
        <w:tc>
          <w:tcPr>
            <w:tcW w:w="3690" w:type="dxa"/>
            <w:shd w:val="clear" w:color="auto" w:fill="F2F2F2"/>
            <w:vAlign w:val="center"/>
          </w:tcPr>
          <w:p w14:paraId="0E10BFCF" w14:textId="1B0A16B6"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Goals/</w:t>
            </w:r>
            <w:r w:rsidR="00BC59F9" w:rsidRPr="006F5C23">
              <w:rPr>
                <w:rFonts w:ascii="Calibri" w:eastAsia="Calibri" w:hAnsi="Calibri" w:cs="Calibri"/>
                <w:b/>
                <w:bCs/>
                <w:color w:val="000000"/>
                <w:sz w:val="22"/>
                <w:lang w:eastAsia="en-US"/>
              </w:rPr>
              <w:t>Measurable Pupil Outcomes</w:t>
            </w:r>
            <w:r w:rsidRPr="006F5C23">
              <w:rPr>
                <w:rFonts w:ascii="Calibri" w:eastAsia="Calibri" w:hAnsi="Calibri" w:cs="Calibri"/>
                <w:b/>
                <w:bCs/>
                <w:color w:val="000000"/>
                <w:sz w:val="22"/>
                <w:lang w:eastAsia="en-US"/>
              </w:rPr>
              <w:t xml:space="preserve"> (Elements 1-2)</w:t>
            </w:r>
          </w:p>
        </w:tc>
        <w:sdt>
          <w:sdtPr>
            <w:rPr>
              <w:rFonts w:ascii="Calibri" w:eastAsia="Calibri" w:hAnsi="Calibri" w:cs="Calibri"/>
              <w:color w:val="000000"/>
              <w:sz w:val="20"/>
              <w:szCs w:val="24"/>
              <w:lang w:eastAsia="en-US"/>
            </w:rPr>
            <w:id w:val="-1103576002"/>
            <w:placeholder>
              <w:docPart w:val="FA9626C091E7415E815FDCF99D5DE80A"/>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339B2F75" w14:textId="40486A14"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870267689"/>
            <w:placeholder>
              <w:docPart w:val="BD5AF2CE3D32436B94284568E9863B63"/>
            </w:placeholder>
            <w:comboBox>
              <w:listItem w:value="Choose an item."/>
              <w:listItem w:displayText="On Track" w:value="On Track"/>
              <w:listItem w:displayText="Progressing" w:value="Progressing"/>
              <w:listItem w:displayText="Not on Track" w:value="Not on Track"/>
            </w:comboBox>
          </w:sdtPr>
          <w:sdtContent>
            <w:tc>
              <w:tcPr>
                <w:tcW w:w="1440" w:type="dxa"/>
              </w:tcPr>
              <w:p w14:paraId="63786B60" w14:textId="3853BCAD" w:rsidR="00F21784" w:rsidRPr="006F5C23" w:rsidRDefault="001820A9" w:rsidP="00F21784">
                <w:pPr>
                  <w:spacing w:after="0"/>
                  <w:ind w:right="71"/>
                  <w:jc w:val="center"/>
                  <w:rPr>
                    <w:rFonts w:ascii="Calibri" w:eastAsia="Calibri" w:hAnsi="Calibri" w:cs="Calibri"/>
                    <w:color w:val="000000"/>
                    <w:sz w:val="22"/>
                    <w:lang w:eastAsia="en-US"/>
                  </w:rPr>
                </w:pPr>
                <w:r w:rsidRPr="006F5C23">
                  <w:rPr>
                    <w:rFonts w:ascii="Calibri" w:eastAsia="Calibri" w:hAnsi="Calibri" w:cs="Calibri"/>
                    <w:color w:val="000000"/>
                    <w:sz w:val="20"/>
                    <w:szCs w:val="24"/>
                    <w:lang w:eastAsia="en-US"/>
                  </w:rPr>
                  <w:t>On Track</w:t>
                </w:r>
              </w:p>
            </w:tc>
          </w:sdtContent>
        </w:sdt>
        <w:sdt>
          <w:sdtPr>
            <w:rPr>
              <w:rFonts w:ascii="Calibri" w:eastAsia="Calibri" w:hAnsi="Calibri" w:cs="Calibri"/>
              <w:color w:val="000000"/>
              <w:sz w:val="20"/>
              <w:szCs w:val="24"/>
              <w:lang w:eastAsia="en-US"/>
            </w:rPr>
            <w:id w:val="-927038539"/>
            <w:placeholder>
              <w:docPart w:val="2C2897E412E04307A0CCAA0BD2AFF1E0"/>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tcPr>
              <w:p w14:paraId="1DBC33D8"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87122339"/>
            <w:placeholder>
              <w:docPart w:val="3FA99D81D75646B2985CE6D87E0751C3"/>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Pr>
              <w:p w14:paraId="581DA382" w14:textId="77777777" w:rsidR="00F21784" w:rsidRPr="006F5C23" w:rsidRDefault="00F21784" w:rsidP="00F21784">
                <w:pPr>
                  <w:spacing w:after="0"/>
                  <w:ind w:right="7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3844FDB9" w14:textId="689F8C1B" w:rsidR="00D84CF6" w:rsidRDefault="00D84CF6" w:rsidP="00F21784">
      <w:pPr>
        <w:spacing w:after="0"/>
        <w:jc w:val="both"/>
        <w:rPr>
          <w:rFonts w:ascii="Calibri" w:eastAsia="Calibri" w:hAnsi="Calibri" w:cs="Calibri"/>
          <w:color w:val="3E535F"/>
          <w:szCs w:val="24"/>
          <w:lang w:val="en" w:eastAsia="en-US"/>
        </w:rPr>
      </w:pPr>
      <w:bookmarkStart w:id="9" w:name="_Toc169513549"/>
    </w:p>
    <w:p w14:paraId="71606B13" w14:textId="4BCED7E7" w:rsidR="00621D4A" w:rsidRDefault="00D84CF6" w:rsidP="00F21784">
      <w:pPr>
        <w:spacing w:after="0"/>
        <w:jc w:val="both"/>
        <w:rPr>
          <w:rFonts w:ascii="Calibri" w:eastAsia="Calibri" w:hAnsi="Calibri" w:cs="Calibri"/>
          <w:color w:val="3E535F"/>
          <w:szCs w:val="24"/>
          <w:lang w:val="en" w:eastAsia="en-US"/>
        </w:rPr>
      </w:pPr>
      <w:r w:rsidRPr="00196515">
        <w:rPr>
          <w:rFonts w:ascii="Aptos" w:eastAsia="Aptos" w:hAnsi="Aptos" w:cs="Times New Roman"/>
          <w:noProof/>
          <w:kern w:val="2"/>
          <w:sz w:val="22"/>
          <w14:ligatures w14:val="standardContextual"/>
        </w:rPr>
        <mc:AlternateContent>
          <mc:Choice Requires="wps">
            <w:drawing>
              <wp:anchor distT="0" distB="0" distL="114300" distR="114300" simplePos="0" relativeHeight="251685888" behindDoc="0" locked="0" layoutInCell="1" allowOverlap="1" wp14:anchorId="072227CA" wp14:editId="0FDBC011">
                <wp:simplePos x="0" y="0"/>
                <wp:positionH relativeFrom="margin">
                  <wp:align>center</wp:align>
                </wp:positionH>
                <wp:positionV relativeFrom="paragraph">
                  <wp:posOffset>61595</wp:posOffset>
                </wp:positionV>
                <wp:extent cx="5953125" cy="1190625"/>
                <wp:effectExtent l="0" t="0" r="28575" b="161925"/>
                <wp:wrapNone/>
                <wp:docPr id="1563475694" name="Speech Bubble: Rectangle 2"/>
                <wp:cNvGraphicFramePr/>
                <a:graphic xmlns:a="http://schemas.openxmlformats.org/drawingml/2006/main">
                  <a:graphicData uri="http://schemas.microsoft.com/office/word/2010/wordprocessingShape">
                    <wps:wsp>
                      <wps:cNvSpPr/>
                      <wps:spPr>
                        <a:xfrm>
                          <a:off x="0" y="0"/>
                          <a:ext cx="5953125" cy="1190625"/>
                        </a:xfrm>
                        <a:prstGeom prst="wedgeRectCallout">
                          <a:avLst>
                            <a:gd name="adj1" fmla="val -21839"/>
                            <a:gd name="adj2" fmla="val 601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288BB10" w14:textId="6E704CF5" w:rsidR="00625BF3" w:rsidRDefault="007D1F65" w:rsidP="001820A9">
                            <w:pPr>
                              <w:jc w:val="center"/>
                              <w:rPr>
                                <w:b/>
                                <w:bCs/>
                                <w:color w:val="FFFFFF"/>
                                <w:szCs w:val="24"/>
                              </w:rPr>
                            </w:pPr>
                            <w:r>
                              <w:rPr>
                                <w:b/>
                                <w:bCs/>
                                <w:color w:val="FFFFFF"/>
                                <w:szCs w:val="24"/>
                              </w:rPr>
                              <w:t xml:space="preserve">These data sources do not </w:t>
                            </w:r>
                            <w:r w:rsidR="006269C4">
                              <w:rPr>
                                <w:b/>
                                <w:bCs/>
                                <w:color w:val="FFFFFF"/>
                                <w:szCs w:val="24"/>
                              </w:rPr>
                              <w:t>populate</w:t>
                            </w:r>
                            <w:r>
                              <w:rPr>
                                <w:b/>
                                <w:bCs/>
                                <w:color w:val="FFFFFF"/>
                                <w:szCs w:val="24"/>
                              </w:rPr>
                              <w:t xml:space="preserve"> data every year, nor do they populate for the most current year.</w:t>
                            </w:r>
                            <w:r w:rsidR="00437FE0">
                              <w:rPr>
                                <w:b/>
                                <w:bCs/>
                                <w:color w:val="FFFFFF"/>
                                <w:szCs w:val="24"/>
                              </w:rPr>
                              <w:t xml:space="preserve">  When adding the years, work oldest to most recent</w:t>
                            </w:r>
                            <w:r w:rsidR="00641262">
                              <w:rPr>
                                <w:b/>
                                <w:bCs/>
                                <w:color w:val="FFFFFF"/>
                                <w:szCs w:val="24"/>
                              </w:rPr>
                              <w:t xml:space="preserve"> and left to right to follow the same format as other tables.</w:t>
                            </w:r>
                          </w:p>
                          <w:p w14:paraId="65124969" w14:textId="3B79BBA9" w:rsidR="00641262" w:rsidRPr="00EB3F73" w:rsidRDefault="00641262" w:rsidP="001820A9">
                            <w:pPr>
                              <w:jc w:val="center"/>
                              <w:rPr>
                                <w:b/>
                                <w:bCs/>
                                <w:color w:val="FFFFFF"/>
                                <w:szCs w:val="24"/>
                              </w:rPr>
                            </w:pPr>
                            <w:r>
                              <w:rPr>
                                <w:b/>
                                <w:bCs/>
                                <w:color w:val="FFFFFF"/>
                                <w:szCs w:val="24"/>
                              </w:rPr>
                              <w:t xml:space="preserve">If a year is not available in the dropdown list (e.g., </w:t>
                            </w:r>
                            <w:r w:rsidR="00CD046C">
                              <w:rPr>
                                <w:b/>
                                <w:bCs/>
                                <w:color w:val="FFFFFF"/>
                                <w:szCs w:val="24"/>
                              </w:rPr>
                              <w:t>2021-2022)</w:t>
                            </w:r>
                            <w:r w:rsidR="006269C4">
                              <w:rPr>
                                <w:b/>
                                <w:bCs/>
                                <w:color w:val="FFFFFF"/>
                                <w:szCs w:val="24"/>
                              </w:rPr>
                              <w:t>,</w:t>
                            </w:r>
                            <w:r w:rsidR="00CD046C">
                              <w:rPr>
                                <w:b/>
                                <w:bCs/>
                                <w:color w:val="FFFFFF"/>
                                <w:szCs w:val="24"/>
                              </w:rPr>
                              <w:t xml:space="preserve"> simply type over the print in the same number format as the other date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27CA" id="_x0000_s1041" type="#_x0000_t61" style="position:absolute;left:0;text-align:left;margin-left:0;margin-top:4.85pt;width:468.75pt;height:93.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" adj="6083,23782" fillcolor="#e97132" strokecolor="window" strokeweight="1.5pt">
                <v:textbox>
                  <w:txbxContent>
                    <w:p w14:paraId="6288BB10" w14:textId="6E704CF5" w:rsidR="00625BF3" w:rsidRDefault="007D1F65" w:rsidP="001820A9">
                      <w:pPr>
                        <w:jc w:val="center"/>
                        <w:rPr>
                          <w:b/>
                          <w:bCs/>
                          <w:color w:val="FFFFFF"/>
                          <w:szCs w:val="24"/>
                        </w:rPr>
                      </w:pPr>
                      <w:r>
                        <w:rPr>
                          <w:b/>
                          <w:bCs/>
                          <w:color w:val="FFFFFF"/>
                          <w:szCs w:val="24"/>
                        </w:rPr>
                        <w:t xml:space="preserve">These data sources do not </w:t>
                      </w:r>
                      <w:r w:rsidR="006269C4">
                        <w:rPr>
                          <w:b/>
                          <w:bCs/>
                          <w:color w:val="FFFFFF"/>
                          <w:szCs w:val="24"/>
                        </w:rPr>
                        <w:t>populate</w:t>
                      </w:r>
                      <w:r>
                        <w:rPr>
                          <w:b/>
                          <w:bCs/>
                          <w:color w:val="FFFFFF"/>
                          <w:szCs w:val="24"/>
                        </w:rPr>
                        <w:t xml:space="preserve"> data every year, nor do they populate for the most current year.</w:t>
                      </w:r>
                      <w:r w:rsidR="00437FE0">
                        <w:rPr>
                          <w:b/>
                          <w:bCs/>
                          <w:color w:val="FFFFFF"/>
                          <w:szCs w:val="24"/>
                        </w:rPr>
                        <w:t xml:space="preserve">  When adding the years, work oldest to most recent</w:t>
                      </w:r>
                      <w:r w:rsidR="00641262">
                        <w:rPr>
                          <w:b/>
                          <w:bCs/>
                          <w:color w:val="FFFFFF"/>
                          <w:szCs w:val="24"/>
                        </w:rPr>
                        <w:t xml:space="preserve"> and left to right to follow the same format as other tables.</w:t>
                      </w:r>
                    </w:p>
                    <w:p w14:paraId="65124969" w14:textId="3B79BBA9" w:rsidR="00641262" w:rsidRPr="00EB3F73" w:rsidRDefault="00641262" w:rsidP="001820A9">
                      <w:pPr>
                        <w:jc w:val="center"/>
                        <w:rPr>
                          <w:b/>
                          <w:bCs/>
                          <w:color w:val="FFFFFF"/>
                          <w:szCs w:val="24"/>
                        </w:rPr>
                      </w:pPr>
                      <w:r>
                        <w:rPr>
                          <w:b/>
                          <w:bCs/>
                          <w:color w:val="FFFFFF"/>
                          <w:szCs w:val="24"/>
                        </w:rPr>
                        <w:t xml:space="preserve">If a year is not available in the dropdown list (e.g., </w:t>
                      </w:r>
                      <w:r w:rsidR="00CD046C">
                        <w:rPr>
                          <w:b/>
                          <w:bCs/>
                          <w:color w:val="FFFFFF"/>
                          <w:szCs w:val="24"/>
                        </w:rPr>
                        <w:t>2021-2022)</w:t>
                      </w:r>
                      <w:r w:rsidR="006269C4">
                        <w:rPr>
                          <w:b/>
                          <w:bCs/>
                          <w:color w:val="FFFFFF"/>
                          <w:szCs w:val="24"/>
                        </w:rPr>
                        <w:t>,</w:t>
                      </w:r>
                      <w:r w:rsidR="00CD046C">
                        <w:rPr>
                          <w:b/>
                          <w:bCs/>
                          <w:color w:val="FFFFFF"/>
                          <w:szCs w:val="24"/>
                        </w:rPr>
                        <w:t xml:space="preserve"> simply type over the print in the same number format as the other date fields.</w:t>
                      </w:r>
                    </w:p>
                  </w:txbxContent>
                </v:textbox>
                <w10:wrap anchorx="margin"/>
              </v:shape>
            </w:pict>
          </mc:Fallback>
        </mc:AlternateContent>
      </w:r>
    </w:p>
    <w:p w14:paraId="5EDB55D3" w14:textId="77777777" w:rsidR="00D84CF6" w:rsidRDefault="00D84CF6" w:rsidP="00F21784">
      <w:pPr>
        <w:spacing w:after="0"/>
        <w:jc w:val="both"/>
        <w:rPr>
          <w:rFonts w:ascii="Calibri" w:eastAsia="Calibri" w:hAnsi="Calibri" w:cs="Calibri"/>
          <w:color w:val="3E535F"/>
          <w:szCs w:val="24"/>
          <w:lang w:val="en" w:eastAsia="en-US"/>
        </w:rPr>
      </w:pPr>
    </w:p>
    <w:p w14:paraId="203CA6FB" w14:textId="2FE01EC3" w:rsidR="00621D4A" w:rsidRDefault="00621D4A" w:rsidP="00F21784">
      <w:pPr>
        <w:spacing w:after="0"/>
        <w:jc w:val="both"/>
        <w:rPr>
          <w:rFonts w:ascii="Calibri" w:eastAsia="Calibri" w:hAnsi="Calibri" w:cs="Calibri"/>
          <w:color w:val="3E535F"/>
          <w:szCs w:val="24"/>
          <w:lang w:val="en" w:eastAsia="en-US"/>
        </w:rPr>
      </w:pPr>
    </w:p>
    <w:p w14:paraId="2074D95D" w14:textId="3B3A122C" w:rsidR="00621D4A" w:rsidRDefault="00621D4A" w:rsidP="00F21784">
      <w:pPr>
        <w:spacing w:after="0"/>
        <w:jc w:val="both"/>
        <w:rPr>
          <w:rFonts w:ascii="Calibri" w:eastAsia="Calibri" w:hAnsi="Calibri" w:cs="Calibri"/>
          <w:color w:val="3E535F"/>
          <w:szCs w:val="24"/>
          <w:lang w:val="en" w:eastAsia="en-US"/>
        </w:rPr>
      </w:pPr>
    </w:p>
    <w:p w14:paraId="6A602F5A" w14:textId="77777777" w:rsidR="00F33618" w:rsidRDefault="00F33618" w:rsidP="00F21784">
      <w:pPr>
        <w:spacing w:after="0"/>
        <w:jc w:val="both"/>
        <w:rPr>
          <w:rFonts w:ascii="Calibri" w:eastAsia="Calibri" w:hAnsi="Calibri" w:cs="Calibri"/>
          <w:color w:val="3E535F"/>
          <w:szCs w:val="24"/>
          <w:lang w:val="en" w:eastAsia="en-US"/>
        </w:rPr>
      </w:pPr>
    </w:p>
    <w:p w14:paraId="7A5A48A3" w14:textId="77777777" w:rsidR="00F33618" w:rsidRDefault="00F33618" w:rsidP="00F21784">
      <w:pPr>
        <w:spacing w:after="0"/>
        <w:jc w:val="both"/>
        <w:rPr>
          <w:rFonts w:ascii="Calibri" w:eastAsia="Calibri" w:hAnsi="Calibri" w:cs="Calibri"/>
          <w:color w:val="3E535F"/>
          <w:szCs w:val="24"/>
          <w:lang w:val="en" w:eastAsia="en-US"/>
        </w:rPr>
      </w:pPr>
    </w:p>
    <w:p w14:paraId="72529F76" w14:textId="6E91142E" w:rsidR="00F21784" w:rsidRPr="00F21784" w:rsidRDefault="006F5C23" w:rsidP="00F21784">
      <w:pPr>
        <w:spacing w:after="0"/>
        <w:jc w:val="both"/>
        <w:rPr>
          <w:rFonts w:ascii="Calibri" w:eastAsia="Calibri" w:hAnsi="Calibri" w:cs="Calibri"/>
          <w:color w:val="3E535F"/>
          <w:szCs w:val="24"/>
          <w:lang w:val="en"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87936" behindDoc="0" locked="0" layoutInCell="1" allowOverlap="1" wp14:anchorId="5310C383" wp14:editId="08CC4454">
                <wp:simplePos x="0" y="0"/>
                <wp:positionH relativeFrom="margin">
                  <wp:posOffset>3794991</wp:posOffset>
                </wp:positionH>
                <wp:positionV relativeFrom="paragraph">
                  <wp:posOffset>3293688</wp:posOffset>
                </wp:positionV>
                <wp:extent cx="2115185" cy="1029104"/>
                <wp:effectExtent l="12700" t="12700" r="18415" b="152400"/>
                <wp:wrapNone/>
                <wp:docPr id="2142565555" name="Speech Bubble: Rectangle 2"/>
                <wp:cNvGraphicFramePr/>
                <a:graphic xmlns:a="http://schemas.openxmlformats.org/drawingml/2006/main">
                  <a:graphicData uri="http://schemas.microsoft.com/office/word/2010/wordprocessingShape">
                    <wps:wsp>
                      <wps:cNvSpPr/>
                      <wps:spPr>
                        <a:xfrm>
                          <a:off x="0" y="0"/>
                          <a:ext cx="2115185" cy="1029104"/>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BF18A4C" w14:textId="0765A732" w:rsidR="007F324F" w:rsidRPr="006F5C23" w:rsidRDefault="007F324F" w:rsidP="007F324F">
                            <w:pPr>
                              <w:jc w:val="center"/>
                              <w:rPr>
                                <w:b/>
                                <w:bCs/>
                                <w:color w:val="FFFFFF"/>
                                <w:szCs w:val="24"/>
                              </w:rPr>
                            </w:pPr>
                            <w:r w:rsidRPr="006F5C23">
                              <w:rPr>
                                <w:b/>
                                <w:bCs/>
                                <w:color w:val="FFFFFF"/>
                                <w:szCs w:val="24"/>
                              </w:rPr>
                              <w:t xml:space="preserve">Complete the next several sections </w:t>
                            </w:r>
                            <w:r w:rsidR="007231A8" w:rsidRPr="006F5C23">
                              <w:rPr>
                                <w:b/>
                                <w:bCs/>
                                <w:color w:val="FFFFFF"/>
                                <w:szCs w:val="24"/>
                              </w:rPr>
                              <w:t xml:space="preserve">in the same manner </w:t>
                            </w:r>
                            <w:r w:rsidR="001351C4" w:rsidRPr="006F5C23">
                              <w:rPr>
                                <w:b/>
                                <w:bCs/>
                                <w:color w:val="FFFFFF"/>
                                <w:szCs w:val="24"/>
                              </w:rPr>
                              <w:t xml:space="preserve">always referring to the detailed report as a point of reference. </w:t>
                            </w:r>
                            <w:r w:rsidR="007231A8" w:rsidRPr="006F5C23">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C383" id="_x0000_s1042" type="#_x0000_t61" style="position:absolute;left:0;text-align:left;margin-left:298.8pt;margin-top:259.35pt;width:166.55pt;height:81.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" adj="6300,24300" fillcolor="#e97132" strokecolor="window" strokeweight="1.5pt">
                <v:textbox>
                  <w:txbxContent>
                    <w:p w14:paraId="0BF18A4C" w14:textId="0765A732" w:rsidR="007F324F" w:rsidRPr="006F5C23" w:rsidRDefault="007F324F" w:rsidP="007F324F">
                      <w:pPr>
                        <w:jc w:val="center"/>
                        <w:rPr>
                          <w:b/>
                          <w:bCs/>
                          <w:color w:val="FFFFFF"/>
                          <w:szCs w:val="24"/>
                        </w:rPr>
                      </w:pPr>
                      <w:r w:rsidRPr="006F5C23">
                        <w:rPr>
                          <w:b/>
                          <w:bCs/>
                          <w:color w:val="FFFFFF"/>
                          <w:szCs w:val="24"/>
                        </w:rPr>
                        <w:t xml:space="preserve">Complete the next several sections </w:t>
                      </w:r>
                      <w:r w:rsidR="007231A8" w:rsidRPr="006F5C23">
                        <w:rPr>
                          <w:b/>
                          <w:bCs/>
                          <w:color w:val="FFFFFF"/>
                          <w:szCs w:val="24"/>
                        </w:rPr>
                        <w:t xml:space="preserve">in the same manner </w:t>
                      </w:r>
                      <w:r w:rsidR="001351C4" w:rsidRPr="006F5C23">
                        <w:rPr>
                          <w:b/>
                          <w:bCs/>
                          <w:color w:val="FFFFFF"/>
                          <w:szCs w:val="24"/>
                        </w:rPr>
                        <w:t xml:space="preserve">always referring to the detailed report as a point of reference. </w:t>
                      </w:r>
                      <w:r w:rsidR="007231A8" w:rsidRPr="006F5C23">
                        <w:rPr>
                          <w:b/>
                          <w:bCs/>
                          <w:color w:val="FFFFFF"/>
                          <w:szCs w:val="24"/>
                        </w:rPr>
                        <w:t xml:space="preserve"> </w:t>
                      </w:r>
                    </w:p>
                  </w:txbxContent>
                </v:textbox>
                <w10:wrap anchorx="margin"/>
              </v:shape>
            </w:pict>
          </mc:Fallback>
        </mc:AlternateContent>
      </w:r>
    </w:p>
    <w:tbl>
      <w:tblPr>
        <w:tblStyle w:val="TableGrid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75"/>
        <w:gridCol w:w="1800"/>
        <w:gridCol w:w="1800"/>
        <w:gridCol w:w="1890"/>
        <w:gridCol w:w="1885"/>
      </w:tblGrid>
      <w:tr w:rsidR="00295A57" w:rsidRPr="00295A57" w14:paraId="4E7D40EE" w14:textId="77777777" w:rsidTr="006F5C23">
        <w:trPr>
          <w:trHeight w:val="548"/>
        </w:trPr>
        <w:tc>
          <w:tcPr>
            <w:tcW w:w="9350" w:type="dxa"/>
            <w:gridSpan w:val="5"/>
            <w:shd w:val="clear" w:color="auto" w:fill="F2C551"/>
            <w:vAlign w:val="center"/>
          </w:tcPr>
          <w:p w14:paraId="377CEC2D" w14:textId="2FA073E8" w:rsidR="00295A57" w:rsidRPr="006F5C23" w:rsidRDefault="00295A57" w:rsidP="00295A57">
            <w:pPr>
              <w:jc w:val="both"/>
              <w:rPr>
                <w:b/>
                <w:color w:val="FFFFFF"/>
              </w:rPr>
            </w:pPr>
            <w:r w:rsidRPr="006F5C23">
              <w:rPr>
                <w:b/>
                <w:color w:val="FFFFFF"/>
              </w:rPr>
              <w:t>Metric 3d</w:t>
            </w:r>
          </w:p>
        </w:tc>
      </w:tr>
      <w:tr w:rsidR="00295A57" w:rsidRPr="00295A57" w14:paraId="76E807F1" w14:textId="77777777" w:rsidTr="006F5C23">
        <w:trPr>
          <w:trHeight w:val="773"/>
        </w:trPr>
        <w:tc>
          <w:tcPr>
            <w:tcW w:w="1975" w:type="dxa"/>
            <w:shd w:val="clear" w:color="auto" w:fill="D9D9D9"/>
            <w:vAlign w:val="center"/>
          </w:tcPr>
          <w:p w14:paraId="3630C859" w14:textId="77777777" w:rsidR="00295A57" w:rsidRPr="006F5C23" w:rsidRDefault="00295A57" w:rsidP="00295A57">
            <w:pPr>
              <w:widowControl w:val="0"/>
              <w:rPr>
                <w:b/>
                <w:bCs/>
                <w:color w:val="000000"/>
              </w:rPr>
            </w:pPr>
            <w:r w:rsidRPr="006F5C23">
              <w:rPr>
                <w:b/>
                <w:bCs/>
                <w:color w:val="000000"/>
              </w:rPr>
              <w:t>Post-Secondary Outcome Metrics</w:t>
            </w:r>
          </w:p>
        </w:tc>
        <w:tc>
          <w:tcPr>
            <w:tcW w:w="1800" w:type="dxa"/>
            <w:shd w:val="clear" w:color="auto" w:fill="D9D9D9"/>
            <w:vAlign w:val="center"/>
          </w:tcPr>
          <w:p w14:paraId="0882C8AA" w14:textId="1BF83423" w:rsidR="00295A57" w:rsidRPr="006F5C23" w:rsidRDefault="00295A57" w:rsidP="00295A57">
            <w:pPr>
              <w:jc w:val="center"/>
              <w:rPr>
                <w:b/>
                <w:bCs/>
                <w:color w:val="000000"/>
                <w:sz w:val="22"/>
              </w:rPr>
            </w:pPr>
            <w:r w:rsidRPr="006F5C23">
              <w:rPr>
                <w:b/>
                <w:bCs/>
                <w:color w:val="000000"/>
                <w:sz w:val="22"/>
              </w:rPr>
              <w:t>Most Recent Year’s Data</w:t>
            </w:r>
          </w:p>
          <w:p w14:paraId="1C58DC6E" w14:textId="1988922E" w:rsidR="00295A57" w:rsidRPr="006F5C23" w:rsidRDefault="00000000" w:rsidP="00295A57">
            <w:pPr>
              <w:jc w:val="center"/>
              <w:rPr>
                <w:b/>
                <w:bCs/>
                <w:color w:val="000000"/>
              </w:rPr>
            </w:pPr>
            <w:sdt>
              <w:sdtPr>
                <w:rPr>
                  <w:b/>
                  <w:bCs/>
                  <w:color w:val="000000"/>
                  <w:sz w:val="22"/>
                </w:rPr>
                <w:alias w:val="Year"/>
                <w:tag w:val="Year"/>
                <w:id w:val="1618493354"/>
                <w:placeholder>
                  <w:docPart w:val="958FCEDBE33F4DFE8A33314424564624"/>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r w:rsidR="00295A57" w:rsidRPr="006F5C23">
                  <w:rPr>
                    <w:b/>
                    <w:bCs/>
                    <w:color w:val="000000"/>
                    <w:sz w:val="22"/>
                  </w:rPr>
                  <w:t>2021-2022</w:t>
                </w:r>
              </w:sdtContent>
            </w:sdt>
          </w:p>
        </w:tc>
        <w:tc>
          <w:tcPr>
            <w:tcW w:w="1800" w:type="dxa"/>
            <w:shd w:val="clear" w:color="auto" w:fill="D9D9D9"/>
            <w:vAlign w:val="center"/>
          </w:tcPr>
          <w:p w14:paraId="180D240E" w14:textId="77777777" w:rsidR="00295A57" w:rsidRPr="006F5C23" w:rsidRDefault="00295A57" w:rsidP="00295A57">
            <w:pPr>
              <w:jc w:val="center"/>
              <w:rPr>
                <w:b/>
                <w:bCs/>
                <w:color w:val="000000"/>
                <w:sz w:val="22"/>
              </w:rPr>
            </w:pPr>
            <w:r w:rsidRPr="006F5C23">
              <w:rPr>
                <w:b/>
                <w:bCs/>
                <w:color w:val="000000"/>
                <w:sz w:val="22"/>
              </w:rPr>
              <w:t>Most Recent Year’s Data</w:t>
            </w:r>
          </w:p>
          <w:p w14:paraId="4B2CFA7D" w14:textId="7A9AE82D" w:rsidR="00295A57" w:rsidRPr="006F5C23" w:rsidRDefault="00000000" w:rsidP="00295A57">
            <w:pPr>
              <w:widowControl w:val="0"/>
              <w:jc w:val="center"/>
              <w:rPr>
                <w:b/>
                <w:bCs/>
                <w:color w:val="000000"/>
              </w:rPr>
            </w:pPr>
            <w:sdt>
              <w:sdtPr>
                <w:rPr>
                  <w:b/>
                  <w:bCs/>
                  <w:color w:val="000000"/>
                  <w:sz w:val="22"/>
                </w:rPr>
                <w:alias w:val="Year"/>
                <w:tag w:val="Year"/>
                <w:id w:val="-1853867194"/>
                <w:placeholder>
                  <w:docPart w:val="9A18496EE2B2429296B2039F4BF39686"/>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r w:rsidR="00295A57" w:rsidRPr="006F5C23">
                  <w:rPr>
                    <w:b/>
                    <w:bCs/>
                    <w:color w:val="000000"/>
                    <w:sz w:val="22"/>
                  </w:rPr>
                  <w:t>2022-2023</w:t>
                </w:r>
              </w:sdtContent>
            </w:sdt>
          </w:p>
        </w:tc>
        <w:tc>
          <w:tcPr>
            <w:tcW w:w="1890" w:type="dxa"/>
            <w:shd w:val="clear" w:color="auto" w:fill="D9D9D9"/>
            <w:vAlign w:val="center"/>
          </w:tcPr>
          <w:p w14:paraId="1792593E" w14:textId="77777777" w:rsidR="00295A57" w:rsidRPr="006F5C23" w:rsidRDefault="00295A57" w:rsidP="00295A57">
            <w:pPr>
              <w:jc w:val="center"/>
              <w:rPr>
                <w:b/>
                <w:bCs/>
                <w:color w:val="000000"/>
                <w:sz w:val="22"/>
              </w:rPr>
            </w:pPr>
            <w:r w:rsidRPr="006F5C23">
              <w:rPr>
                <w:b/>
                <w:bCs/>
                <w:color w:val="000000"/>
                <w:sz w:val="22"/>
              </w:rPr>
              <w:t>Most Recent Year’s Data</w:t>
            </w:r>
          </w:p>
          <w:p w14:paraId="64764C1B" w14:textId="77777777" w:rsidR="00295A57" w:rsidRPr="006F5C23" w:rsidRDefault="00000000" w:rsidP="00295A57">
            <w:pPr>
              <w:widowControl w:val="0"/>
              <w:jc w:val="center"/>
              <w:rPr>
                <w:b/>
                <w:bCs/>
                <w:color w:val="000000"/>
              </w:rPr>
            </w:pPr>
            <w:sdt>
              <w:sdtPr>
                <w:rPr>
                  <w:b/>
                  <w:bCs/>
                  <w:color w:val="000000"/>
                  <w:sz w:val="22"/>
                </w:rPr>
                <w:alias w:val="Year"/>
                <w:tag w:val="Year"/>
                <w:id w:val="1074705485"/>
                <w:placeholder>
                  <w:docPart w:val="03F8442D1297461BB2D57748FDBC0072"/>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r w:rsidR="00295A57" w:rsidRPr="006F5C23">
                  <w:rPr>
                    <w:color w:val="000000"/>
                  </w:rPr>
                  <w:t>Choose an item.</w:t>
                </w:r>
              </w:sdtContent>
            </w:sdt>
          </w:p>
        </w:tc>
        <w:tc>
          <w:tcPr>
            <w:tcW w:w="1885" w:type="dxa"/>
            <w:shd w:val="clear" w:color="auto" w:fill="D9D9D9"/>
            <w:vAlign w:val="center"/>
          </w:tcPr>
          <w:p w14:paraId="29528492" w14:textId="77777777" w:rsidR="00295A57" w:rsidRPr="006F5C23" w:rsidRDefault="00295A57" w:rsidP="00295A57">
            <w:pPr>
              <w:jc w:val="center"/>
              <w:rPr>
                <w:b/>
                <w:bCs/>
                <w:color w:val="000000"/>
                <w:sz w:val="22"/>
              </w:rPr>
            </w:pPr>
            <w:r w:rsidRPr="006F5C23">
              <w:rPr>
                <w:b/>
                <w:bCs/>
                <w:color w:val="000000"/>
                <w:sz w:val="22"/>
              </w:rPr>
              <w:t>Most Recent Year’s Data</w:t>
            </w:r>
          </w:p>
          <w:p w14:paraId="5DB4A9EE" w14:textId="77777777" w:rsidR="00295A57" w:rsidRPr="006F5C23" w:rsidRDefault="00000000" w:rsidP="00295A57">
            <w:pPr>
              <w:widowControl w:val="0"/>
              <w:jc w:val="center"/>
              <w:rPr>
                <w:b/>
                <w:bCs/>
                <w:color w:val="000000"/>
              </w:rPr>
            </w:pPr>
            <w:sdt>
              <w:sdtPr>
                <w:rPr>
                  <w:b/>
                  <w:bCs/>
                  <w:color w:val="000000"/>
                  <w:sz w:val="22"/>
                </w:rPr>
                <w:alias w:val="Year"/>
                <w:tag w:val="Year"/>
                <w:id w:val="579564573"/>
                <w:placeholder>
                  <w:docPart w:val="2D46A09067B7492C93818FA511416BAB"/>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r w:rsidR="00295A57" w:rsidRPr="006F5C23">
                  <w:rPr>
                    <w:color w:val="000000"/>
                  </w:rPr>
                  <w:t>Choose an item.</w:t>
                </w:r>
              </w:sdtContent>
            </w:sdt>
          </w:p>
        </w:tc>
      </w:tr>
      <w:tr w:rsidR="00295A57" w:rsidRPr="00295A57" w14:paraId="71D04E4F" w14:textId="77777777" w:rsidTr="006F5C23">
        <w:tc>
          <w:tcPr>
            <w:tcW w:w="1975" w:type="dxa"/>
            <w:vAlign w:val="center"/>
          </w:tcPr>
          <w:p w14:paraId="3E85ABC0" w14:textId="6BF88769" w:rsidR="00295A57" w:rsidRPr="006F5C23" w:rsidRDefault="00295A57" w:rsidP="00CD046C">
            <w:pPr>
              <w:ind w:left="90"/>
              <w:rPr>
                <w:b/>
                <w:bCs/>
                <w:color w:val="000000"/>
                <w:sz w:val="22"/>
                <w:szCs w:val="22"/>
              </w:rPr>
            </w:pPr>
            <w:proofErr w:type="spellStart"/>
            <w:r w:rsidRPr="006F5C23">
              <w:rPr>
                <w:b/>
                <w:bCs/>
                <w:color w:val="000000"/>
                <w:sz w:val="22"/>
                <w:szCs w:val="22"/>
              </w:rPr>
              <w:t>DataQuest</w:t>
            </w:r>
            <w:proofErr w:type="spellEnd"/>
            <w:r w:rsidRPr="006F5C23">
              <w:rPr>
                <w:b/>
                <w:bCs/>
                <w:color w:val="000000"/>
                <w:sz w:val="22"/>
                <w:szCs w:val="22"/>
              </w:rPr>
              <w:t xml:space="preserve"> College-Going Rate</w:t>
            </w:r>
          </w:p>
        </w:tc>
        <w:sdt>
          <w:sdtPr>
            <w:rPr>
              <w:color w:val="000000"/>
              <w:sz w:val="22"/>
            </w:rPr>
            <w:id w:val="484672872"/>
            <w:placeholder>
              <w:docPart w:val="0376C0E9974C4FF18810C98A33193420"/>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291AC0B0" w14:textId="6003EFD4" w:rsidR="00295A57" w:rsidRPr="006F5C23" w:rsidRDefault="00295A57" w:rsidP="007D1DB1">
                <w:pPr>
                  <w:tabs>
                    <w:tab w:val="left" w:pos="1845"/>
                  </w:tabs>
                  <w:ind w:left="95"/>
                  <w:jc w:val="center"/>
                  <w:rPr>
                    <w:color w:val="000000"/>
                    <w:sz w:val="22"/>
                    <w:szCs w:val="22"/>
                  </w:rPr>
                </w:pPr>
                <w:r w:rsidRPr="006F5C23">
                  <w:rPr>
                    <w:color w:val="000000"/>
                    <w:sz w:val="22"/>
                    <w:szCs w:val="22"/>
                  </w:rPr>
                  <w:t>Progressing</w:t>
                </w:r>
              </w:p>
            </w:tc>
          </w:sdtContent>
        </w:sdt>
        <w:sdt>
          <w:sdtPr>
            <w:rPr>
              <w:color w:val="000000"/>
              <w:sz w:val="22"/>
            </w:rPr>
            <w:id w:val="-130324806"/>
            <w:placeholder>
              <w:docPart w:val="0CE400A071B1409D99FE76332C438C81"/>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025EF4E9" w14:textId="37BF34F2" w:rsidR="00295A57" w:rsidRPr="006F5C23" w:rsidRDefault="00295A57" w:rsidP="007D1DB1">
                <w:pPr>
                  <w:tabs>
                    <w:tab w:val="left" w:pos="1845"/>
                  </w:tabs>
                  <w:ind w:left="95"/>
                  <w:jc w:val="center"/>
                  <w:rPr>
                    <w:color w:val="000000"/>
                    <w:sz w:val="22"/>
                    <w:szCs w:val="22"/>
                  </w:rPr>
                </w:pPr>
                <w:r w:rsidRPr="006F5C23">
                  <w:rPr>
                    <w:color w:val="000000"/>
                    <w:sz w:val="22"/>
                    <w:szCs w:val="22"/>
                  </w:rPr>
                  <w:t>Progressing</w:t>
                </w:r>
              </w:p>
            </w:tc>
          </w:sdtContent>
        </w:sdt>
        <w:sdt>
          <w:sdtPr>
            <w:rPr>
              <w:color w:val="000000"/>
              <w:sz w:val="22"/>
            </w:rPr>
            <w:id w:val="-249586767"/>
            <w:placeholder>
              <w:docPart w:val="00B3EA1BBFA246A783260C810C753AC7"/>
            </w:placeholder>
            <w:showingPlcHdr/>
            <w:comboBox>
              <w:listItem w:value="Choose an item."/>
              <w:listItem w:displayText="On Track" w:value="On Track"/>
              <w:listItem w:displayText="Progressing" w:value="Progressing"/>
              <w:listItem w:displayText="Not on Track" w:value="Not on Track"/>
            </w:comboBox>
          </w:sdtPr>
          <w:sdtContent>
            <w:tc>
              <w:tcPr>
                <w:tcW w:w="1890" w:type="dxa"/>
                <w:vAlign w:val="center"/>
              </w:tcPr>
              <w:p w14:paraId="0FE64160"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sdt>
          <w:sdtPr>
            <w:rPr>
              <w:color w:val="000000"/>
              <w:sz w:val="22"/>
            </w:rPr>
            <w:id w:val="-1019164260"/>
            <w:placeholder>
              <w:docPart w:val="5AC2315AA9594FC8B3ADFD8FA870F441"/>
            </w:placeholder>
            <w:showingPlcHdr/>
            <w:comboBox>
              <w:listItem w:value="Choose an item."/>
              <w:listItem w:displayText="On Track" w:value="On Track"/>
              <w:listItem w:displayText="Progressing" w:value="Progressing"/>
              <w:listItem w:displayText="Not on Track" w:value="Not on Track"/>
            </w:comboBox>
          </w:sdtPr>
          <w:sdtContent>
            <w:tc>
              <w:tcPr>
                <w:tcW w:w="1885" w:type="dxa"/>
                <w:vAlign w:val="center"/>
              </w:tcPr>
              <w:p w14:paraId="0F66B23C"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tr>
      <w:tr w:rsidR="00295A57" w:rsidRPr="00295A57" w14:paraId="204DCEE2" w14:textId="77777777" w:rsidTr="006F5C23">
        <w:tc>
          <w:tcPr>
            <w:tcW w:w="1975" w:type="dxa"/>
            <w:vAlign w:val="center"/>
          </w:tcPr>
          <w:p w14:paraId="5F591479" w14:textId="310EEC39" w:rsidR="00295A57" w:rsidRPr="006F5C23" w:rsidRDefault="00295A57" w:rsidP="00CD046C">
            <w:pPr>
              <w:ind w:left="90"/>
              <w:rPr>
                <w:b/>
                <w:bCs/>
                <w:color w:val="000000"/>
                <w:sz w:val="22"/>
                <w:szCs w:val="22"/>
              </w:rPr>
            </w:pPr>
            <w:r w:rsidRPr="006F5C23">
              <w:rPr>
                <w:b/>
                <w:bCs/>
                <w:color w:val="000000"/>
                <w:sz w:val="22"/>
                <w:szCs w:val="22"/>
              </w:rPr>
              <w:t>Cal-PASS Plus HS-Community College Transition</w:t>
            </w:r>
          </w:p>
        </w:tc>
        <w:sdt>
          <w:sdtPr>
            <w:rPr>
              <w:color w:val="000000"/>
              <w:sz w:val="22"/>
            </w:rPr>
            <w:id w:val="444353898"/>
            <w:placeholder>
              <w:docPart w:val="31CEA84E40024BB289524DB2BF72B1B7"/>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777355D2" w14:textId="49EC87AE" w:rsidR="00295A57" w:rsidRPr="006F5C23" w:rsidRDefault="00295A57" w:rsidP="007D1DB1">
                <w:pPr>
                  <w:tabs>
                    <w:tab w:val="left" w:pos="1845"/>
                  </w:tabs>
                  <w:ind w:left="95"/>
                  <w:jc w:val="center"/>
                  <w:rPr>
                    <w:color w:val="000000"/>
                    <w:sz w:val="22"/>
                    <w:szCs w:val="22"/>
                  </w:rPr>
                </w:pPr>
                <w:r w:rsidRPr="006F5C23">
                  <w:rPr>
                    <w:color w:val="000000"/>
                    <w:sz w:val="22"/>
                    <w:szCs w:val="22"/>
                  </w:rPr>
                  <w:t>Progressing</w:t>
                </w:r>
              </w:p>
            </w:tc>
          </w:sdtContent>
        </w:sdt>
        <w:sdt>
          <w:sdtPr>
            <w:rPr>
              <w:color w:val="000000"/>
              <w:sz w:val="22"/>
            </w:rPr>
            <w:id w:val="-831827146"/>
            <w:placeholder>
              <w:docPart w:val="56E2C292179341BABBEF5A8D96900C8D"/>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1EB060C3" w14:textId="21660C0C" w:rsidR="00295A57" w:rsidRPr="006F5C23" w:rsidRDefault="00295A57" w:rsidP="007D1DB1">
                <w:pPr>
                  <w:tabs>
                    <w:tab w:val="left" w:pos="1845"/>
                  </w:tabs>
                  <w:ind w:left="95"/>
                  <w:jc w:val="center"/>
                  <w:rPr>
                    <w:color w:val="000000"/>
                    <w:sz w:val="22"/>
                    <w:szCs w:val="22"/>
                  </w:rPr>
                </w:pPr>
                <w:r w:rsidRPr="006F5C23">
                  <w:rPr>
                    <w:color w:val="000000"/>
                    <w:sz w:val="22"/>
                    <w:szCs w:val="22"/>
                  </w:rPr>
                  <w:t>Progressing</w:t>
                </w:r>
              </w:p>
            </w:tc>
          </w:sdtContent>
        </w:sdt>
        <w:sdt>
          <w:sdtPr>
            <w:rPr>
              <w:color w:val="000000"/>
              <w:sz w:val="22"/>
            </w:rPr>
            <w:id w:val="-210114529"/>
            <w:placeholder>
              <w:docPart w:val="E3EF1A00468F4D179F754A570D2364ED"/>
            </w:placeholder>
            <w:showingPlcHdr/>
            <w:comboBox>
              <w:listItem w:value="Choose an item."/>
              <w:listItem w:displayText="On Track" w:value="On Track"/>
              <w:listItem w:displayText="Progressing" w:value="Progressing"/>
              <w:listItem w:displayText="Not on Track" w:value="Not on Track"/>
            </w:comboBox>
          </w:sdtPr>
          <w:sdtContent>
            <w:tc>
              <w:tcPr>
                <w:tcW w:w="1890" w:type="dxa"/>
                <w:vAlign w:val="center"/>
              </w:tcPr>
              <w:p w14:paraId="6F7CDBE6"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sdt>
          <w:sdtPr>
            <w:rPr>
              <w:color w:val="000000"/>
              <w:sz w:val="22"/>
            </w:rPr>
            <w:id w:val="1307206278"/>
            <w:placeholder>
              <w:docPart w:val="82933A6EAB27449C8D53EEEBE88E8491"/>
            </w:placeholder>
            <w:showingPlcHdr/>
            <w:comboBox>
              <w:listItem w:value="Choose an item."/>
              <w:listItem w:displayText="On Track" w:value="On Track"/>
              <w:listItem w:displayText="Progressing" w:value="Progressing"/>
              <w:listItem w:displayText="Not on Track" w:value="Not on Track"/>
            </w:comboBox>
          </w:sdtPr>
          <w:sdtContent>
            <w:tc>
              <w:tcPr>
                <w:tcW w:w="1885" w:type="dxa"/>
                <w:vAlign w:val="center"/>
              </w:tcPr>
              <w:p w14:paraId="240CF633"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tr>
      <w:tr w:rsidR="00295A57" w:rsidRPr="00295A57" w14:paraId="70B8D19F" w14:textId="77777777" w:rsidTr="006F5C23">
        <w:tc>
          <w:tcPr>
            <w:tcW w:w="1975" w:type="dxa"/>
            <w:vAlign w:val="center"/>
          </w:tcPr>
          <w:p w14:paraId="64066B19" w14:textId="3B5390CD" w:rsidR="00295A57" w:rsidRPr="006F5C23" w:rsidRDefault="00295A57" w:rsidP="00CD046C">
            <w:pPr>
              <w:ind w:left="90"/>
              <w:rPr>
                <w:b/>
                <w:bCs/>
                <w:color w:val="000000"/>
                <w:sz w:val="22"/>
                <w:szCs w:val="22"/>
              </w:rPr>
            </w:pPr>
            <w:r w:rsidRPr="006F5C23">
              <w:rPr>
                <w:b/>
                <w:bCs/>
                <w:color w:val="000000"/>
                <w:sz w:val="22"/>
                <w:szCs w:val="22"/>
              </w:rPr>
              <w:t>UC Admissions by School Source</w:t>
            </w:r>
          </w:p>
        </w:tc>
        <w:sdt>
          <w:sdtPr>
            <w:rPr>
              <w:color w:val="000000"/>
              <w:sz w:val="22"/>
            </w:rPr>
            <w:id w:val="-986935354"/>
            <w:placeholder>
              <w:docPart w:val="DB2783D8CB4D4490BA0F0FD71477FE4A"/>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6547845B" w14:textId="3D928AA9" w:rsidR="00295A57" w:rsidRPr="006F5C23" w:rsidRDefault="00295A57" w:rsidP="007D1DB1">
                <w:pPr>
                  <w:tabs>
                    <w:tab w:val="left" w:pos="1845"/>
                  </w:tabs>
                  <w:ind w:left="95"/>
                  <w:jc w:val="center"/>
                  <w:rPr>
                    <w:color w:val="000000"/>
                    <w:sz w:val="22"/>
                    <w:szCs w:val="22"/>
                  </w:rPr>
                </w:pPr>
                <w:r w:rsidRPr="006F5C23">
                  <w:rPr>
                    <w:color w:val="000000"/>
                    <w:sz w:val="22"/>
                    <w:szCs w:val="22"/>
                  </w:rPr>
                  <w:t>Not Available</w:t>
                </w:r>
              </w:p>
            </w:tc>
          </w:sdtContent>
        </w:sdt>
        <w:sdt>
          <w:sdtPr>
            <w:rPr>
              <w:color w:val="000000"/>
              <w:sz w:val="22"/>
            </w:rPr>
            <w:id w:val="998778709"/>
            <w:placeholder>
              <w:docPart w:val="6F92B83B98254E1E82480CC4EDCD5A74"/>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03AD94F1" w14:textId="43615140" w:rsidR="00295A57" w:rsidRPr="006F5C23" w:rsidRDefault="00295A57" w:rsidP="007D1DB1">
                <w:pPr>
                  <w:tabs>
                    <w:tab w:val="left" w:pos="1845"/>
                  </w:tabs>
                  <w:ind w:left="95"/>
                  <w:jc w:val="center"/>
                  <w:rPr>
                    <w:color w:val="000000"/>
                    <w:sz w:val="22"/>
                    <w:szCs w:val="22"/>
                  </w:rPr>
                </w:pPr>
                <w:r w:rsidRPr="006F5C23">
                  <w:rPr>
                    <w:color w:val="000000"/>
                    <w:sz w:val="22"/>
                    <w:szCs w:val="22"/>
                  </w:rPr>
                  <w:t>Not Available</w:t>
                </w:r>
              </w:p>
            </w:tc>
          </w:sdtContent>
        </w:sdt>
        <w:sdt>
          <w:sdtPr>
            <w:rPr>
              <w:color w:val="000000"/>
              <w:sz w:val="22"/>
            </w:rPr>
            <w:id w:val="1807362685"/>
            <w:placeholder>
              <w:docPart w:val="BBA101F194934C18AD85A6F5B0BB3065"/>
            </w:placeholder>
            <w:showingPlcHdr/>
            <w:comboBox>
              <w:listItem w:value="Choose an item."/>
              <w:listItem w:displayText="On Track" w:value="On Track"/>
              <w:listItem w:displayText="Progressing" w:value="Progressing"/>
              <w:listItem w:displayText="Not on Track" w:value="Not on Track"/>
            </w:comboBox>
          </w:sdtPr>
          <w:sdtContent>
            <w:tc>
              <w:tcPr>
                <w:tcW w:w="1890" w:type="dxa"/>
                <w:vAlign w:val="center"/>
              </w:tcPr>
              <w:p w14:paraId="35379B06"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sdt>
          <w:sdtPr>
            <w:rPr>
              <w:color w:val="000000"/>
              <w:sz w:val="22"/>
            </w:rPr>
            <w:id w:val="1084022996"/>
            <w:placeholder>
              <w:docPart w:val="1A6C4296E1F446DBA2B178C2EE4DD1E6"/>
            </w:placeholder>
            <w:showingPlcHdr/>
            <w:comboBox>
              <w:listItem w:value="Choose an item."/>
              <w:listItem w:displayText="On Track" w:value="On Track"/>
              <w:listItem w:displayText="Progressing" w:value="Progressing"/>
              <w:listItem w:displayText="Not on Track" w:value="Not on Track"/>
            </w:comboBox>
          </w:sdtPr>
          <w:sdtContent>
            <w:tc>
              <w:tcPr>
                <w:tcW w:w="1885" w:type="dxa"/>
                <w:vAlign w:val="center"/>
              </w:tcPr>
              <w:p w14:paraId="3142F4DF"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tr>
      <w:tr w:rsidR="00295A57" w:rsidRPr="00295A57" w14:paraId="148085EF" w14:textId="77777777" w:rsidTr="006F5C23">
        <w:trPr>
          <w:trHeight w:val="512"/>
        </w:trPr>
        <w:tc>
          <w:tcPr>
            <w:tcW w:w="1975" w:type="dxa"/>
            <w:vAlign w:val="center"/>
          </w:tcPr>
          <w:p w14:paraId="7D4EACF4" w14:textId="24D5E7A5" w:rsidR="00295A57" w:rsidRPr="006F5C23" w:rsidRDefault="00295A57" w:rsidP="00CD046C">
            <w:pPr>
              <w:ind w:left="90"/>
              <w:rPr>
                <w:b/>
                <w:bCs/>
                <w:color w:val="000000"/>
                <w:sz w:val="22"/>
                <w:szCs w:val="22"/>
              </w:rPr>
            </w:pPr>
            <w:r w:rsidRPr="006F5C23">
              <w:rPr>
                <w:b/>
                <w:bCs/>
                <w:color w:val="000000"/>
                <w:sz w:val="22"/>
                <w:szCs w:val="22"/>
              </w:rPr>
              <w:t>UC Graduation Rates</w:t>
            </w:r>
          </w:p>
        </w:tc>
        <w:sdt>
          <w:sdtPr>
            <w:rPr>
              <w:color w:val="000000"/>
              <w:sz w:val="22"/>
            </w:rPr>
            <w:id w:val="1865711876"/>
            <w:placeholder>
              <w:docPart w:val="9AB713492D3A4019A5BFE7DF3BE6217F"/>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4E4E17EF" w14:textId="0E90602D" w:rsidR="00295A57" w:rsidRPr="006F5C23" w:rsidRDefault="00295A57" w:rsidP="007D1DB1">
                <w:pPr>
                  <w:tabs>
                    <w:tab w:val="left" w:pos="1845"/>
                  </w:tabs>
                  <w:ind w:left="95"/>
                  <w:jc w:val="center"/>
                  <w:rPr>
                    <w:color w:val="000000"/>
                    <w:sz w:val="22"/>
                    <w:szCs w:val="22"/>
                  </w:rPr>
                </w:pPr>
                <w:r w:rsidRPr="006F5C23">
                  <w:rPr>
                    <w:color w:val="000000"/>
                    <w:sz w:val="22"/>
                    <w:szCs w:val="22"/>
                  </w:rPr>
                  <w:t>Not Available</w:t>
                </w:r>
              </w:p>
            </w:tc>
          </w:sdtContent>
        </w:sdt>
        <w:sdt>
          <w:sdtPr>
            <w:rPr>
              <w:color w:val="000000"/>
              <w:sz w:val="22"/>
            </w:rPr>
            <w:id w:val="-1053233292"/>
            <w:placeholder>
              <w:docPart w:val="0F8F57967FA24E2C8B685E8CA6B3B9E7"/>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24F8F914" w14:textId="52B03D12" w:rsidR="00295A57" w:rsidRPr="006F5C23" w:rsidRDefault="00295A57" w:rsidP="007D1DB1">
                <w:pPr>
                  <w:tabs>
                    <w:tab w:val="left" w:pos="1845"/>
                  </w:tabs>
                  <w:ind w:left="95"/>
                  <w:jc w:val="center"/>
                  <w:rPr>
                    <w:color w:val="000000"/>
                    <w:sz w:val="22"/>
                    <w:szCs w:val="22"/>
                  </w:rPr>
                </w:pPr>
                <w:r w:rsidRPr="006F5C23">
                  <w:rPr>
                    <w:color w:val="000000"/>
                    <w:sz w:val="22"/>
                    <w:szCs w:val="22"/>
                  </w:rPr>
                  <w:t>Not Available</w:t>
                </w:r>
              </w:p>
            </w:tc>
          </w:sdtContent>
        </w:sdt>
        <w:sdt>
          <w:sdtPr>
            <w:rPr>
              <w:color w:val="000000"/>
              <w:sz w:val="22"/>
            </w:rPr>
            <w:id w:val="629597331"/>
            <w:placeholder>
              <w:docPart w:val="D8F4074884404D1E939E31E58C375A4E"/>
            </w:placeholder>
            <w:showingPlcHdr/>
            <w:comboBox>
              <w:listItem w:value="Choose an item."/>
              <w:listItem w:displayText="On Track" w:value="On Track"/>
              <w:listItem w:displayText="Progressing" w:value="Progressing"/>
              <w:listItem w:displayText="Not on Track" w:value="Not on Track"/>
            </w:comboBox>
          </w:sdtPr>
          <w:sdtContent>
            <w:tc>
              <w:tcPr>
                <w:tcW w:w="1890" w:type="dxa"/>
                <w:vAlign w:val="center"/>
              </w:tcPr>
              <w:p w14:paraId="7E783227"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sdt>
          <w:sdtPr>
            <w:rPr>
              <w:color w:val="000000"/>
              <w:sz w:val="22"/>
            </w:rPr>
            <w:id w:val="760807991"/>
            <w:placeholder>
              <w:docPart w:val="534D8AB9872140AAA908A9790E943005"/>
            </w:placeholder>
            <w:showingPlcHdr/>
            <w:comboBox>
              <w:listItem w:value="Choose an item."/>
              <w:listItem w:displayText="On Track" w:value="On Track"/>
              <w:listItem w:displayText="Progressing" w:value="Progressing"/>
              <w:listItem w:displayText="Not on Track" w:value="Not on Track"/>
            </w:comboBox>
          </w:sdtPr>
          <w:sdtContent>
            <w:tc>
              <w:tcPr>
                <w:tcW w:w="1885" w:type="dxa"/>
                <w:vAlign w:val="center"/>
              </w:tcPr>
              <w:p w14:paraId="642903B8"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tr>
      <w:tr w:rsidR="00295A57" w:rsidRPr="00295A57" w14:paraId="61B798F8" w14:textId="77777777" w:rsidTr="006F5C23">
        <w:trPr>
          <w:trHeight w:val="980"/>
        </w:trPr>
        <w:tc>
          <w:tcPr>
            <w:tcW w:w="1975" w:type="dxa"/>
            <w:vAlign w:val="center"/>
          </w:tcPr>
          <w:p w14:paraId="219EDE5E" w14:textId="3A2F46B4" w:rsidR="00295A57" w:rsidRPr="006F5C23" w:rsidRDefault="00295A57" w:rsidP="00CD046C">
            <w:pPr>
              <w:ind w:left="90"/>
              <w:rPr>
                <w:b/>
                <w:bCs/>
                <w:color w:val="000000"/>
                <w:sz w:val="22"/>
                <w:szCs w:val="22"/>
              </w:rPr>
            </w:pPr>
            <w:r w:rsidRPr="006F5C23">
              <w:rPr>
                <w:b/>
                <w:bCs/>
                <w:color w:val="000000"/>
                <w:sz w:val="22"/>
                <w:szCs w:val="22"/>
              </w:rPr>
              <w:t xml:space="preserve">National Student Clearinghouse </w:t>
            </w:r>
            <w:proofErr w:type="spellStart"/>
            <w:r w:rsidRPr="006F5C23">
              <w:rPr>
                <w:b/>
                <w:bCs/>
                <w:color w:val="000000"/>
                <w:sz w:val="22"/>
                <w:szCs w:val="22"/>
              </w:rPr>
              <w:t>StudentTracker</w:t>
            </w:r>
            <w:proofErr w:type="spellEnd"/>
          </w:p>
        </w:tc>
        <w:sdt>
          <w:sdtPr>
            <w:rPr>
              <w:color w:val="000000"/>
              <w:sz w:val="22"/>
            </w:rPr>
            <w:id w:val="1909342270"/>
            <w:placeholder>
              <w:docPart w:val="BFC0D4C4E4D84070ADA445D24AB61E1B"/>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66C58CFE" w14:textId="241E6E30" w:rsidR="00295A57" w:rsidRPr="006F5C23" w:rsidRDefault="00D43F16" w:rsidP="007D1DB1">
                <w:pPr>
                  <w:tabs>
                    <w:tab w:val="left" w:pos="1845"/>
                  </w:tabs>
                  <w:ind w:left="95"/>
                  <w:jc w:val="center"/>
                  <w:rPr>
                    <w:color w:val="000000"/>
                    <w:sz w:val="22"/>
                    <w:szCs w:val="22"/>
                  </w:rPr>
                </w:pPr>
                <w:r w:rsidRPr="006F5C23">
                  <w:rPr>
                    <w:color w:val="000000"/>
                    <w:sz w:val="22"/>
                    <w:szCs w:val="22"/>
                  </w:rPr>
                  <w:t>Not on Track</w:t>
                </w:r>
              </w:p>
            </w:tc>
          </w:sdtContent>
        </w:sdt>
        <w:sdt>
          <w:sdtPr>
            <w:rPr>
              <w:color w:val="000000"/>
              <w:sz w:val="22"/>
            </w:rPr>
            <w:id w:val="103386033"/>
            <w:placeholder>
              <w:docPart w:val="DFBE08D5BA99423F90F7A293056B7E80"/>
            </w:placeholder>
            <w:comboBox>
              <w:listItem w:value="Choose an item."/>
              <w:listItem w:displayText="On Track" w:value="On Track"/>
              <w:listItem w:displayText="Progressing" w:value="Progressing"/>
              <w:listItem w:displayText="Not on Track" w:value="Not on Track"/>
            </w:comboBox>
          </w:sdtPr>
          <w:sdtContent>
            <w:tc>
              <w:tcPr>
                <w:tcW w:w="1800" w:type="dxa"/>
                <w:vAlign w:val="center"/>
              </w:tcPr>
              <w:p w14:paraId="43BEEC1A" w14:textId="428DE871" w:rsidR="00295A57" w:rsidRPr="006F5C23" w:rsidRDefault="007D1DB1" w:rsidP="007D1DB1">
                <w:pPr>
                  <w:tabs>
                    <w:tab w:val="left" w:pos="1845"/>
                  </w:tabs>
                  <w:ind w:left="95"/>
                  <w:jc w:val="center"/>
                  <w:rPr>
                    <w:color w:val="000000"/>
                    <w:sz w:val="22"/>
                    <w:szCs w:val="22"/>
                  </w:rPr>
                </w:pPr>
                <w:r w:rsidRPr="006F5C23">
                  <w:rPr>
                    <w:color w:val="000000"/>
                    <w:sz w:val="22"/>
                    <w:szCs w:val="22"/>
                  </w:rPr>
                  <w:t>On Track</w:t>
                </w:r>
              </w:p>
            </w:tc>
          </w:sdtContent>
        </w:sdt>
        <w:sdt>
          <w:sdtPr>
            <w:rPr>
              <w:color w:val="000000"/>
              <w:sz w:val="22"/>
            </w:rPr>
            <w:id w:val="157824283"/>
            <w:placeholder>
              <w:docPart w:val="1291674396E54EF393DA7B6383491A94"/>
            </w:placeholder>
            <w:showingPlcHdr/>
            <w:comboBox>
              <w:listItem w:value="Choose an item."/>
              <w:listItem w:displayText="On Track" w:value="On Track"/>
              <w:listItem w:displayText="Progressing" w:value="Progressing"/>
              <w:listItem w:displayText="Not on Track" w:value="Not on Track"/>
            </w:comboBox>
          </w:sdtPr>
          <w:sdtContent>
            <w:tc>
              <w:tcPr>
                <w:tcW w:w="1890" w:type="dxa"/>
                <w:vAlign w:val="center"/>
              </w:tcPr>
              <w:p w14:paraId="0E7476A4"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sdt>
          <w:sdtPr>
            <w:rPr>
              <w:color w:val="000000"/>
              <w:sz w:val="22"/>
            </w:rPr>
            <w:id w:val="-1992087425"/>
            <w:placeholder>
              <w:docPart w:val="219EF7BDB41347AF84A8E2D6F4E61706"/>
            </w:placeholder>
            <w:showingPlcHdr/>
            <w:comboBox>
              <w:listItem w:value="Choose an item."/>
              <w:listItem w:displayText="On Track" w:value="On Track"/>
              <w:listItem w:displayText="Progressing" w:value="Progressing"/>
              <w:listItem w:displayText="Not on Track" w:value="Not on Track"/>
            </w:comboBox>
          </w:sdtPr>
          <w:sdtContent>
            <w:tc>
              <w:tcPr>
                <w:tcW w:w="1885" w:type="dxa"/>
                <w:vAlign w:val="center"/>
              </w:tcPr>
              <w:p w14:paraId="24F83936" w14:textId="77777777" w:rsidR="00295A57" w:rsidRPr="006F5C23" w:rsidRDefault="00295A57" w:rsidP="007D1DB1">
                <w:pPr>
                  <w:tabs>
                    <w:tab w:val="left" w:pos="1845"/>
                  </w:tabs>
                  <w:ind w:left="95"/>
                  <w:jc w:val="center"/>
                  <w:rPr>
                    <w:color w:val="000000"/>
                    <w:sz w:val="22"/>
                    <w:szCs w:val="22"/>
                  </w:rPr>
                </w:pPr>
                <w:r w:rsidRPr="006F5C23">
                  <w:rPr>
                    <w:color w:val="000000"/>
                    <w:sz w:val="22"/>
                    <w:szCs w:val="22"/>
                  </w:rPr>
                  <w:t>Choose an item.</w:t>
                </w:r>
              </w:p>
            </w:tc>
          </w:sdtContent>
        </w:sdt>
      </w:tr>
    </w:tbl>
    <w:p w14:paraId="1AA20FB7" w14:textId="14B493A6" w:rsidR="00295A57" w:rsidRDefault="00295A57" w:rsidP="00F21784">
      <w:pPr>
        <w:jc w:val="both"/>
        <w:rPr>
          <w:rFonts w:ascii="Calibri" w:eastAsia="Calibri" w:hAnsi="Calibri" w:cs="Calibri"/>
          <w:b/>
          <w:bCs/>
          <w:color w:val="3E535F"/>
          <w:szCs w:val="24"/>
          <w:lang w:eastAsia="en-US"/>
        </w:rPr>
      </w:pPr>
    </w:p>
    <w:p w14:paraId="5F563BB6" w14:textId="77777777" w:rsidR="001351C4" w:rsidRPr="00F21784" w:rsidRDefault="001351C4" w:rsidP="00F21784">
      <w:pPr>
        <w:jc w:val="both"/>
        <w:rPr>
          <w:rFonts w:ascii="Calibri" w:eastAsia="Calibri" w:hAnsi="Calibri" w:cs="Calibri"/>
          <w:b/>
          <w:bCs/>
          <w:color w:val="3E535F"/>
          <w:szCs w:val="24"/>
          <w:lang w:eastAsia="en-US"/>
        </w:rPr>
      </w:pP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10"/>
        <w:gridCol w:w="1710"/>
        <w:gridCol w:w="1710"/>
        <w:gridCol w:w="1620"/>
        <w:gridCol w:w="1710"/>
      </w:tblGrid>
      <w:tr w:rsidR="00F21784" w:rsidRPr="00F21784" w14:paraId="28B75C13" w14:textId="77777777" w:rsidTr="006F5C23">
        <w:trPr>
          <w:trHeight w:val="573"/>
        </w:trPr>
        <w:tc>
          <w:tcPr>
            <w:tcW w:w="9360" w:type="dxa"/>
            <w:gridSpan w:val="5"/>
            <w:shd w:val="clear" w:color="auto" w:fill="586D2D"/>
            <w:vAlign w:val="center"/>
          </w:tcPr>
          <w:p w14:paraId="3CBC8E99" w14:textId="2E604099" w:rsidR="00F21784" w:rsidRPr="006F5C23" w:rsidRDefault="00F21784" w:rsidP="00F21784">
            <w:pPr>
              <w:spacing w:after="0"/>
              <w:ind w:right="152"/>
              <w:jc w:val="both"/>
              <w:rPr>
                <w:rFonts w:ascii="Calibri" w:eastAsia="Calibri" w:hAnsi="Calibri" w:cs="Calibri"/>
                <w:color w:val="FFFFFF"/>
                <w:sz w:val="22"/>
                <w:lang w:eastAsia="en-US"/>
              </w:rPr>
            </w:pPr>
            <w:r w:rsidRPr="006F5C23">
              <w:rPr>
                <w:rFonts w:ascii="Calibri" w:eastAsia="Calibri" w:hAnsi="Calibri" w:cs="Calibri"/>
                <w:b/>
                <w:bCs/>
                <w:color w:val="FFFFFF"/>
                <w:szCs w:val="24"/>
                <w:lang w:eastAsia="en-US"/>
              </w:rPr>
              <w:t xml:space="preserve">DASS Charter School Alternate Metrics- Only </w:t>
            </w:r>
            <w:r w:rsidR="00621D4A" w:rsidRPr="006F5C23">
              <w:rPr>
                <w:rFonts w:ascii="Calibri" w:eastAsia="Calibri" w:hAnsi="Calibri" w:cs="Calibri"/>
                <w:b/>
                <w:bCs/>
                <w:color w:val="FFFFFF"/>
                <w:szCs w:val="24"/>
                <w:lang w:eastAsia="en-US"/>
              </w:rPr>
              <w:t>as</w:t>
            </w:r>
            <w:r w:rsidRPr="006F5C23">
              <w:rPr>
                <w:rFonts w:ascii="Calibri" w:eastAsia="Calibri" w:hAnsi="Calibri" w:cs="Calibri"/>
                <w:b/>
                <w:bCs/>
                <w:color w:val="FFFFFF"/>
                <w:szCs w:val="24"/>
                <w:lang w:eastAsia="en-US"/>
              </w:rPr>
              <w:t xml:space="preserve"> Applicable</w:t>
            </w:r>
          </w:p>
        </w:tc>
      </w:tr>
      <w:tr w:rsidR="00F21784" w:rsidRPr="00F21784" w14:paraId="0BF00DAD" w14:textId="77777777" w:rsidTr="006F5C23">
        <w:trPr>
          <w:trHeight w:val="472"/>
        </w:trPr>
        <w:tc>
          <w:tcPr>
            <w:tcW w:w="2610" w:type="dxa"/>
            <w:shd w:val="clear" w:color="auto" w:fill="F2C551"/>
            <w:vAlign w:val="center"/>
          </w:tcPr>
          <w:p w14:paraId="3764CB10" w14:textId="77777777" w:rsidR="00F21784" w:rsidRPr="006F5C23" w:rsidRDefault="00F21784" w:rsidP="00F21784">
            <w:pPr>
              <w:spacing w:after="0"/>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 4</w:t>
            </w:r>
          </w:p>
        </w:tc>
        <w:tc>
          <w:tcPr>
            <w:tcW w:w="6750" w:type="dxa"/>
            <w:gridSpan w:val="4"/>
            <w:shd w:val="clear" w:color="auto" w:fill="F2C551"/>
            <w:vAlign w:val="center"/>
          </w:tcPr>
          <w:p w14:paraId="30CEE33B" w14:textId="714C9B49" w:rsidR="00F21784" w:rsidRPr="006F5C23" w:rsidRDefault="00F21784" w:rsidP="00F21784">
            <w:pPr>
              <w:spacing w:after="0"/>
              <w:jc w:val="center"/>
              <w:rPr>
                <w:rFonts w:ascii="Calibri" w:eastAsia="Calibri" w:hAnsi="Calibri" w:cs="Calibri"/>
                <w:b/>
                <w:bCs/>
                <w:color w:val="FFFFFF"/>
                <w:szCs w:val="24"/>
                <w:lang w:eastAsia="en-US"/>
              </w:rPr>
            </w:pPr>
            <w:r w:rsidRPr="006F5C23">
              <w:rPr>
                <w:rFonts w:ascii="Calibri" w:eastAsia="Calibri" w:hAnsi="Calibri" w:cs="Calibri"/>
                <w:b/>
                <w:bCs/>
                <w:color w:val="FFFFFF"/>
                <w:sz w:val="22"/>
                <w:lang w:eastAsia="en-US"/>
              </w:rPr>
              <w:t>Multi-Year Performance Rating</w:t>
            </w:r>
          </w:p>
        </w:tc>
      </w:tr>
      <w:tr w:rsidR="00F21784" w:rsidRPr="00F21784" w14:paraId="24199C9A" w14:textId="77777777" w:rsidTr="006F5C23">
        <w:trPr>
          <w:trHeight w:val="463"/>
        </w:trPr>
        <w:tc>
          <w:tcPr>
            <w:tcW w:w="2610" w:type="dxa"/>
            <w:shd w:val="clear" w:color="auto" w:fill="D9D9D9"/>
            <w:vAlign w:val="center"/>
          </w:tcPr>
          <w:p w14:paraId="13496504"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710" w:type="dxa"/>
            <w:shd w:val="clear" w:color="auto" w:fill="D9D9D9"/>
            <w:vAlign w:val="center"/>
          </w:tcPr>
          <w:p w14:paraId="01B502A7"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408051163"/>
              <w:placeholder>
                <w:docPart w:val="6D1A1A6355414CB9BCE1BCA992A32C02"/>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18337CF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710" w:type="dxa"/>
            <w:shd w:val="clear" w:color="auto" w:fill="D9D9D9"/>
            <w:vAlign w:val="center"/>
          </w:tcPr>
          <w:p w14:paraId="0A4EB1DC"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837031505"/>
              <w:placeholder>
                <w:docPart w:val="2926DA89098249EFB09E33E2E715F657"/>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809F50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620" w:type="dxa"/>
            <w:shd w:val="clear" w:color="auto" w:fill="D9D9D9"/>
            <w:vAlign w:val="center"/>
          </w:tcPr>
          <w:p w14:paraId="0109D88D" w14:textId="5FF2A28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102545106"/>
              <w:placeholder>
                <w:docPart w:val="A3D4A652E272478DAFC8E12EB008DED4"/>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1C545E1"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710" w:type="dxa"/>
            <w:shd w:val="clear" w:color="auto" w:fill="D9D9D9"/>
            <w:vAlign w:val="center"/>
          </w:tcPr>
          <w:p w14:paraId="3816AC7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899097759"/>
              <w:placeholder>
                <w:docPart w:val="E81A5DB9F5CF479899318AC3D03EAD16"/>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8E353FB"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2F927DCA" w14:textId="77777777" w:rsidTr="006F5C23">
        <w:trPr>
          <w:trHeight w:val="553"/>
        </w:trPr>
        <w:tc>
          <w:tcPr>
            <w:tcW w:w="2610" w:type="dxa"/>
            <w:shd w:val="clear" w:color="auto" w:fill="F2F2F2"/>
            <w:vAlign w:val="center"/>
          </w:tcPr>
          <w:p w14:paraId="05998050"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t>State &amp; Local Assessment Participation Rates</w:t>
            </w:r>
          </w:p>
        </w:tc>
        <w:sdt>
          <w:sdtPr>
            <w:rPr>
              <w:rFonts w:ascii="Calibri" w:eastAsia="Calibri" w:hAnsi="Calibri" w:cs="Calibri"/>
              <w:color w:val="000000"/>
              <w:sz w:val="20"/>
              <w:szCs w:val="24"/>
              <w:lang w:eastAsia="en-US"/>
            </w:rPr>
            <w:id w:val="1644394331"/>
            <w:placeholder>
              <w:docPart w:val="A01DEEAED15C4D7287F1D4C5F8B58B66"/>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6CDC31A9" w14:textId="77777777" w:rsidR="00F21784" w:rsidRPr="006F5C23" w:rsidRDefault="00F21784" w:rsidP="00F21784">
                <w:pPr>
                  <w:spacing w:after="0"/>
                  <w:ind w:right="157"/>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783453484"/>
            <w:placeholder>
              <w:docPart w:val="C05BC9D1A3E94415A8EFDFB2AAF8D566"/>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566A0DDD" w14:textId="77777777" w:rsidR="00F21784" w:rsidRPr="006F5C23" w:rsidRDefault="00F21784" w:rsidP="00F21784">
                <w:pPr>
                  <w:tabs>
                    <w:tab w:val="left" w:pos="968"/>
                  </w:tabs>
                  <w:spacing w:after="0"/>
                  <w:ind w:right="16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50600960"/>
            <w:placeholder>
              <w:docPart w:val="F96AD31DB2FA46BB964BBD64E26C3419"/>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620" w:type="dxa"/>
                <w:vAlign w:val="center"/>
              </w:tcPr>
              <w:p w14:paraId="3DA2BFA9" w14:textId="77777777" w:rsidR="00F21784" w:rsidRPr="006F5C23" w:rsidRDefault="00F21784" w:rsidP="00F21784">
                <w:pPr>
                  <w:spacing w:after="0"/>
                  <w:ind w:right="68"/>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725111278"/>
            <w:placeholder>
              <w:docPart w:val="DCDDCB04FE5C4A78AB8571A6A218518D"/>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279F9136" w14:textId="77777777" w:rsidR="00F21784" w:rsidRPr="006F5C23" w:rsidRDefault="00F21784" w:rsidP="00F21784">
                <w:pPr>
                  <w:spacing w:after="0"/>
                  <w:ind w:right="16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61554E54" w14:textId="77777777" w:rsidTr="006F5C23">
        <w:trPr>
          <w:trHeight w:val="553"/>
        </w:trPr>
        <w:tc>
          <w:tcPr>
            <w:tcW w:w="2610" w:type="dxa"/>
            <w:shd w:val="clear" w:color="auto" w:fill="F2F2F2"/>
            <w:vAlign w:val="center"/>
          </w:tcPr>
          <w:p w14:paraId="21F07890" w14:textId="77777777" w:rsidR="00F21784" w:rsidRPr="006F5C23" w:rsidRDefault="00F21784" w:rsidP="00F21784">
            <w:pPr>
              <w:spacing w:after="0"/>
              <w:rPr>
                <w:rFonts w:ascii="Calibri" w:eastAsia="Calibri" w:hAnsi="Calibri" w:cs="Calibri"/>
                <w:b/>
                <w:bCs/>
                <w:color w:val="000000"/>
                <w:szCs w:val="24"/>
                <w:lang w:eastAsia="en-US"/>
              </w:rPr>
            </w:pPr>
            <w:r w:rsidRPr="006F5C23">
              <w:rPr>
                <w:rFonts w:ascii="Calibri" w:eastAsia="Calibri" w:hAnsi="Calibri" w:cs="Calibri"/>
                <w:b/>
                <w:bCs/>
                <w:color w:val="000000"/>
                <w:sz w:val="22"/>
                <w:lang w:eastAsia="en-US"/>
              </w:rPr>
              <w:lastRenderedPageBreak/>
              <w:t>Achievement Metrics</w:t>
            </w:r>
          </w:p>
        </w:tc>
        <w:sdt>
          <w:sdtPr>
            <w:rPr>
              <w:rFonts w:ascii="Calibri" w:eastAsia="Calibri" w:hAnsi="Calibri" w:cs="Calibri"/>
              <w:color w:val="000000"/>
              <w:sz w:val="20"/>
              <w:szCs w:val="24"/>
              <w:lang w:eastAsia="en-US"/>
            </w:rPr>
            <w:id w:val="-321352108"/>
            <w:placeholder>
              <w:docPart w:val="73EF3B3A09C54273BC7EAAE99F85038A"/>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214DFF69" w14:textId="77777777" w:rsidR="00F21784" w:rsidRPr="006F5C23" w:rsidRDefault="00F21784" w:rsidP="00F21784">
                <w:pPr>
                  <w:spacing w:after="0"/>
                  <w:ind w:right="157"/>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597981859"/>
            <w:placeholder>
              <w:docPart w:val="85D90C04CEEE473FA136C4C80B0FDE6A"/>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484C237B" w14:textId="77777777" w:rsidR="00F21784" w:rsidRPr="006F5C23" w:rsidRDefault="00F21784" w:rsidP="00F21784">
                <w:pPr>
                  <w:tabs>
                    <w:tab w:val="left" w:pos="968"/>
                  </w:tabs>
                  <w:spacing w:after="0"/>
                  <w:ind w:right="16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743371621"/>
            <w:placeholder>
              <w:docPart w:val="B48921A8133B4E7A82F0046C595FF426"/>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620" w:type="dxa"/>
                <w:vAlign w:val="center"/>
              </w:tcPr>
              <w:p w14:paraId="2BF9F256" w14:textId="77777777" w:rsidR="00F21784" w:rsidRPr="006F5C23" w:rsidRDefault="00F21784" w:rsidP="00F21784">
                <w:pPr>
                  <w:spacing w:after="0"/>
                  <w:ind w:right="68"/>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32479368"/>
            <w:placeholder>
              <w:docPart w:val="DFD6912603A741F0B6663B418AAC9A41"/>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2ED2A01D" w14:textId="77777777" w:rsidR="00F21784" w:rsidRPr="006F5C23" w:rsidRDefault="00F21784" w:rsidP="00F21784">
                <w:pPr>
                  <w:spacing w:after="0"/>
                  <w:ind w:right="16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5958B48" w14:textId="77777777" w:rsidTr="006F5C23">
        <w:trPr>
          <w:trHeight w:val="517"/>
        </w:trPr>
        <w:tc>
          <w:tcPr>
            <w:tcW w:w="2610" w:type="dxa"/>
            <w:shd w:val="clear" w:color="auto" w:fill="F2F2F2"/>
            <w:vAlign w:val="center"/>
          </w:tcPr>
          <w:p w14:paraId="20AAC588"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Climate Metrics</w:t>
            </w:r>
          </w:p>
        </w:tc>
        <w:sdt>
          <w:sdtPr>
            <w:rPr>
              <w:rFonts w:ascii="Calibri" w:eastAsia="Calibri" w:hAnsi="Calibri" w:cs="Calibri"/>
              <w:color w:val="000000"/>
              <w:sz w:val="20"/>
              <w:szCs w:val="24"/>
              <w:lang w:eastAsia="en-US"/>
            </w:rPr>
            <w:id w:val="-489953777"/>
            <w:placeholder>
              <w:docPart w:val="D0FF03B62B7D493F9D0BC5D393CA2344"/>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5268C427" w14:textId="77777777" w:rsidR="00F21784" w:rsidRPr="006F5C23" w:rsidRDefault="00F21784" w:rsidP="00F21784">
                <w:pPr>
                  <w:spacing w:after="0"/>
                  <w:ind w:right="157"/>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36367964"/>
            <w:placeholder>
              <w:docPart w:val="40FFB3C590614D9BBD51785873A38D0D"/>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1839EC87" w14:textId="77777777" w:rsidR="00F21784" w:rsidRPr="006F5C23" w:rsidRDefault="00F21784" w:rsidP="00F21784">
                <w:pPr>
                  <w:tabs>
                    <w:tab w:val="left" w:pos="968"/>
                  </w:tabs>
                  <w:spacing w:after="0"/>
                  <w:ind w:right="16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590881924"/>
            <w:placeholder>
              <w:docPart w:val="2E7BFFA83A104CD497C1B6CA3BEF27A9"/>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620" w:type="dxa"/>
                <w:vAlign w:val="center"/>
              </w:tcPr>
              <w:p w14:paraId="0133C127" w14:textId="77777777" w:rsidR="00F21784" w:rsidRPr="006F5C23" w:rsidRDefault="00F21784" w:rsidP="00F21784">
                <w:pPr>
                  <w:spacing w:after="0"/>
                  <w:ind w:right="68"/>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102410188"/>
            <w:placeholder>
              <w:docPart w:val="622D227CE54643479B1A446591D86593"/>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39859AEF" w14:textId="77777777" w:rsidR="00F21784" w:rsidRPr="006F5C23" w:rsidRDefault="00F21784" w:rsidP="00F21784">
                <w:pPr>
                  <w:spacing w:after="0"/>
                  <w:ind w:right="16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2D5B4DB4" w14:textId="77777777" w:rsidTr="006F5C23">
        <w:trPr>
          <w:trHeight w:val="553"/>
        </w:trPr>
        <w:tc>
          <w:tcPr>
            <w:tcW w:w="2610" w:type="dxa"/>
            <w:shd w:val="clear" w:color="auto" w:fill="F2F2F2"/>
            <w:vAlign w:val="center"/>
          </w:tcPr>
          <w:p w14:paraId="650D20E5" w14:textId="77777777" w:rsidR="00F21784" w:rsidRPr="006F5C23" w:rsidRDefault="00F21784" w:rsidP="00F21784">
            <w:pPr>
              <w:spacing w:after="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Engagement Metrics</w:t>
            </w:r>
          </w:p>
        </w:tc>
        <w:sdt>
          <w:sdtPr>
            <w:rPr>
              <w:rFonts w:ascii="Calibri" w:eastAsia="Calibri" w:hAnsi="Calibri" w:cs="Calibri"/>
              <w:color w:val="000000"/>
              <w:sz w:val="20"/>
              <w:szCs w:val="24"/>
              <w:lang w:eastAsia="en-US"/>
            </w:rPr>
            <w:id w:val="978035080"/>
            <w:placeholder>
              <w:docPart w:val="D5A144158E5F428BB7B37336CF3FA785"/>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43B3E5EE" w14:textId="77777777" w:rsidR="00F21784" w:rsidRPr="006F5C23" w:rsidRDefault="00F21784" w:rsidP="00F21784">
                <w:pPr>
                  <w:spacing w:after="0"/>
                  <w:ind w:right="157"/>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477026410"/>
            <w:placeholder>
              <w:docPart w:val="5E433BFFE7C6414AB796CBC7076CC6F8"/>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6788B526" w14:textId="77777777" w:rsidR="00F21784" w:rsidRPr="006F5C23" w:rsidRDefault="00F21784" w:rsidP="00F21784">
                <w:pPr>
                  <w:tabs>
                    <w:tab w:val="left" w:pos="968"/>
                  </w:tabs>
                  <w:spacing w:after="0"/>
                  <w:ind w:right="163"/>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11741682"/>
            <w:placeholder>
              <w:docPart w:val="DE5B1CB372404AE1B0A4F5A01AD9E5D5"/>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620" w:type="dxa"/>
                <w:vAlign w:val="center"/>
              </w:tcPr>
              <w:p w14:paraId="029A5CE8" w14:textId="77777777" w:rsidR="00F21784" w:rsidRPr="006F5C23" w:rsidRDefault="00F21784" w:rsidP="00F21784">
                <w:pPr>
                  <w:spacing w:after="0"/>
                  <w:ind w:right="68"/>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807268866"/>
            <w:placeholder>
              <w:docPart w:val="056588DD58324A9682D616F5CF724130"/>
            </w:placeholder>
            <w:showingPlcHdr/>
            <w:comboBox>
              <w:listItem w:value="Choose an item."/>
              <w:listItem w:displayText="On Track" w:value="On Track"/>
              <w:listItem w:displayText="Progressing" w:value="Progressing"/>
              <w:listItem w:displayText="Not on Track" w:value="Not on Track"/>
              <w:listItem w:displayText="Not Applicable to Traditional Track" w:value="Not Applicable to Traditional Track"/>
            </w:comboBox>
          </w:sdtPr>
          <w:sdtContent>
            <w:tc>
              <w:tcPr>
                <w:tcW w:w="1710" w:type="dxa"/>
                <w:vAlign w:val="center"/>
              </w:tcPr>
              <w:p w14:paraId="76EAEB8C" w14:textId="77777777" w:rsidR="00F21784" w:rsidRPr="006F5C23" w:rsidRDefault="00F21784" w:rsidP="00F21784">
                <w:pPr>
                  <w:spacing w:after="0"/>
                  <w:ind w:right="164"/>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22C0B5E7" w14:textId="77777777" w:rsidR="00F21784" w:rsidRPr="00F21784" w:rsidRDefault="00F21784" w:rsidP="00F21784">
      <w:pPr>
        <w:spacing w:before="240" w:after="0"/>
        <w:jc w:val="both"/>
        <w:rPr>
          <w:rFonts w:ascii="Calibri" w:eastAsia="Calibri" w:hAnsi="Calibri" w:cs="Calibri"/>
          <w:color w:val="3E535F"/>
          <w:sz w:val="22"/>
          <w:lang w:eastAsia="en-US"/>
        </w:rPr>
      </w:pPr>
    </w:p>
    <w:tbl>
      <w:tblPr>
        <w:tblW w:w="9360" w:type="dxa"/>
        <w:tblInd w:w="-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360"/>
      </w:tblGrid>
      <w:tr w:rsidR="00F21784" w:rsidRPr="00F21784" w14:paraId="1F0A32C8" w14:textId="77777777" w:rsidTr="006F5C23">
        <w:trPr>
          <w:trHeight w:val="517"/>
        </w:trPr>
        <w:tc>
          <w:tcPr>
            <w:tcW w:w="9360" w:type="dxa"/>
            <w:tcBorders>
              <w:top w:val="single" w:sz="2" w:space="0" w:color="FFFFFF"/>
              <w:left w:val="single" w:sz="2" w:space="0" w:color="FFFFFF"/>
              <w:bottom w:val="single" w:sz="2" w:space="0" w:color="FFFFFF"/>
              <w:right w:val="single" w:sz="2" w:space="0" w:color="FFFFFF"/>
            </w:tcBorders>
            <w:shd w:val="clear" w:color="auto" w:fill="586D2D"/>
            <w:vAlign w:val="center"/>
          </w:tcPr>
          <w:p w14:paraId="560F2BA5" w14:textId="77777777" w:rsidR="00F21784" w:rsidRPr="00F21784" w:rsidRDefault="00F21784" w:rsidP="00F21784">
            <w:pPr>
              <w:spacing w:after="0"/>
              <w:ind w:right="152"/>
              <w:jc w:val="both"/>
              <w:rPr>
                <w:rFonts w:ascii="Calibri" w:eastAsia="Calibri" w:hAnsi="Calibri" w:cs="Calibri"/>
                <w:color w:val="FFFFFF"/>
                <w:sz w:val="22"/>
                <w:lang w:eastAsia="en-US"/>
              </w:rPr>
            </w:pPr>
            <w:r w:rsidRPr="00F21784">
              <w:rPr>
                <w:rFonts w:ascii="Calibri" w:eastAsia="Calibri" w:hAnsi="Calibri" w:cs="Calibri"/>
                <w:b/>
                <w:bCs/>
                <w:color w:val="FFFFFF"/>
                <w:sz w:val="22"/>
                <w:lang w:eastAsia="en-US"/>
              </w:rPr>
              <w:t>Education Program Equity, Access, and Student Protections</w:t>
            </w:r>
          </w:p>
        </w:tc>
      </w:tr>
    </w:tbl>
    <w:p w14:paraId="654AF453" w14:textId="77777777" w:rsidR="00F21784" w:rsidRPr="00F21784" w:rsidRDefault="00F21784" w:rsidP="00F21784">
      <w:pPr>
        <w:spacing w:after="0"/>
        <w:rPr>
          <w:rFonts w:ascii="Calibri" w:eastAsia="Calibri" w:hAnsi="Calibri" w:cs="Calibri"/>
          <w:sz w:val="8"/>
          <w:szCs w:val="8"/>
          <w:lang w:eastAsia="en-US"/>
        </w:rPr>
      </w:pPr>
    </w:p>
    <w:tbl>
      <w:tblPr>
        <w:tblW w:w="93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602"/>
        <w:gridCol w:w="1530"/>
        <w:gridCol w:w="1440"/>
        <w:gridCol w:w="1440"/>
        <w:gridCol w:w="1350"/>
      </w:tblGrid>
      <w:tr w:rsidR="00F21784" w:rsidRPr="00F21784" w14:paraId="0F163BFB" w14:textId="77777777" w:rsidTr="006F5C23">
        <w:trPr>
          <w:trHeight w:val="472"/>
        </w:trPr>
        <w:tc>
          <w:tcPr>
            <w:tcW w:w="3602" w:type="dxa"/>
            <w:shd w:val="clear" w:color="auto" w:fill="F2C551"/>
            <w:vAlign w:val="center"/>
          </w:tcPr>
          <w:p w14:paraId="078C13E9" w14:textId="77777777" w:rsidR="00F21784" w:rsidRPr="006F5C23" w:rsidRDefault="00F21784" w:rsidP="00F21784">
            <w:pPr>
              <w:spacing w:after="0"/>
              <w:ind w:left="-25"/>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Metrics 5a-5c</w:t>
            </w:r>
          </w:p>
        </w:tc>
        <w:tc>
          <w:tcPr>
            <w:tcW w:w="5760" w:type="dxa"/>
            <w:gridSpan w:val="4"/>
            <w:shd w:val="clear" w:color="auto" w:fill="F2C551"/>
            <w:vAlign w:val="center"/>
          </w:tcPr>
          <w:p w14:paraId="23E47982" w14:textId="77777777" w:rsidR="00F21784" w:rsidRPr="006F5C23" w:rsidRDefault="00F21784" w:rsidP="00F21784">
            <w:pPr>
              <w:spacing w:after="0"/>
              <w:jc w:val="center"/>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Multi-Year Performance Rating</w:t>
            </w:r>
          </w:p>
        </w:tc>
      </w:tr>
      <w:tr w:rsidR="00F21784" w:rsidRPr="00F21784" w14:paraId="5B7F8BEE" w14:textId="77777777" w:rsidTr="006F5C23">
        <w:trPr>
          <w:trHeight w:val="445"/>
        </w:trPr>
        <w:tc>
          <w:tcPr>
            <w:tcW w:w="3602" w:type="dxa"/>
            <w:shd w:val="clear" w:color="auto" w:fill="D9D9D9"/>
            <w:tcMar>
              <w:top w:w="-1" w:type="dxa"/>
              <w:left w:w="-1" w:type="dxa"/>
              <w:bottom w:w="-1" w:type="dxa"/>
              <w:right w:w="-1" w:type="dxa"/>
            </w:tcMar>
            <w:vAlign w:val="center"/>
          </w:tcPr>
          <w:p w14:paraId="6307D829" w14:textId="77777777" w:rsidR="00F21784" w:rsidRPr="006F5C23" w:rsidRDefault="00F21784" w:rsidP="00F21784">
            <w:pPr>
              <w:pBdr>
                <w:top w:val="none" w:sz="0" w:space="0" w:color="000000"/>
              </w:pBdr>
              <w:spacing w:after="0"/>
              <w:ind w:left="90"/>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530" w:type="dxa"/>
            <w:shd w:val="clear" w:color="auto" w:fill="D9D9D9"/>
            <w:tcMar>
              <w:top w:w="-1" w:type="dxa"/>
              <w:left w:w="-1" w:type="dxa"/>
              <w:bottom w:w="-1" w:type="dxa"/>
              <w:right w:w="-1" w:type="dxa"/>
            </w:tcMar>
            <w:vAlign w:val="center"/>
          </w:tcPr>
          <w:p w14:paraId="3EFC7DC7"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486903928"/>
              <w:placeholder>
                <w:docPart w:val="2ABCDA8F98C745EAA22BF0AE2AECA16D"/>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7720FCF"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40" w:type="dxa"/>
            <w:shd w:val="clear" w:color="auto" w:fill="D9D9D9"/>
            <w:vAlign w:val="center"/>
          </w:tcPr>
          <w:p w14:paraId="6DD57434"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185055442"/>
              <w:placeholder>
                <w:docPart w:val="553A0561AC8943E08597DC2858508089"/>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0D7E069"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40" w:type="dxa"/>
            <w:shd w:val="clear" w:color="auto" w:fill="D9D9D9"/>
            <w:vAlign w:val="center"/>
          </w:tcPr>
          <w:p w14:paraId="64C8D6D0"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1804529699"/>
              <w:placeholder>
                <w:docPart w:val="9090468604914ACAB3E519EC8559C9D0"/>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7E5CC06"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15D0A938"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2040462104"/>
              <w:placeholder>
                <w:docPart w:val="B73622D2813D4B23B846643F2BAB383B"/>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0F8952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68DE7818" w14:textId="77777777" w:rsidTr="006F5C23">
        <w:trPr>
          <w:trHeight w:val="445"/>
        </w:trPr>
        <w:tc>
          <w:tcPr>
            <w:tcW w:w="3602" w:type="dxa"/>
            <w:shd w:val="clear" w:color="auto" w:fill="F2F2F2"/>
            <w:tcMar>
              <w:top w:w="-1" w:type="dxa"/>
              <w:left w:w="-1" w:type="dxa"/>
              <w:bottom w:w="-1" w:type="dxa"/>
              <w:right w:w="-1" w:type="dxa"/>
            </w:tcMar>
            <w:vAlign w:val="center"/>
          </w:tcPr>
          <w:p w14:paraId="47280639" w14:textId="77777777" w:rsidR="00F21784" w:rsidRPr="006F5C23" w:rsidRDefault="00F21784" w:rsidP="00F21784">
            <w:pPr>
              <w:spacing w:after="0" w:line="259" w:lineRule="auto"/>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Equity and Access: Special Education</w:t>
            </w:r>
          </w:p>
        </w:tc>
        <w:sdt>
          <w:sdtPr>
            <w:rPr>
              <w:rFonts w:ascii="Calibri" w:eastAsia="Calibri" w:hAnsi="Calibri" w:cs="Calibri"/>
              <w:color w:val="000000"/>
              <w:sz w:val="20"/>
              <w:szCs w:val="24"/>
              <w:lang w:eastAsia="en-US"/>
            </w:rPr>
            <w:id w:val="-111370789"/>
            <w:placeholder>
              <w:docPart w:val="2883571B234849BDBED8D833D9245DEF"/>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tcMar>
                  <w:top w:w="-1" w:type="dxa"/>
                  <w:left w:w="-1" w:type="dxa"/>
                  <w:bottom w:w="-1" w:type="dxa"/>
                  <w:right w:w="-1" w:type="dxa"/>
                </w:tcMar>
                <w:vAlign w:val="center"/>
              </w:tcPr>
              <w:p w14:paraId="65839910"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3880595"/>
            <w:placeholder>
              <w:docPart w:val="CA70F3F4238A4B35A30B5B2084EDEBF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0493EB49"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354997504"/>
            <w:placeholder>
              <w:docPart w:val="F0261E85886B4DC3B52A889E01E3DB3A"/>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39B5F549"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95274452"/>
            <w:placeholder>
              <w:docPart w:val="F44A201943FC4A6FB16C1D5B1E871F90"/>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148FB9FA"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4D4E499C" w14:textId="77777777" w:rsidTr="006F5C23">
        <w:trPr>
          <w:trHeight w:val="445"/>
        </w:trPr>
        <w:tc>
          <w:tcPr>
            <w:tcW w:w="3602" w:type="dxa"/>
            <w:shd w:val="clear" w:color="auto" w:fill="F2F2F2"/>
            <w:tcMar>
              <w:top w:w="-1" w:type="dxa"/>
              <w:left w:w="-1" w:type="dxa"/>
              <w:bottom w:w="-1" w:type="dxa"/>
              <w:right w:w="-1" w:type="dxa"/>
            </w:tcMar>
            <w:vAlign w:val="center"/>
          </w:tcPr>
          <w:p w14:paraId="39B22D7A" w14:textId="77777777" w:rsidR="00F21784" w:rsidRPr="006F5C23" w:rsidRDefault="00F21784" w:rsidP="00F21784">
            <w:pPr>
              <w:spacing w:after="0" w:line="259" w:lineRule="auto"/>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Equity and Access: English Learners</w:t>
            </w:r>
          </w:p>
        </w:tc>
        <w:sdt>
          <w:sdtPr>
            <w:rPr>
              <w:rFonts w:ascii="Calibri" w:eastAsia="Calibri" w:hAnsi="Calibri" w:cs="Calibri"/>
              <w:color w:val="000000"/>
              <w:sz w:val="20"/>
              <w:szCs w:val="24"/>
              <w:lang w:eastAsia="en-US"/>
            </w:rPr>
            <w:id w:val="-1823267277"/>
            <w:placeholder>
              <w:docPart w:val="2F42105359204DFD9161ECCD6D46C792"/>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tcMar>
                  <w:top w:w="-1" w:type="dxa"/>
                  <w:left w:w="-1" w:type="dxa"/>
                  <w:bottom w:w="-1" w:type="dxa"/>
                  <w:right w:w="-1" w:type="dxa"/>
                </w:tcMar>
                <w:vAlign w:val="center"/>
              </w:tcPr>
              <w:p w14:paraId="0387655C"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839932687"/>
            <w:placeholder>
              <w:docPart w:val="6DA56E43880C4F8C8615267F8BABB54B"/>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C482B32"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36933208"/>
            <w:placeholder>
              <w:docPart w:val="711BAE1FC3604FD190F817353FE32A94"/>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7AE26E1"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780324677"/>
            <w:placeholder>
              <w:docPart w:val="334DF578E9754B3D94FB70A3A32FB1DA"/>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6F16808B"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22B0E9C6" w14:textId="77777777" w:rsidTr="006F5C23">
        <w:trPr>
          <w:trHeight w:val="445"/>
        </w:trPr>
        <w:tc>
          <w:tcPr>
            <w:tcW w:w="3602" w:type="dxa"/>
            <w:shd w:val="clear" w:color="auto" w:fill="F2F2F2"/>
            <w:tcMar>
              <w:top w:w="-1" w:type="dxa"/>
              <w:left w:w="-1" w:type="dxa"/>
              <w:bottom w:w="-1" w:type="dxa"/>
              <w:right w:w="-1" w:type="dxa"/>
            </w:tcMar>
            <w:vAlign w:val="center"/>
          </w:tcPr>
          <w:p w14:paraId="4F6ABBEA" w14:textId="77777777" w:rsidR="00F21784" w:rsidRPr="006F5C23" w:rsidRDefault="00F21784" w:rsidP="00F21784">
            <w:pPr>
              <w:spacing w:after="0" w:line="259" w:lineRule="auto"/>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Student Rights and Protections</w:t>
            </w:r>
          </w:p>
        </w:tc>
        <w:sdt>
          <w:sdtPr>
            <w:rPr>
              <w:rFonts w:ascii="Calibri" w:eastAsia="Calibri" w:hAnsi="Calibri" w:cs="Calibri"/>
              <w:color w:val="000000"/>
              <w:sz w:val="20"/>
              <w:szCs w:val="24"/>
              <w:lang w:eastAsia="en-US"/>
            </w:rPr>
            <w:id w:val="1173069743"/>
            <w:placeholder>
              <w:docPart w:val="753C32401CAE423480CEEF6302D259EB"/>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tcMar>
                  <w:top w:w="-1" w:type="dxa"/>
                  <w:left w:w="-1" w:type="dxa"/>
                  <w:bottom w:w="-1" w:type="dxa"/>
                  <w:right w:w="-1" w:type="dxa"/>
                </w:tcMar>
                <w:vAlign w:val="center"/>
              </w:tcPr>
              <w:p w14:paraId="4CB7DC7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97151091"/>
            <w:placeholder>
              <w:docPart w:val="5561320E6D144886B26B916516DC230A"/>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4491C6FA"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871263375"/>
            <w:placeholder>
              <w:docPart w:val="A38053BDA5B44A2D88C51A640F68C134"/>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278B476E"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272156679"/>
            <w:placeholder>
              <w:docPart w:val="9C8AE32A66C54B6A956E17DE6BF6F9E8"/>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253FFBF0"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7805249F" w14:textId="77777777" w:rsidR="00F21784" w:rsidRPr="00F21784" w:rsidRDefault="00F21784" w:rsidP="00F21784">
      <w:pPr>
        <w:spacing w:after="0"/>
        <w:rPr>
          <w:rFonts w:ascii="Calibri" w:eastAsia="Calibri" w:hAnsi="Calibri" w:cs="Calibri"/>
          <w:szCs w:val="24"/>
          <w:lang w:eastAsia="en-US"/>
        </w:rPr>
      </w:pPr>
    </w:p>
    <w:p w14:paraId="785AE3D7" w14:textId="77777777" w:rsidR="00F21784" w:rsidRPr="00F21784" w:rsidRDefault="00F21784" w:rsidP="006F5C23">
      <w:pPr>
        <w:pStyle w:val="Heading3A"/>
        <w:rPr>
          <w:lang w:eastAsia="en-US"/>
        </w:rPr>
      </w:pPr>
      <w:bookmarkStart w:id="10" w:name="_Toc173493379"/>
      <w:r w:rsidRPr="00F21784">
        <w:rPr>
          <w:lang w:eastAsia="en-US"/>
        </w:rPr>
        <w:t>FINANCIAL HEALTH AND SUSTAINABILITY</w:t>
      </w:r>
      <w:bookmarkEnd w:id="9"/>
      <w:r w:rsidRPr="00F21784">
        <w:rPr>
          <w:lang w:eastAsia="en-US"/>
        </w:rPr>
        <w:t xml:space="preserve"> PERFORMANCE</w:t>
      </w:r>
      <w:bookmarkEnd w:id="10"/>
    </w:p>
    <w:p w14:paraId="51E3A784" w14:textId="77777777" w:rsidR="00F21784" w:rsidRPr="006F5C23" w:rsidRDefault="00F21784" w:rsidP="00F21784">
      <w:pPr>
        <w:keepNext/>
        <w:keepLines/>
        <w:spacing w:after="0" w:line="276" w:lineRule="auto"/>
        <w:outlineLvl w:val="1"/>
        <w:rPr>
          <w:rFonts w:ascii="Calibri" w:eastAsia="Calibri" w:hAnsi="Calibri" w:cs="Calibri"/>
          <w:b/>
          <w:color w:val="000000"/>
          <w:szCs w:val="28"/>
          <w:lang w:eastAsia="en-US"/>
        </w:rPr>
      </w:pPr>
      <w:bookmarkStart w:id="11" w:name="_Toc169513550"/>
      <w:bookmarkStart w:id="12" w:name="_Toc173493380"/>
      <w:r w:rsidRPr="006F5C23">
        <w:rPr>
          <w:rFonts w:ascii="Calibri" w:eastAsia="Calibri" w:hAnsi="Calibri" w:cs="Calibri"/>
          <w:b/>
          <w:color w:val="000000"/>
          <w:szCs w:val="28"/>
          <w:lang w:eastAsia="en-US"/>
        </w:rPr>
        <w:t>Is the charter school financially viable?</w:t>
      </w:r>
      <w:bookmarkEnd w:id="11"/>
      <w:bookmarkEnd w:id="12"/>
    </w:p>
    <w:tbl>
      <w:tblPr>
        <w:tblW w:w="9365"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3785"/>
        <w:gridCol w:w="1440"/>
        <w:gridCol w:w="1440"/>
        <w:gridCol w:w="1350"/>
        <w:gridCol w:w="1350"/>
      </w:tblGrid>
      <w:tr w:rsidR="00F21784" w:rsidRPr="00F21784" w14:paraId="19F834F3" w14:textId="77777777" w:rsidTr="006F5C23">
        <w:trPr>
          <w:trHeight w:val="508"/>
        </w:trPr>
        <w:tc>
          <w:tcPr>
            <w:tcW w:w="3785" w:type="dxa"/>
            <w:shd w:val="clear" w:color="auto" w:fill="F2C551"/>
            <w:vAlign w:val="center"/>
          </w:tcPr>
          <w:p w14:paraId="259E48E6" w14:textId="77777777" w:rsidR="00F21784" w:rsidRPr="00F21784" w:rsidRDefault="00F21784" w:rsidP="00F21784">
            <w:pPr>
              <w:spacing w:after="0"/>
              <w:rPr>
                <w:rFonts w:ascii="Calibri" w:eastAsia="Calibri" w:hAnsi="Calibri" w:cs="Calibri"/>
                <w:b/>
                <w:bCs/>
                <w:color w:val="F0F2F4"/>
                <w:sz w:val="22"/>
                <w:lang w:eastAsia="en-US"/>
              </w:rPr>
            </w:pPr>
            <w:r w:rsidRPr="00F21784">
              <w:rPr>
                <w:rFonts w:ascii="Calibri" w:eastAsia="Calibri" w:hAnsi="Calibri" w:cs="Calibri"/>
                <w:b/>
                <w:bCs/>
                <w:color w:val="F0F2F4"/>
                <w:sz w:val="22"/>
                <w:lang w:eastAsia="en-US"/>
              </w:rPr>
              <w:t>Short Term Metrics</w:t>
            </w:r>
          </w:p>
        </w:tc>
        <w:tc>
          <w:tcPr>
            <w:tcW w:w="5580" w:type="dxa"/>
            <w:gridSpan w:val="4"/>
            <w:shd w:val="clear" w:color="auto" w:fill="F2C551"/>
            <w:vAlign w:val="center"/>
          </w:tcPr>
          <w:p w14:paraId="445F6025" w14:textId="77777777" w:rsidR="00F21784" w:rsidRPr="00F21784" w:rsidRDefault="00F21784" w:rsidP="00F21784">
            <w:pPr>
              <w:spacing w:after="0"/>
              <w:jc w:val="center"/>
              <w:rPr>
                <w:rFonts w:ascii="Calibri" w:eastAsia="Calibri" w:hAnsi="Calibri" w:cs="Calibri"/>
                <w:b/>
                <w:bCs/>
                <w:color w:val="F0F2F4"/>
                <w:sz w:val="22"/>
                <w:lang w:eastAsia="en-US"/>
              </w:rPr>
            </w:pPr>
            <w:r w:rsidRPr="00F21784">
              <w:rPr>
                <w:rFonts w:ascii="Calibri" w:eastAsia="Calibri" w:hAnsi="Calibri" w:cs="Calibri"/>
                <w:b/>
                <w:bCs/>
                <w:color w:val="F0F2F4"/>
                <w:sz w:val="22"/>
                <w:lang w:eastAsia="en-US"/>
              </w:rPr>
              <w:t>Multi-Year Performance Rating</w:t>
            </w:r>
          </w:p>
        </w:tc>
      </w:tr>
      <w:tr w:rsidR="00F21784" w:rsidRPr="00F21784" w14:paraId="1CEDEED4" w14:textId="77777777" w:rsidTr="006F5C23">
        <w:trPr>
          <w:trHeight w:val="445"/>
        </w:trPr>
        <w:tc>
          <w:tcPr>
            <w:tcW w:w="3785" w:type="dxa"/>
            <w:shd w:val="clear" w:color="auto" w:fill="D9D9D9"/>
            <w:tcMar>
              <w:top w:w="-1" w:type="dxa"/>
              <w:left w:w="-1" w:type="dxa"/>
              <w:bottom w:w="-1" w:type="dxa"/>
              <w:right w:w="-1" w:type="dxa"/>
            </w:tcMar>
            <w:vAlign w:val="center"/>
          </w:tcPr>
          <w:p w14:paraId="62140905"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440" w:type="dxa"/>
            <w:shd w:val="clear" w:color="auto" w:fill="D9D9D9"/>
            <w:tcMar>
              <w:top w:w="-1" w:type="dxa"/>
              <w:left w:w="-1" w:type="dxa"/>
              <w:bottom w:w="-1" w:type="dxa"/>
              <w:right w:w="-1" w:type="dxa"/>
            </w:tcMar>
            <w:vAlign w:val="center"/>
          </w:tcPr>
          <w:p w14:paraId="35AAEE3E"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030679719"/>
              <w:placeholder>
                <w:docPart w:val="80EB1A1C4CAE451B8A3BF9BCD06C878D"/>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98289C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40" w:type="dxa"/>
            <w:shd w:val="clear" w:color="auto" w:fill="D9D9D9"/>
            <w:vAlign w:val="center"/>
          </w:tcPr>
          <w:p w14:paraId="1FED700A"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991987103"/>
              <w:placeholder>
                <w:docPart w:val="4F53D2F8F8134A9A954AD2A44B855205"/>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2EFFF21"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7C1B8A79"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1507318318"/>
              <w:placeholder>
                <w:docPart w:val="90A758136EE342B7B0D1E91E42DE2D4E"/>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479C3CF7"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4FDBB70E"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13813096"/>
              <w:placeholder>
                <w:docPart w:val="16EA3BD5F9544ACF8EDEBC793AD609E0"/>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B0A806F"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44A37D22" w14:textId="77777777" w:rsidTr="006F5C23">
        <w:trPr>
          <w:trHeight w:val="445"/>
        </w:trPr>
        <w:tc>
          <w:tcPr>
            <w:tcW w:w="3785" w:type="dxa"/>
            <w:shd w:val="clear" w:color="auto" w:fill="F2F2F2"/>
            <w:tcMar>
              <w:top w:w="-1" w:type="dxa"/>
              <w:left w:w="-1" w:type="dxa"/>
              <w:bottom w:w="-1" w:type="dxa"/>
              <w:right w:w="-1" w:type="dxa"/>
            </w:tcMar>
            <w:vAlign w:val="center"/>
          </w:tcPr>
          <w:p w14:paraId="6EEFFFF2"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1: Days of Cash on Hand</w:t>
            </w:r>
          </w:p>
        </w:tc>
        <w:sdt>
          <w:sdtPr>
            <w:rPr>
              <w:rFonts w:ascii="Calibri" w:eastAsia="Calibri" w:hAnsi="Calibri" w:cs="Calibri"/>
              <w:color w:val="000000"/>
              <w:sz w:val="20"/>
              <w:szCs w:val="24"/>
              <w:lang w:eastAsia="en-US"/>
            </w:rPr>
            <w:id w:val="-1023088870"/>
            <w:placeholder>
              <w:docPart w:val="2B2CFD1DCC98486BA604F8627D2DEA5E"/>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083AEB51"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072580196"/>
            <w:placeholder>
              <w:docPart w:val="2740234D4861471C88C596445F805F55"/>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7623467"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58774669"/>
            <w:placeholder>
              <w:docPart w:val="057B05C7E13343A1B9EE7CF969811331"/>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6D81332D"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461190763"/>
            <w:placeholder>
              <w:docPart w:val="BA9AE5AE27E4412BAA6A14B032DBE4C9"/>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1095246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60B948D7" w14:textId="77777777" w:rsidTr="006F5C23">
        <w:trPr>
          <w:trHeight w:val="535"/>
        </w:trPr>
        <w:tc>
          <w:tcPr>
            <w:tcW w:w="3785" w:type="dxa"/>
            <w:shd w:val="clear" w:color="auto" w:fill="F2F2F2"/>
            <w:tcMar>
              <w:top w:w="-1" w:type="dxa"/>
              <w:left w:w="-1" w:type="dxa"/>
              <w:bottom w:w="-1" w:type="dxa"/>
              <w:right w:w="-1" w:type="dxa"/>
            </w:tcMar>
            <w:vAlign w:val="center"/>
          </w:tcPr>
          <w:p w14:paraId="4F044DC7"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2: Cash Flow Projection</w:t>
            </w:r>
          </w:p>
        </w:tc>
        <w:sdt>
          <w:sdtPr>
            <w:rPr>
              <w:rFonts w:ascii="Calibri" w:eastAsia="Calibri" w:hAnsi="Calibri" w:cs="Calibri"/>
              <w:color w:val="000000"/>
              <w:sz w:val="20"/>
              <w:szCs w:val="24"/>
              <w:lang w:eastAsia="en-US"/>
            </w:rPr>
            <w:id w:val="1650093725"/>
            <w:placeholder>
              <w:docPart w:val="BF6FB71E6A364ED2BCAC6475142DE796"/>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7328AF9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006548517"/>
            <w:placeholder>
              <w:docPart w:val="1E006A4C46F345948783941B11BBE7D4"/>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AE648EA"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94293084"/>
            <w:placeholder>
              <w:docPart w:val="B705E6A1580A4A2A8D1DF98CA0F95D1C"/>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6F883769"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72567309"/>
            <w:placeholder>
              <w:docPart w:val="6DDB933CF93545D085F8863CE4B6144A"/>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7C2A177"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6E313CC7" w14:textId="77777777" w:rsidTr="006F5C23">
        <w:trPr>
          <w:trHeight w:val="445"/>
        </w:trPr>
        <w:tc>
          <w:tcPr>
            <w:tcW w:w="3785" w:type="dxa"/>
            <w:shd w:val="clear" w:color="auto" w:fill="F2F2F2"/>
            <w:tcMar>
              <w:top w:w="-1" w:type="dxa"/>
              <w:left w:w="-1" w:type="dxa"/>
              <w:bottom w:w="-1" w:type="dxa"/>
              <w:right w:w="-1" w:type="dxa"/>
            </w:tcMar>
            <w:vAlign w:val="center"/>
          </w:tcPr>
          <w:p w14:paraId="3F2C4E8D"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3: Enrollment Variances</w:t>
            </w:r>
          </w:p>
        </w:tc>
        <w:sdt>
          <w:sdtPr>
            <w:rPr>
              <w:rFonts w:ascii="Calibri" w:eastAsia="Calibri" w:hAnsi="Calibri" w:cs="Calibri"/>
              <w:color w:val="000000"/>
              <w:sz w:val="20"/>
              <w:szCs w:val="24"/>
              <w:lang w:eastAsia="en-US"/>
            </w:rPr>
            <w:id w:val="-1555311491"/>
            <w:placeholder>
              <w:docPart w:val="B03BE21533E9434A976EC61A7885EF0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21CE470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930503613"/>
            <w:placeholder>
              <w:docPart w:val="0A7D3202EB62476AA06C17B38749B5D5"/>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018775D1"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84397312"/>
            <w:placeholder>
              <w:docPart w:val="4FA399692E4B48728639C1B19F3EAE5F"/>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44BF951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788624382"/>
            <w:placeholder>
              <w:docPart w:val="1A9604383EA843588884A3A8403ED987"/>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4C755B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256E8CAC" w14:textId="77777777" w:rsidTr="006F5C23">
        <w:trPr>
          <w:trHeight w:val="445"/>
        </w:trPr>
        <w:tc>
          <w:tcPr>
            <w:tcW w:w="3785" w:type="dxa"/>
            <w:shd w:val="clear" w:color="auto" w:fill="F2F2F2"/>
            <w:tcMar>
              <w:top w:w="-1" w:type="dxa"/>
              <w:left w:w="-1" w:type="dxa"/>
              <w:bottom w:w="-1" w:type="dxa"/>
              <w:right w:w="-1" w:type="dxa"/>
            </w:tcMar>
            <w:vAlign w:val="center"/>
          </w:tcPr>
          <w:p w14:paraId="71F58791"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4: Average Daily Attendance (ADA) to Enrollment Variance</w:t>
            </w:r>
          </w:p>
        </w:tc>
        <w:sdt>
          <w:sdtPr>
            <w:rPr>
              <w:rFonts w:ascii="Calibri" w:eastAsia="Calibri" w:hAnsi="Calibri" w:cs="Calibri"/>
              <w:color w:val="000000"/>
              <w:sz w:val="20"/>
              <w:szCs w:val="24"/>
              <w:lang w:eastAsia="en-US"/>
            </w:rPr>
            <w:id w:val="1118187644"/>
            <w:placeholder>
              <w:docPart w:val="D191AC5163C6406CBA5D5E71DB18224B"/>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735EA774"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24089040"/>
            <w:placeholder>
              <w:docPart w:val="6C44782961EF429783F299689F395BC1"/>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114B0EF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06070354"/>
            <w:placeholder>
              <w:docPart w:val="2F499EEF433543D1A18013DC0952276F"/>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78AF7E0"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6111855"/>
            <w:placeholder>
              <w:docPart w:val="4EE933CBA44E4608A94666A3E6824894"/>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7953F86E"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21ED3CF" w14:textId="77777777" w:rsidTr="006F5C23">
        <w:trPr>
          <w:trHeight w:val="445"/>
        </w:trPr>
        <w:tc>
          <w:tcPr>
            <w:tcW w:w="3785" w:type="dxa"/>
            <w:shd w:val="clear" w:color="auto" w:fill="F2F2F2"/>
            <w:tcMar>
              <w:top w:w="-1" w:type="dxa"/>
              <w:left w:w="-1" w:type="dxa"/>
              <w:bottom w:w="-1" w:type="dxa"/>
              <w:right w:w="-1" w:type="dxa"/>
            </w:tcMar>
            <w:vAlign w:val="center"/>
          </w:tcPr>
          <w:p w14:paraId="1D176DF1"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5: Unduplicated Pupil Percentage (UPP) Variance</w:t>
            </w:r>
          </w:p>
        </w:tc>
        <w:sdt>
          <w:sdtPr>
            <w:rPr>
              <w:rFonts w:ascii="Calibri" w:eastAsia="Calibri" w:hAnsi="Calibri" w:cs="Calibri"/>
              <w:color w:val="000000"/>
              <w:sz w:val="20"/>
              <w:szCs w:val="24"/>
              <w:lang w:eastAsia="en-US"/>
            </w:rPr>
            <w:id w:val="-848956481"/>
            <w:placeholder>
              <w:docPart w:val="A39FC59059274382B67B95BBDD8A998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26E166A8"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943495842"/>
            <w:placeholder>
              <w:docPart w:val="66786F57F314419E99D2F3BAB7381C9C"/>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302C0609"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912967328"/>
            <w:placeholder>
              <w:docPart w:val="81BBC7F842C74C85AE8A8DAEB0613B1D"/>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23F05A4B"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129325621"/>
            <w:placeholder>
              <w:docPart w:val="E98708CB2C584AA0BA3081EC287B67B5"/>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6C4AC9C"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7DDC76E" w14:textId="77777777" w:rsidTr="006F5C23">
        <w:trPr>
          <w:trHeight w:val="445"/>
        </w:trPr>
        <w:tc>
          <w:tcPr>
            <w:tcW w:w="3785" w:type="dxa"/>
            <w:shd w:val="clear" w:color="auto" w:fill="F2F2F2"/>
            <w:tcMar>
              <w:top w:w="-1" w:type="dxa"/>
              <w:left w:w="-1" w:type="dxa"/>
              <w:bottom w:w="-1" w:type="dxa"/>
              <w:right w:w="-1" w:type="dxa"/>
            </w:tcMar>
            <w:vAlign w:val="center"/>
          </w:tcPr>
          <w:p w14:paraId="03B07EB3"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6: Budgeted Local Control and Accountability Plan (LCAP)</w:t>
            </w:r>
          </w:p>
        </w:tc>
        <w:sdt>
          <w:sdtPr>
            <w:rPr>
              <w:rFonts w:ascii="Calibri" w:eastAsia="Calibri" w:hAnsi="Calibri" w:cs="Calibri"/>
              <w:color w:val="000000"/>
              <w:sz w:val="20"/>
              <w:szCs w:val="24"/>
              <w:lang w:eastAsia="en-US"/>
            </w:rPr>
            <w:id w:val="-759449022"/>
            <w:placeholder>
              <w:docPart w:val="9F0BDC17445C480CB8963BBB48E764E8"/>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24F94BFB"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930776568"/>
            <w:placeholder>
              <w:docPart w:val="205E455044F1408B9B14BFAA6F5FABC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0AE4A372"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88731971"/>
            <w:placeholder>
              <w:docPart w:val="9B1564FB628F4F85A2BB59A0BBBAA693"/>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05EF5EE"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937021702"/>
            <w:placeholder>
              <w:docPart w:val="0A090719BE264107856EF7BBEC73EB82"/>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60D50B3"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EFD7E26" w14:textId="77777777" w:rsidTr="006F5C23">
        <w:trPr>
          <w:trHeight w:val="463"/>
        </w:trPr>
        <w:tc>
          <w:tcPr>
            <w:tcW w:w="3785" w:type="dxa"/>
            <w:shd w:val="clear" w:color="auto" w:fill="F2F2F2"/>
            <w:tcMar>
              <w:top w:w="-1" w:type="dxa"/>
              <w:left w:w="-1" w:type="dxa"/>
              <w:bottom w:w="-1" w:type="dxa"/>
              <w:right w:w="-1" w:type="dxa"/>
            </w:tcMar>
            <w:vAlign w:val="center"/>
          </w:tcPr>
          <w:p w14:paraId="7238BE78"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lastRenderedPageBreak/>
              <w:t>Metric 7: Reserve for Economic Uncertainty</w:t>
            </w:r>
          </w:p>
        </w:tc>
        <w:sdt>
          <w:sdtPr>
            <w:rPr>
              <w:rFonts w:ascii="Calibri" w:eastAsia="Calibri" w:hAnsi="Calibri" w:cs="Calibri"/>
              <w:color w:val="000000"/>
              <w:sz w:val="20"/>
              <w:szCs w:val="24"/>
              <w:lang w:eastAsia="en-US"/>
            </w:rPr>
            <w:id w:val="-35279543"/>
            <w:placeholder>
              <w:docPart w:val="B251CFF4B1E24DC19274AAB7B50DB6A8"/>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05EFF6E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103605112"/>
            <w:placeholder>
              <w:docPart w:val="BD6AE4A571AE46D5945CF916A5170338"/>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61E0F3AE"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270345285"/>
            <w:placeholder>
              <w:docPart w:val="A5AE5D4D553844FD89CC066E589671AC"/>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DF157A5"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09782326"/>
            <w:placeholder>
              <w:docPart w:val="D988A5AB66654A8D80BF057E13A97397"/>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7EBC0AF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6B76D599" w14:textId="77777777" w:rsidTr="006F5C23">
        <w:trPr>
          <w:trHeight w:val="445"/>
        </w:trPr>
        <w:tc>
          <w:tcPr>
            <w:tcW w:w="3785" w:type="dxa"/>
            <w:shd w:val="clear" w:color="auto" w:fill="F2C551"/>
            <w:tcMar>
              <w:top w:w="-1" w:type="dxa"/>
              <w:left w:w="-1" w:type="dxa"/>
              <w:bottom w:w="-1" w:type="dxa"/>
              <w:right w:w="-1" w:type="dxa"/>
            </w:tcMar>
            <w:vAlign w:val="center"/>
          </w:tcPr>
          <w:p w14:paraId="2DDD382B" w14:textId="77777777" w:rsidR="00F21784" w:rsidRPr="006F5C23" w:rsidRDefault="00F21784" w:rsidP="00F21784">
            <w:pPr>
              <w:spacing w:after="0"/>
              <w:ind w:left="90"/>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Sustainability Standards</w:t>
            </w:r>
          </w:p>
        </w:tc>
        <w:tc>
          <w:tcPr>
            <w:tcW w:w="5580" w:type="dxa"/>
            <w:gridSpan w:val="4"/>
            <w:shd w:val="clear" w:color="auto" w:fill="F2C551"/>
            <w:tcMar>
              <w:top w:w="-1" w:type="dxa"/>
              <w:left w:w="-1" w:type="dxa"/>
              <w:bottom w:w="-1" w:type="dxa"/>
              <w:right w:w="-1" w:type="dxa"/>
            </w:tcMar>
            <w:vAlign w:val="center"/>
          </w:tcPr>
          <w:p w14:paraId="1AC0A496" w14:textId="77777777" w:rsidR="00F21784" w:rsidRPr="006F5C23" w:rsidRDefault="00F21784" w:rsidP="00F21784">
            <w:pPr>
              <w:spacing w:after="0"/>
              <w:ind w:left="90"/>
              <w:jc w:val="center"/>
              <w:rPr>
                <w:rFonts w:ascii="Calibri" w:eastAsia="Calibri" w:hAnsi="Calibri" w:cs="Calibri"/>
                <w:color w:val="FFFFFF"/>
                <w:sz w:val="22"/>
                <w:lang w:eastAsia="en-US"/>
              </w:rPr>
            </w:pPr>
            <w:r w:rsidRPr="006F5C23">
              <w:rPr>
                <w:rFonts w:ascii="Calibri" w:eastAsia="Calibri" w:hAnsi="Calibri" w:cs="Calibri"/>
                <w:b/>
                <w:color w:val="FFFFFF"/>
                <w:sz w:val="22"/>
                <w:lang w:eastAsia="en-US"/>
              </w:rPr>
              <w:t>Multi-Year Performance Rating</w:t>
            </w:r>
          </w:p>
        </w:tc>
      </w:tr>
      <w:tr w:rsidR="00F21784" w:rsidRPr="00F21784" w14:paraId="3F90A95E" w14:textId="77777777" w:rsidTr="006F5C23">
        <w:trPr>
          <w:trHeight w:val="445"/>
        </w:trPr>
        <w:tc>
          <w:tcPr>
            <w:tcW w:w="3785" w:type="dxa"/>
            <w:shd w:val="clear" w:color="auto" w:fill="D9D9D9"/>
            <w:tcMar>
              <w:top w:w="-1" w:type="dxa"/>
              <w:left w:w="-1" w:type="dxa"/>
              <w:bottom w:w="-1" w:type="dxa"/>
              <w:right w:w="-1" w:type="dxa"/>
            </w:tcMar>
            <w:vAlign w:val="center"/>
          </w:tcPr>
          <w:p w14:paraId="48ED36E2"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Year</w:t>
            </w:r>
          </w:p>
        </w:tc>
        <w:tc>
          <w:tcPr>
            <w:tcW w:w="1440" w:type="dxa"/>
            <w:shd w:val="clear" w:color="auto" w:fill="D9D9D9"/>
            <w:tcMar>
              <w:top w:w="-1" w:type="dxa"/>
              <w:left w:w="-1" w:type="dxa"/>
              <w:bottom w:w="-1" w:type="dxa"/>
              <w:right w:w="-1" w:type="dxa"/>
            </w:tcMar>
            <w:vAlign w:val="center"/>
          </w:tcPr>
          <w:p w14:paraId="4F5F4FF2"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462776806"/>
              <w:placeholder>
                <w:docPart w:val="691128A856AA477187CF92453C497905"/>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168ADA92"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40" w:type="dxa"/>
            <w:shd w:val="clear" w:color="auto" w:fill="D9D9D9"/>
            <w:vAlign w:val="center"/>
          </w:tcPr>
          <w:p w14:paraId="67EFDCD7"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885296009"/>
              <w:placeholder>
                <w:docPart w:val="90DE986015E8461BBB3889619CB14074"/>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7F82115"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051A21F0"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742715984"/>
              <w:placeholder>
                <w:docPart w:val="C4F3CC24A92748A995128D8F285945C1"/>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69498A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1DB2104C"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615342783"/>
              <w:placeholder>
                <w:docPart w:val="4A60C09E704F4AEBB008FDD862347E5C"/>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327F93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0257639B" w14:textId="77777777" w:rsidTr="006F5C23">
        <w:trPr>
          <w:trHeight w:val="445"/>
        </w:trPr>
        <w:tc>
          <w:tcPr>
            <w:tcW w:w="3785" w:type="dxa"/>
            <w:shd w:val="clear" w:color="auto" w:fill="F2F2F2"/>
            <w:tcMar>
              <w:top w:w="-1" w:type="dxa"/>
              <w:left w:w="-1" w:type="dxa"/>
              <w:bottom w:w="-1" w:type="dxa"/>
              <w:right w:w="-1" w:type="dxa"/>
            </w:tcMar>
            <w:vAlign w:val="center"/>
          </w:tcPr>
          <w:p w14:paraId="2BBE54B0"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1: Debt Default</w:t>
            </w:r>
          </w:p>
        </w:tc>
        <w:sdt>
          <w:sdtPr>
            <w:rPr>
              <w:rFonts w:ascii="Calibri" w:eastAsia="Calibri" w:hAnsi="Calibri" w:cs="Calibri"/>
              <w:color w:val="000000"/>
              <w:sz w:val="20"/>
              <w:szCs w:val="24"/>
              <w:lang w:eastAsia="en-US"/>
            </w:rPr>
            <w:id w:val="-1010138710"/>
            <w:placeholder>
              <w:docPart w:val="818087AE527647959A6AF665A8AE0C3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3FC3C01A"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781768199"/>
            <w:placeholder>
              <w:docPart w:val="A8CE7BCFD9054BCDA533AB1584C3739C"/>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3AD68F4"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97103117"/>
            <w:placeholder>
              <w:docPart w:val="D3C68C39730641E1A9C6C99EDE9C9FA3"/>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3EA04BBB"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818020356"/>
            <w:placeholder>
              <w:docPart w:val="637CFE8AD41844598BAF0237D22CD010"/>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26861EC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77404C19" w14:textId="77777777" w:rsidTr="006F5C23">
        <w:trPr>
          <w:trHeight w:val="445"/>
        </w:trPr>
        <w:tc>
          <w:tcPr>
            <w:tcW w:w="3785" w:type="dxa"/>
            <w:shd w:val="clear" w:color="auto" w:fill="F2F2F2"/>
            <w:tcMar>
              <w:top w:w="-1" w:type="dxa"/>
              <w:left w:w="-1" w:type="dxa"/>
              <w:bottom w:w="-1" w:type="dxa"/>
              <w:right w:w="-1" w:type="dxa"/>
            </w:tcMar>
            <w:vAlign w:val="center"/>
          </w:tcPr>
          <w:p w14:paraId="6D94E455"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2: Multi-Year Financial Projections</w:t>
            </w:r>
          </w:p>
        </w:tc>
        <w:sdt>
          <w:sdtPr>
            <w:rPr>
              <w:rFonts w:ascii="Calibri" w:eastAsia="Calibri" w:hAnsi="Calibri" w:cs="Calibri"/>
              <w:color w:val="000000"/>
              <w:sz w:val="20"/>
              <w:szCs w:val="24"/>
              <w:lang w:eastAsia="en-US"/>
            </w:rPr>
            <w:id w:val="-1042669530"/>
            <w:placeholder>
              <w:docPart w:val="55654FFB5BED4665912052625FB1E3DF"/>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04088579"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31916628"/>
            <w:placeholder>
              <w:docPart w:val="94B1E15C6FBA4FA2B68B2062489635AA"/>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5F52F6C"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59967730"/>
            <w:placeholder>
              <w:docPart w:val="2C4EFF9259544040B99702FC45985521"/>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3A29327A"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88438931"/>
            <w:placeholder>
              <w:docPart w:val="FF030871CD394D4DADC96E0C1B71E98C"/>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9824FE8"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3F9E017F" w14:textId="77777777" w:rsidTr="006F5C23">
        <w:trPr>
          <w:trHeight w:val="445"/>
        </w:trPr>
        <w:tc>
          <w:tcPr>
            <w:tcW w:w="3785" w:type="dxa"/>
            <w:shd w:val="clear" w:color="auto" w:fill="F2F2F2"/>
            <w:tcMar>
              <w:top w:w="-1" w:type="dxa"/>
              <w:left w:w="-1" w:type="dxa"/>
              <w:bottom w:w="-1" w:type="dxa"/>
              <w:right w:w="-1" w:type="dxa"/>
            </w:tcMar>
            <w:vAlign w:val="center"/>
          </w:tcPr>
          <w:p w14:paraId="78B44C98"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3: Subsequent Years' Cash Flow</w:t>
            </w:r>
          </w:p>
        </w:tc>
        <w:sdt>
          <w:sdtPr>
            <w:rPr>
              <w:rFonts w:ascii="Calibri" w:eastAsia="Calibri" w:hAnsi="Calibri" w:cs="Calibri"/>
              <w:color w:val="000000"/>
              <w:sz w:val="20"/>
              <w:szCs w:val="24"/>
              <w:lang w:eastAsia="en-US"/>
            </w:rPr>
            <w:id w:val="971024208"/>
            <w:placeholder>
              <w:docPart w:val="91E3E576443E409AAE3A668641E0959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37EB6A9D"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064285001"/>
            <w:placeholder>
              <w:docPart w:val="A257A535A2E2416C9671684A8AC10A44"/>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D65EB90"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366107681"/>
            <w:placeholder>
              <w:docPart w:val="0A82C98656BD4887A059CBE2B98077CB"/>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2A0AEE0C"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21142602"/>
            <w:placeholder>
              <w:docPart w:val="5429565CA3AF441EA3912DE761B54654"/>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05B0A12"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390B2935" w14:textId="77777777" w:rsidTr="006F5C23">
        <w:trPr>
          <w:trHeight w:val="445"/>
        </w:trPr>
        <w:tc>
          <w:tcPr>
            <w:tcW w:w="3785" w:type="dxa"/>
            <w:shd w:val="clear" w:color="auto" w:fill="F2C551"/>
            <w:tcMar>
              <w:top w:w="-1" w:type="dxa"/>
              <w:left w:w="-1" w:type="dxa"/>
              <w:bottom w:w="-1" w:type="dxa"/>
              <w:right w:w="-1" w:type="dxa"/>
            </w:tcMar>
            <w:vAlign w:val="center"/>
          </w:tcPr>
          <w:p w14:paraId="2BAC3E61" w14:textId="77777777" w:rsidR="00F21784" w:rsidRPr="006F5C23" w:rsidRDefault="00F21784" w:rsidP="00F21784">
            <w:pPr>
              <w:spacing w:after="0"/>
              <w:ind w:left="90"/>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Fiscal Controls</w:t>
            </w:r>
          </w:p>
        </w:tc>
        <w:tc>
          <w:tcPr>
            <w:tcW w:w="5580" w:type="dxa"/>
            <w:gridSpan w:val="4"/>
            <w:shd w:val="clear" w:color="auto" w:fill="F2C551"/>
            <w:tcMar>
              <w:top w:w="-1" w:type="dxa"/>
              <w:left w:w="-1" w:type="dxa"/>
              <w:bottom w:w="-1" w:type="dxa"/>
              <w:right w:w="-1" w:type="dxa"/>
            </w:tcMar>
            <w:vAlign w:val="center"/>
          </w:tcPr>
          <w:p w14:paraId="09E1DDEB" w14:textId="77777777" w:rsidR="00F21784" w:rsidRPr="006F5C23" w:rsidRDefault="00F21784" w:rsidP="00F21784">
            <w:pPr>
              <w:spacing w:after="0"/>
              <w:ind w:left="90"/>
              <w:jc w:val="center"/>
              <w:rPr>
                <w:rFonts w:ascii="Calibri" w:eastAsia="Calibri" w:hAnsi="Calibri" w:cs="Calibri"/>
                <w:color w:val="FFFFFF"/>
                <w:sz w:val="22"/>
                <w:lang w:eastAsia="en-US"/>
              </w:rPr>
            </w:pPr>
            <w:r w:rsidRPr="006F5C23">
              <w:rPr>
                <w:rFonts w:ascii="Calibri" w:eastAsia="Calibri" w:hAnsi="Calibri" w:cs="Calibri"/>
                <w:b/>
                <w:color w:val="FFFFFF"/>
                <w:sz w:val="22"/>
                <w:lang w:eastAsia="en-US"/>
              </w:rPr>
              <w:t>Multi-Year Performance Rating</w:t>
            </w:r>
          </w:p>
        </w:tc>
      </w:tr>
      <w:tr w:rsidR="00F21784" w:rsidRPr="00F21784" w14:paraId="174FD454" w14:textId="77777777" w:rsidTr="006F5C23">
        <w:trPr>
          <w:trHeight w:val="445"/>
        </w:trPr>
        <w:tc>
          <w:tcPr>
            <w:tcW w:w="3785" w:type="dxa"/>
            <w:shd w:val="clear" w:color="auto" w:fill="D9D9D9"/>
            <w:tcMar>
              <w:top w:w="-1" w:type="dxa"/>
              <w:left w:w="-1" w:type="dxa"/>
              <w:bottom w:w="-1" w:type="dxa"/>
              <w:right w:w="-1" w:type="dxa"/>
            </w:tcMar>
            <w:vAlign w:val="center"/>
          </w:tcPr>
          <w:p w14:paraId="7C38AFDD"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Year</w:t>
            </w:r>
          </w:p>
        </w:tc>
        <w:tc>
          <w:tcPr>
            <w:tcW w:w="1440" w:type="dxa"/>
            <w:shd w:val="clear" w:color="auto" w:fill="D9D9D9"/>
            <w:tcMar>
              <w:top w:w="-1" w:type="dxa"/>
              <w:left w:w="-1" w:type="dxa"/>
              <w:bottom w:w="-1" w:type="dxa"/>
              <w:right w:w="-1" w:type="dxa"/>
            </w:tcMar>
            <w:vAlign w:val="center"/>
          </w:tcPr>
          <w:p w14:paraId="25BFBAC8"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2083337841"/>
              <w:placeholder>
                <w:docPart w:val="7C0510449AA34832A5FC49D9C5C31022"/>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476D4A1F"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40" w:type="dxa"/>
            <w:shd w:val="clear" w:color="auto" w:fill="D9D9D9"/>
            <w:vAlign w:val="center"/>
          </w:tcPr>
          <w:p w14:paraId="46C15B55"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064991376"/>
              <w:placeholder>
                <w:docPart w:val="54C03E5EB8C34A698A2DF548CD1B5C53"/>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2D99E14"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719222B4"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344976751"/>
              <w:placeholder>
                <w:docPart w:val="50E83876B9224783B9902EF3F4F6A2FF"/>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0E4A5180"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50" w:type="dxa"/>
            <w:shd w:val="clear" w:color="auto" w:fill="D9D9D9"/>
            <w:vAlign w:val="center"/>
          </w:tcPr>
          <w:p w14:paraId="54255A84" w14:textId="77777777" w:rsidR="00F21784" w:rsidRPr="006F5C23" w:rsidRDefault="00F21784" w:rsidP="00F21784">
            <w:pPr>
              <w:spacing w:after="0"/>
              <w:ind w:left="90"/>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1438649676"/>
              <w:placeholder>
                <w:docPart w:val="022A2A31CD684A91A2CF581578F3CDA1"/>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80E4A94"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3A3CECCB" w14:textId="77777777" w:rsidTr="006F5C23">
        <w:trPr>
          <w:trHeight w:val="445"/>
        </w:trPr>
        <w:tc>
          <w:tcPr>
            <w:tcW w:w="3785" w:type="dxa"/>
            <w:shd w:val="clear" w:color="auto" w:fill="F2F2F2"/>
            <w:tcMar>
              <w:top w:w="-1" w:type="dxa"/>
              <w:left w:w="-1" w:type="dxa"/>
              <w:bottom w:w="-1" w:type="dxa"/>
              <w:right w:w="-1" w:type="dxa"/>
            </w:tcMar>
            <w:vAlign w:val="center"/>
          </w:tcPr>
          <w:p w14:paraId="6C9155B5"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1: County Office of Education (COE) Financial Reviews</w:t>
            </w:r>
          </w:p>
        </w:tc>
        <w:sdt>
          <w:sdtPr>
            <w:rPr>
              <w:rFonts w:ascii="Calibri" w:eastAsia="Calibri" w:hAnsi="Calibri" w:cs="Calibri"/>
              <w:color w:val="000000"/>
              <w:sz w:val="20"/>
              <w:szCs w:val="24"/>
              <w:lang w:eastAsia="en-US"/>
            </w:rPr>
            <w:id w:val="-1345237593"/>
            <w:placeholder>
              <w:docPart w:val="0788CBDE8C684935A22EF8348D7ADA3F"/>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1E91EDA1"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445264718"/>
            <w:placeholder>
              <w:docPart w:val="6AE48378290544C89EB9F9673B7AFC3E"/>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F55EA1D"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588109458"/>
            <w:placeholder>
              <w:docPart w:val="11222C200BC84537AA8BB3C8A97745A5"/>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7E035650"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53865767"/>
            <w:placeholder>
              <w:docPart w:val="D7F61B657F304B4791FC7A6AA8C42475"/>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61133DF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4F19F73D" w14:textId="77777777" w:rsidTr="006F5C23">
        <w:trPr>
          <w:trHeight w:val="445"/>
        </w:trPr>
        <w:tc>
          <w:tcPr>
            <w:tcW w:w="3785" w:type="dxa"/>
            <w:shd w:val="clear" w:color="auto" w:fill="F2F2F2"/>
            <w:tcMar>
              <w:top w:w="-1" w:type="dxa"/>
              <w:left w:w="-1" w:type="dxa"/>
              <w:bottom w:w="-1" w:type="dxa"/>
              <w:right w:w="-1" w:type="dxa"/>
            </w:tcMar>
            <w:vAlign w:val="center"/>
          </w:tcPr>
          <w:p w14:paraId="4E550D33" w14:textId="77777777" w:rsidR="00F21784" w:rsidRPr="006F5C23" w:rsidRDefault="00F21784" w:rsidP="00F21784">
            <w:pPr>
              <w:spacing w:after="0"/>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Metric 2: Annual Independent Audit</w:t>
            </w:r>
          </w:p>
        </w:tc>
        <w:sdt>
          <w:sdtPr>
            <w:rPr>
              <w:rFonts w:ascii="Calibri" w:eastAsia="Calibri" w:hAnsi="Calibri" w:cs="Calibri"/>
              <w:color w:val="000000"/>
              <w:sz w:val="20"/>
              <w:szCs w:val="24"/>
              <w:lang w:eastAsia="en-US"/>
            </w:rPr>
            <w:id w:val="2139989232"/>
            <w:placeholder>
              <w:docPart w:val="A88E99989D714E50AABF90B5CF589A5F"/>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tcMar>
                  <w:top w:w="-1" w:type="dxa"/>
                  <w:left w:w="-1" w:type="dxa"/>
                  <w:bottom w:w="-1" w:type="dxa"/>
                  <w:right w:w="-1" w:type="dxa"/>
                </w:tcMar>
                <w:vAlign w:val="center"/>
              </w:tcPr>
              <w:p w14:paraId="2FE8351F"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251002186"/>
            <w:placeholder>
              <w:docPart w:val="24B998925C0A4438819E9EFDB06A7E11"/>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A4AA6B2"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145423604"/>
            <w:placeholder>
              <w:docPart w:val="197C3B1D7D88456E92BF69710D2B4B2D"/>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1CEA02F6"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757082727"/>
            <w:placeholder>
              <w:docPart w:val="27649F13BE674A0FBE9930CA95A64DA7"/>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8805A6D" w14:textId="77777777" w:rsidR="00F21784" w:rsidRPr="006F5C23" w:rsidRDefault="00F21784" w:rsidP="00F21784">
                <w:pPr>
                  <w:spacing w:after="0"/>
                  <w:ind w:left="90"/>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322ED1BA" w14:textId="77777777" w:rsidR="00F21784" w:rsidRPr="00F21784" w:rsidRDefault="00F21784" w:rsidP="006F5C23">
      <w:pPr>
        <w:pStyle w:val="Heading3A"/>
        <w:rPr>
          <w:lang w:eastAsia="en-US"/>
        </w:rPr>
      </w:pPr>
      <w:bookmarkStart w:id="13" w:name="_Toc169513551"/>
      <w:bookmarkStart w:id="14" w:name="_Toc173493381"/>
      <w:r w:rsidRPr="00F21784">
        <w:rPr>
          <w:lang w:eastAsia="en-US"/>
        </w:rPr>
        <w:t>OPERATIONS AND GOVERNANCE</w:t>
      </w:r>
      <w:bookmarkEnd w:id="13"/>
      <w:r w:rsidRPr="00F21784">
        <w:rPr>
          <w:lang w:eastAsia="en-US"/>
        </w:rPr>
        <w:t xml:space="preserve"> PERFORMANCE</w:t>
      </w:r>
      <w:bookmarkEnd w:id="14"/>
    </w:p>
    <w:p w14:paraId="49309BFE" w14:textId="77777777" w:rsidR="00F21784" w:rsidRPr="006F5C23" w:rsidRDefault="00F21784" w:rsidP="00F21784">
      <w:pPr>
        <w:keepNext/>
        <w:keepLines/>
        <w:spacing w:after="0" w:line="276" w:lineRule="auto"/>
        <w:outlineLvl w:val="1"/>
        <w:rPr>
          <w:rFonts w:ascii="Calibri" w:eastAsia="Calibri" w:hAnsi="Calibri" w:cs="Calibri"/>
          <w:b/>
          <w:color w:val="000000"/>
          <w:szCs w:val="28"/>
          <w:lang w:eastAsia="en-US"/>
        </w:rPr>
      </w:pPr>
      <w:bookmarkStart w:id="15" w:name="_Toc169513552"/>
      <w:bookmarkStart w:id="16" w:name="_Toc173493382"/>
      <w:r w:rsidRPr="006F5C23">
        <w:rPr>
          <w:rFonts w:ascii="Calibri" w:eastAsia="Calibri" w:hAnsi="Calibri" w:cs="Calibri"/>
          <w:b/>
          <w:color w:val="000000"/>
          <w:szCs w:val="28"/>
          <w:lang w:eastAsia="en-US"/>
        </w:rPr>
        <w:t>Is the charter school operating and governed effectively?</w:t>
      </w:r>
      <w:bookmarkEnd w:id="15"/>
      <w:bookmarkEnd w:id="16"/>
    </w:p>
    <w:tbl>
      <w:tblPr>
        <w:tblW w:w="9365"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512"/>
        <w:gridCol w:w="1461"/>
        <w:gridCol w:w="1462"/>
        <w:gridCol w:w="1462"/>
        <w:gridCol w:w="1468"/>
      </w:tblGrid>
      <w:tr w:rsidR="00F21784" w:rsidRPr="00F21784" w14:paraId="103DF778" w14:textId="77777777" w:rsidTr="006F5C23">
        <w:trPr>
          <w:trHeight w:val="553"/>
        </w:trPr>
        <w:tc>
          <w:tcPr>
            <w:tcW w:w="3512" w:type="dxa"/>
            <w:shd w:val="clear" w:color="auto" w:fill="F2C551"/>
            <w:vAlign w:val="center"/>
          </w:tcPr>
          <w:p w14:paraId="68DD4DCA" w14:textId="77777777" w:rsidR="00F21784" w:rsidRPr="006F5C23" w:rsidRDefault="00F21784" w:rsidP="00F21784">
            <w:pPr>
              <w:spacing w:after="0"/>
              <w:ind w:left="-25"/>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Metrics 1-5</w:t>
            </w:r>
          </w:p>
        </w:tc>
        <w:tc>
          <w:tcPr>
            <w:tcW w:w="5853" w:type="dxa"/>
            <w:gridSpan w:val="4"/>
            <w:shd w:val="clear" w:color="auto" w:fill="F2C551"/>
            <w:vAlign w:val="center"/>
          </w:tcPr>
          <w:p w14:paraId="0CFE3B84" w14:textId="77777777" w:rsidR="00F21784" w:rsidRPr="006F5C23" w:rsidRDefault="00F21784" w:rsidP="00F21784">
            <w:pPr>
              <w:spacing w:after="0"/>
              <w:jc w:val="center"/>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Multi-Year Performance Rating</w:t>
            </w:r>
          </w:p>
        </w:tc>
      </w:tr>
      <w:tr w:rsidR="00F21784" w:rsidRPr="00F21784" w14:paraId="43C55B06" w14:textId="77777777" w:rsidTr="006F5C23">
        <w:trPr>
          <w:trHeight w:val="445"/>
        </w:trPr>
        <w:tc>
          <w:tcPr>
            <w:tcW w:w="3512" w:type="dxa"/>
            <w:shd w:val="clear" w:color="auto" w:fill="D9D9D9"/>
            <w:tcMar>
              <w:top w:w="-1" w:type="dxa"/>
              <w:left w:w="-1" w:type="dxa"/>
              <w:bottom w:w="-1" w:type="dxa"/>
              <w:right w:w="-1" w:type="dxa"/>
            </w:tcMar>
            <w:vAlign w:val="center"/>
          </w:tcPr>
          <w:p w14:paraId="344B7922"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461" w:type="dxa"/>
            <w:shd w:val="clear" w:color="auto" w:fill="D9D9D9"/>
            <w:tcMar>
              <w:top w:w="-1" w:type="dxa"/>
              <w:left w:w="-1" w:type="dxa"/>
              <w:bottom w:w="-1" w:type="dxa"/>
              <w:right w:w="-1" w:type="dxa"/>
            </w:tcMar>
            <w:vAlign w:val="center"/>
          </w:tcPr>
          <w:p w14:paraId="4E72CC37"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154986844"/>
              <w:placeholder>
                <w:docPart w:val="E711D879366C40DF8D58A11AFDBD1462"/>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25114308"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62" w:type="dxa"/>
            <w:shd w:val="clear" w:color="auto" w:fill="D9D9D9"/>
            <w:vAlign w:val="center"/>
          </w:tcPr>
          <w:p w14:paraId="224556B6"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947890653"/>
              <w:placeholder>
                <w:docPart w:val="B86833AC5E92445A835BE7084E17A766"/>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91C3E8F"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62" w:type="dxa"/>
            <w:shd w:val="clear" w:color="auto" w:fill="D9D9D9"/>
            <w:vAlign w:val="center"/>
          </w:tcPr>
          <w:p w14:paraId="2B98E7DD"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411775982"/>
              <w:placeholder>
                <w:docPart w:val="9CC667EEC2554E34B822BBDCBDBC6254"/>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2403E30D"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468" w:type="dxa"/>
            <w:shd w:val="clear" w:color="auto" w:fill="D9D9D9"/>
            <w:vAlign w:val="center"/>
          </w:tcPr>
          <w:p w14:paraId="442A346D"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585496603"/>
              <w:placeholder>
                <w:docPart w:val="777A7CE5DB6249C8A3A61546920594F1"/>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222A171C"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29636ED4" w14:textId="77777777" w:rsidTr="006F5C23">
        <w:trPr>
          <w:trHeight w:val="445"/>
        </w:trPr>
        <w:tc>
          <w:tcPr>
            <w:tcW w:w="3512" w:type="dxa"/>
            <w:shd w:val="clear" w:color="auto" w:fill="F2F2F2"/>
            <w:tcMar>
              <w:top w:w="-1" w:type="dxa"/>
              <w:left w:w="-1" w:type="dxa"/>
              <w:bottom w:w="-1" w:type="dxa"/>
              <w:right w:w="-1" w:type="dxa"/>
            </w:tcMar>
            <w:vAlign w:val="center"/>
          </w:tcPr>
          <w:p w14:paraId="0541C475"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Reporting and Compliance</w:t>
            </w:r>
          </w:p>
        </w:tc>
        <w:sdt>
          <w:sdtPr>
            <w:rPr>
              <w:rFonts w:ascii="Calibri" w:eastAsia="Calibri" w:hAnsi="Calibri" w:cs="Calibri"/>
              <w:color w:val="000000"/>
              <w:sz w:val="20"/>
              <w:szCs w:val="24"/>
              <w:lang w:eastAsia="en-US"/>
            </w:rPr>
            <w:id w:val="156583839"/>
            <w:placeholder>
              <w:docPart w:val="BE25028163AE4CBA9ABC5618DD24D7CA"/>
            </w:placeholder>
            <w:showingPlcHdr/>
            <w:comboBox>
              <w:listItem w:value="Choose an item."/>
              <w:listItem w:displayText="On Track" w:value="On Track"/>
              <w:listItem w:displayText="Progressing" w:value="Progressing"/>
              <w:listItem w:displayText="Not on Track" w:value="Not on Track"/>
            </w:comboBox>
          </w:sdtPr>
          <w:sdtContent>
            <w:tc>
              <w:tcPr>
                <w:tcW w:w="1461" w:type="dxa"/>
                <w:tcMar>
                  <w:top w:w="-1" w:type="dxa"/>
                  <w:left w:w="-1" w:type="dxa"/>
                  <w:bottom w:w="-1" w:type="dxa"/>
                  <w:right w:w="-1" w:type="dxa"/>
                </w:tcMar>
                <w:vAlign w:val="center"/>
              </w:tcPr>
              <w:p w14:paraId="471A76B9"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35431060"/>
            <w:placeholder>
              <w:docPart w:val="32E62E5B6C1042DA9F2F9D0DDC7C8546"/>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5D497637"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95458289"/>
            <w:placeholder>
              <w:docPart w:val="B20FCAEEAB4449E2926CF41CB6E33F76"/>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6649021B"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175882971"/>
            <w:placeholder>
              <w:docPart w:val="5EF55C56500B430883D0166DD815C22C"/>
            </w:placeholder>
            <w:showingPlcHdr/>
            <w:comboBox>
              <w:listItem w:value="Choose an item."/>
              <w:listItem w:displayText="On Track" w:value="On Track"/>
              <w:listItem w:displayText="Progressing" w:value="Progressing"/>
              <w:listItem w:displayText="Not on Track" w:value="Not on Track"/>
            </w:comboBox>
          </w:sdtPr>
          <w:sdtContent>
            <w:tc>
              <w:tcPr>
                <w:tcW w:w="1468" w:type="dxa"/>
                <w:vAlign w:val="center"/>
              </w:tcPr>
              <w:p w14:paraId="19E2B5C1"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0DEA435" w14:textId="77777777" w:rsidTr="006F5C23">
        <w:trPr>
          <w:trHeight w:val="445"/>
        </w:trPr>
        <w:tc>
          <w:tcPr>
            <w:tcW w:w="3512" w:type="dxa"/>
            <w:shd w:val="clear" w:color="auto" w:fill="F2F2F2"/>
            <w:tcMar>
              <w:top w:w="-1" w:type="dxa"/>
              <w:left w:w="-1" w:type="dxa"/>
              <w:bottom w:w="-1" w:type="dxa"/>
              <w:right w:w="-1" w:type="dxa"/>
            </w:tcMar>
            <w:vAlign w:val="center"/>
          </w:tcPr>
          <w:p w14:paraId="669F79F4"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Governance</w:t>
            </w:r>
          </w:p>
        </w:tc>
        <w:sdt>
          <w:sdtPr>
            <w:rPr>
              <w:rFonts w:ascii="Calibri" w:eastAsia="Calibri" w:hAnsi="Calibri" w:cs="Calibri"/>
              <w:color w:val="000000"/>
              <w:sz w:val="20"/>
              <w:szCs w:val="24"/>
              <w:lang w:eastAsia="en-US"/>
            </w:rPr>
            <w:id w:val="1180160338"/>
            <w:placeholder>
              <w:docPart w:val="7424A87784AE4114A19DF3DCA10FD902"/>
            </w:placeholder>
            <w:showingPlcHdr/>
            <w:comboBox>
              <w:listItem w:value="Choose an item."/>
              <w:listItem w:displayText="On Track" w:value="On Track"/>
              <w:listItem w:displayText="Progressing" w:value="Progressing"/>
              <w:listItem w:displayText="Not on Track" w:value="Not on Track"/>
            </w:comboBox>
          </w:sdtPr>
          <w:sdtContent>
            <w:tc>
              <w:tcPr>
                <w:tcW w:w="1461" w:type="dxa"/>
                <w:tcMar>
                  <w:top w:w="-1" w:type="dxa"/>
                  <w:left w:w="-1" w:type="dxa"/>
                  <w:bottom w:w="-1" w:type="dxa"/>
                  <w:right w:w="-1" w:type="dxa"/>
                </w:tcMar>
                <w:vAlign w:val="center"/>
              </w:tcPr>
              <w:p w14:paraId="0F1675A9"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33704981"/>
            <w:placeholder>
              <w:docPart w:val="D1000BFD67FC453D86B8BD223022E205"/>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6BAC9D13"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869259019"/>
            <w:placeholder>
              <w:docPart w:val="BCFBDFBB27C14E258B7A43B933097145"/>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5812C315"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791472567"/>
            <w:placeholder>
              <w:docPart w:val="B801C86F68684EB5A1002239F10BA203"/>
            </w:placeholder>
            <w:showingPlcHdr/>
            <w:comboBox>
              <w:listItem w:value="Choose an item."/>
              <w:listItem w:displayText="On Track" w:value="On Track"/>
              <w:listItem w:displayText="Progressing" w:value="Progressing"/>
              <w:listItem w:displayText="Not on Track" w:value="Not on Track"/>
            </w:comboBox>
          </w:sdtPr>
          <w:sdtContent>
            <w:tc>
              <w:tcPr>
                <w:tcW w:w="1468" w:type="dxa"/>
                <w:vAlign w:val="center"/>
              </w:tcPr>
              <w:p w14:paraId="62D2ED1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5E8CC08" w14:textId="77777777" w:rsidTr="006F5C23">
        <w:trPr>
          <w:trHeight w:val="472"/>
        </w:trPr>
        <w:tc>
          <w:tcPr>
            <w:tcW w:w="3512" w:type="dxa"/>
            <w:shd w:val="clear" w:color="auto" w:fill="F2F2F2"/>
            <w:tcMar>
              <w:top w:w="-1" w:type="dxa"/>
              <w:left w:w="-1" w:type="dxa"/>
              <w:bottom w:w="-1" w:type="dxa"/>
              <w:right w:w="-1" w:type="dxa"/>
            </w:tcMar>
            <w:vAlign w:val="center"/>
          </w:tcPr>
          <w:p w14:paraId="084E7414"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 xml:space="preserve">Health and Safety </w:t>
            </w:r>
          </w:p>
        </w:tc>
        <w:sdt>
          <w:sdtPr>
            <w:rPr>
              <w:rFonts w:ascii="Calibri" w:eastAsia="Calibri" w:hAnsi="Calibri" w:cs="Calibri"/>
              <w:color w:val="000000"/>
              <w:sz w:val="20"/>
              <w:szCs w:val="24"/>
              <w:lang w:eastAsia="en-US"/>
            </w:rPr>
            <w:id w:val="-337690884"/>
            <w:placeholder>
              <w:docPart w:val="1171F37F191F43BE9569D073D2E62BDC"/>
            </w:placeholder>
            <w:showingPlcHdr/>
            <w:comboBox>
              <w:listItem w:value="Choose an item."/>
              <w:listItem w:displayText="On Track" w:value="On Track"/>
              <w:listItem w:displayText="Progressing" w:value="Progressing"/>
              <w:listItem w:displayText="Not on Track" w:value="Not on Track"/>
            </w:comboBox>
          </w:sdtPr>
          <w:sdtContent>
            <w:tc>
              <w:tcPr>
                <w:tcW w:w="1461" w:type="dxa"/>
                <w:tcMar>
                  <w:top w:w="-1" w:type="dxa"/>
                  <w:left w:w="-1" w:type="dxa"/>
                  <w:bottom w:w="-1" w:type="dxa"/>
                  <w:right w:w="-1" w:type="dxa"/>
                </w:tcMar>
                <w:vAlign w:val="center"/>
              </w:tcPr>
              <w:p w14:paraId="44C7C92E"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30615831"/>
            <w:placeholder>
              <w:docPart w:val="146C2AF1545D48B5B2B23ABECC39E214"/>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3F7DC01B"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399434819"/>
            <w:placeholder>
              <w:docPart w:val="C08BD078A871484AA8D62C88C465A718"/>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563F8FD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142102134"/>
            <w:placeholder>
              <w:docPart w:val="7522EAE28A244DFABF7B44D1D607BB42"/>
            </w:placeholder>
            <w:showingPlcHdr/>
            <w:comboBox>
              <w:listItem w:value="Choose an item."/>
              <w:listItem w:displayText="On Track" w:value="On Track"/>
              <w:listItem w:displayText="Progressing" w:value="Progressing"/>
              <w:listItem w:displayText="Not on Track" w:value="Not on Track"/>
            </w:comboBox>
          </w:sdtPr>
          <w:sdtContent>
            <w:tc>
              <w:tcPr>
                <w:tcW w:w="1468" w:type="dxa"/>
                <w:vAlign w:val="center"/>
              </w:tcPr>
              <w:p w14:paraId="5F7E289C"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5EF2CAA7" w14:textId="77777777" w:rsidTr="006F5C23">
        <w:trPr>
          <w:trHeight w:val="445"/>
        </w:trPr>
        <w:tc>
          <w:tcPr>
            <w:tcW w:w="3512" w:type="dxa"/>
            <w:shd w:val="clear" w:color="auto" w:fill="F2F2F2"/>
            <w:tcMar>
              <w:top w:w="-1" w:type="dxa"/>
              <w:left w:w="-1" w:type="dxa"/>
              <w:bottom w:w="-1" w:type="dxa"/>
              <w:right w:w="-1" w:type="dxa"/>
            </w:tcMar>
            <w:vAlign w:val="center"/>
          </w:tcPr>
          <w:p w14:paraId="4EE7FCD6"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 xml:space="preserve">Personnel </w:t>
            </w:r>
          </w:p>
        </w:tc>
        <w:sdt>
          <w:sdtPr>
            <w:rPr>
              <w:rFonts w:ascii="Calibri" w:eastAsia="Calibri" w:hAnsi="Calibri" w:cs="Calibri"/>
              <w:color w:val="000000"/>
              <w:sz w:val="20"/>
              <w:szCs w:val="24"/>
              <w:lang w:eastAsia="en-US"/>
            </w:rPr>
            <w:id w:val="69244444"/>
            <w:placeholder>
              <w:docPart w:val="F951630A67D94B5D8C447A1CFA5775B2"/>
            </w:placeholder>
            <w:showingPlcHdr/>
            <w:comboBox>
              <w:listItem w:value="Choose an item."/>
              <w:listItem w:displayText="On Track" w:value="On Track"/>
              <w:listItem w:displayText="Progressing" w:value="Progressing"/>
              <w:listItem w:displayText="Not on Track" w:value="Not on Track"/>
            </w:comboBox>
          </w:sdtPr>
          <w:sdtContent>
            <w:tc>
              <w:tcPr>
                <w:tcW w:w="1461" w:type="dxa"/>
                <w:tcMar>
                  <w:top w:w="-1" w:type="dxa"/>
                  <w:left w:w="-1" w:type="dxa"/>
                  <w:bottom w:w="-1" w:type="dxa"/>
                  <w:right w:w="-1" w:type="dxa"/>
                </w:tcMar>
                <w:vAlign w:val="center"/>
              </w:tcPr>
              <w:p w14:paraId="34DB84D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666019229"/>
            <w:placeholder>
              <w:docPart w:val="2657F7A5E6AC4AE8BC15CE752105045F"/>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648429E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86192895"/>
            <w:placeholder>
              <w:docPart w:val="506816EB81714936A3F1CDE2AA24CB19"/>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3D48A883"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100673845"/>
            <w:placeholder>
              <w:docPart w:val="940A8D11D959443AA7DEB9A93B05CA2D"/>
            </w:placeholder>
            <w:showingPlcHdr/>
            <w:comboBox>
              <w:listItem w:value="Choose an item."/>
              <w:listItem w:displayText="On Track" w:value="On Track"/>
              <w:listItem w:displayText="Progressing" w:value="Progressing"/>
              <w:listItem w:displayText="Not on Track" w:value="Not on Track"/>
            </w:comboBox>
          </w:sdtPr>
          <w:sdtContent>
            <w:tc>
              <w:tcPr>
                <w:tcW w:w="1468" w:type="dxa"/>
                <w:vAlign w:val="center"/>
              </w:tcPr>
              <w:p w14:paraId="27756D67"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7B225009" w14:textId="77777777" w:rsidTr="006F5C23">
        <w:trPr>
          <w:trHeight w:val="445"/>
        </w:trPr>
        <w:tc>
          <w:tcPr>
            <w:tcW w:w="3512" w:type="dxa"/>
            <w:shd w:val="clear" w:color="auto" w:fill="F2F2F2"/>
            <w:tcMar>
              <w:top w:w="-1" w:type="dxa"/>
              <w:left w:w="-1" w:type="dxa"/>
              <w:bottom w:w="-1" w:type="dxa"/>
              <w:right w:w="-1" w:type="dxa"/>
            </w:tcMar>
            <w:vAlign w:val="center"/>
          </w:tcPr>
          <w:p w14:paraId="23555863" w14:textId="77777777" w:rsidR="00F21784" w:rsidRPr="006F5C23" w:rsidRDefault="00F21784" w:rsidP="00F21784">
            <w:pPr>
              <w:spacing w:after="0" w:line="259" w:lineRule="auto"/>
              <w:ind w:left="4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Transparency (Governance &amp; Ops)</w:t>
            </w:r>
          </w:p>
        </w:tc>
        <w:sdt>
          <w:sdtPr>
            <w:rPr>
              <w:rFonts w:ascii="Calibri" w:eastAsia="Calibri" w:hAnsi="Calibri" w:cs="Calibri"/>
              <w:color w:val="000000"/>
              <w:sz w:val="20"/>
              <w:szCs w:val="24"/>
              <w:lang w:eastAsia="en-US"/>
            </w:rPr>
            <w:id w:val="-681503599"/>
            <w:placeholder>
              <w:docPart w:val="E20FA02949B24EE8A2FB49F5673AB468"/>
            </w:placeholder>
            <w:showingPlcHdr/>
            <w:comboBox>
              <w:listItem w:value="Choose an item."/>
              <w:listItem w:displayText="On Track" w:value="On Track"/>
              <w:listItem w:displayText="Progressing" w:value="Progressing"/>
              <w:listItem w:displayText="Not on Track" w:value="Not on Track"/>
            </w:comboBox>
          </w:sdtPr>
          <w:sdtContent>
            <w:tc>
              <w:tcPr>
                <w:tcW w:w="1461" w:type="dxa"/>
                <w:tcMar>
                  <w:top w:w="-1" w:type="dxa"/>
                  <w:left w:w="-1" w:type="dxa"/>
                  <w:bottom w:w="-1" w:type="dxa"/>
                  <w:right w:w="-1" w:type="dxa"/>
                </w:tcMar>
                <w:vAlign w:val="center"/>
              </w:tcPr>
              <w:p w14:paraId="1C2CA123"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593280582"/>
            <w:placeholder>
              <w:docPart w:val="6634F0BF8A8F4C4594AB873297070DAB"/>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772E8704"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302432350"/>
            <w:placeholder>
              <w:docPart w:val="B28B2CAA9ED94FA8AC106947BEDE2362"/>
            </w:placeholder>
            <w:showingPlcHdr/>
            <w:comboBox>
              <w:listItem w:value="Choose an item."/>
              <w:listItem w:displayText="On Track" w:value="On Track"/>
              <w:listItem w:displayText="Progressing" w:value="Progressing"/>
              <w:listItem w:displayText="Not on Track" w:value="Not on Track"/>
            </w:comboBox>
          </w:sdtPr>
          <w:sdtContent>
            <w:tc>
              <w:tcPr>
                <w:tcW w:w="1462" w:type="dxa"/>
                <w:vAlign w:val="center"/>
              </w:tcPr>
              <w:p w14:paraId="4EFE9359"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72897367"/>
            <w:placeholder>
              <w:docPart w:val="97722B2D84A24012BAD955CB854E9003"/>
            </w:placeholder>
            <w:showingPlcHdr/>
            <w:comboBox>
              <w:listItem w:value="Choose an item."/>
              <w:listItem w:displayText="On Track" w:value="On Track"/>
              <w:listItem w:displayText="Progressing" w:value="Progressing"/>
              <w:listItem w:displayText="Not on Track" w:value="Not on Track"/>
            </w:comboBox>
          </w:sdtPr>
          <w:sdtContent>
            <w:tc>
              <w:tcPr>
                <w:tcW w:w="1468" w:type="dxa"/>
                <w:vAlign w:val="center"/>
              </w:tcPr>
              <w:p w14:paraId="17679095"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6E65540A" w14:textId="77777777" w:rsidR="00F21784" w:rsidRPr="00F21784" w:rsidRDefault="00F21784" w:rsidP="006F5C23">
      <w:pPr>
        <w:pStyle w:val="Heading3A"/>
        <w:rPr>
          <w:lang w:eastAsia="en-US"/>
        </w:rPr>
      </w:pPr>
      <w:bookmarkStart w:id="17" w:name="_Toc169513553"/>
      <w:bookmarkStart w:id="18" w:name="_Toc173493383"/>
      <w:r w:rsidRPr="00F21784">
        <w:rPr>
          <w:lang w:eastAsia="en-US"/>
        </w:rPr>
        <w:lastRenderedPageBreak/>
        <w:t>ADVANCING EQUITY AND ACCESS</w:t>
      </w:r>
      <w:bookmarkEnd w:id="17"/>
      <w:r w:rsidRPr="00F21784">
        <w:rPr>
          <w:lang w:eastAsia="en-US"/>
        </w:rPr>
        <w:t xml:space="preserve"> PERFORMANCE</w:t>
      </w:r>
      <w:bookmarkEnd w:id="18"/>
    </w:p>
    <w:p w14:paraId="4055FDB1" w14:textId="77777777" w:rsidR="00F21784" w:rsidRPr="006F5C23" w:rsidRDefault="00F21784" w:rsidP="00F21784">
      <w:pPr>
        <w:keepNext/>
        <w:keepLines/>
        <w:spacing w:after="0" w:line="276" w:lineRule="auto"/>
        <w:outlineLvl w:val="1"/>
        <w:rPr>
          <w:rFonts w:ascii="Calibri" w:eastAsia="Calibri" w:hAnsi="Calibri" w:cs="Calibri"/>
          <w:b/>
          <w:color w:val="000000"/>
          <w:szCs w:val="28"/>
          <w:lang w:eastAsia="en-US"/>
        </w:rPr>
      </w:pPr>
      <w:bookmarkStart w:id="19" w:name="_Toc169513554"/>
      <w:bookmarkStart w:id="20" w:name="_Toc173493384"/>
      <w:r w:rsidRPr="006F5C23">
        <w:rPr>
          <w:rFonts w:ascii="Calibri" w:eastAsia="Calibri" w:hAnsi="Calibri" w:cs="Calibri"/>
          <w:b/>
          <w:color w:val="000000"/>
          <w:szCs w:val="28"/>
          <w:lang w:eastAsia="en-US"/>
        </w:rPr>
        <w:t>Is the charter school serving public policy purposes?</w:t>
      </w:r>
      <w:bookmarkEnd w:id="19"/>
      <w:bookmarkEnd w:id="20"/>
    </w:p>
    <w:tbl>
      <w:tblPr>
        <w:tblW w:w="94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42"/>
        <w:gridCol w:w="1320"/>
        <w:gridCol w:w="1320"/>
        <w:gridCol w:w="1320"/>
        <w:gridCol w:w="1320"/>
      </w:tblGrid>
      <w:tr w:rsidR="00F21784" w:rsidRPr="00F21784" w14:paraId="5C11380B" w14:textId="77777777" w:rsidTr="006F5C23">
        <w:trPr>
          <w:trHeight w:val="472"/>
        </w:trPr>
        <w:tc>
          <w:tcPr>
            <w:tcW w:w="4142" w:type="dxa"/>
            <w:shd w:val="clear" w:color="auto" w:fill="F2C551"/>
            <w:vAlign w:val="center"/>
          </w:tcPr>
          <w:p w14:paraId="3DF24518" w14:textId="77777777" w:rsidR="00F21784" w:rsidRPr="006F5C23" w:rsidRDefault="00F21784" w:rsidP="00F21784">
            <w:pPr>
              <w:spacing w:after="0"/>
              <w:ind w:left="-25"/>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Metrics 1-3</w:t>
            </w:r>
          </w:p>
        </w:tc>
        <w:tc>
          <w:tcPr>
            <w:tcW w:w="5280" w:type="dxa"/>
            <w:gridSpan w:val="4"/>
            <w:shd w:val="clear" w:color="auto" w:fill="F2C551"/>
            <w:vAlign w:val="center"/>
          </w:tcPr>
          <w:p w14:paraId="125182BD" w14:textId="77777777" w:rsidR="00F21784" w:rsidRPr="006F5C23" w:rsidRDefault="00F21784" w:rsidP="00F21784">
            <w:pPr>
              <w:spacing w:after="0"/>
              <w:jc w:val="center"/>
              <w:rPr>
                <w:rFonts w:ascii="Calibri" w:eastAsia="Calibri" w:hAnsi="Calibri" w:cs="Calibri"/>
                <w:b/>
                <w:bCs/>
                <w:color w:val="FFFFFF"/>
                <w:sz w:val="22"/>
                <w:lang w:eastAsia="en-US"/>
              </w:rPr>
            </w:pPr>
            <w:r w:rsidRPr="006F5C23">
              <w:rPr>
                <w:rFonts w:ascii="Calibri" w:eastAsia="Calibri" w:hAnsi="Calibri" w:cs="Calibri"/>
                <w:b/>
                <w:bCs/>
                <w:color w:val="FFFFFF"/>
                <w:sz w:val="22"/>
                <w:lang w:eastAsia="en-US"/>
              </w:rPr>
              <w:t>Muti-Year Performance Rating</w:t>
            </w:r>
          </w:p>
        </w:tc>
      </w:tr>
      <w:tr w:rsidR="00F21784" w:rsidRPr="00F21784" w14:paraId="0FB64588" w14:textId="77777777" w:rsidTr="006F5C23">
        <w:trPr>
          <w:trHeight w:val="445"/>
        </w:trPr>
        <w:tc>
          <w:tcPr>
            <w:tcW w:w="4142" w:type="dxa"/>
            <w:shd w:val="clear" w:color="auto" w:fill="D9D9D9"/>
            <w:tcMar>
              <w:top w:w="-1" w:type="dxa"/>
              <w:left w:w="-1" w:type="dxa"/>
              <w:bottom w:w="-1" w:type="dxa"/>
              <w:right w:w="-1" w:type="dxa"/>
            </w:tcMar>
            <w:vAlign w:val="center"/>
          </w:tcPr>
          <w:p w14:paraId="1B9FDE5B" w14:textId="77777777" w:rsidR="00F21784" w:rsidRPr="006F5C23" w:rsidRDefault="00F21784" w:rsidP="00F21784">
            <w:pPr>
              <w:pBdr>
                <w:top w:val="none" w:sz="0" w:space="0" w:color="000000"/>
              </w:pBdr>
              <w:spacing w:after="0"/>
              <w:ind w:left="90"/>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Charter Term &amp; Year</w:t>
            </w:r>
          </w:p>
        </w:tc>
        <w:tc>
          <w:tcPr>
            <w:tcW w:w="1320" w:type="dxa"/>
            <w:shd w:val="clear" w:color="auto" w:fill="D9D9D9"/>
            <w:tcMar>
              <w:top w:w="-1" w:type="dxa"/>
              <w:left w:w="-1" w:type="dxa"/>
              <w:bottom w:w="-1" w:type="dxa"/>
              <w:right w:w="-1" w:type="dxa"/>
            </w:tcMar>
            <w:vAlign w:val="center"/>
          </w:tcPr>
          <w:p w14:paraId="5F221329"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1</w:t>
            </w:r>
          </w:p>
          <w:sdt>
            <w:sdtPr>
              <w:rPr>
                <w:rFonts w:ascii="Calibri" w:eastAsia="Calibri" w:hAnsi="Calibri" w:cs="Calibri"/>
                <w:b/>
                <w:bCs/>
                <w:color w:val="000000"/>
                <w:sz w:val="22"/>
                <w:lang w:eastAsia="en-US"/>
              </w:rPr>
              <w:alias w:val="Year"/>
              <w:tag w:val="Year"/>
              <w:id w:val="259566928"/>
              <w:placeholder>
                <w:docPart w:val="0709158FC8C04C49ADA7C86520FCF04D"/>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945FE63"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20" w:type="dxa"/>
            <w:shd w:val="clear" w:color="auto" w:fill="D9D9D9"/>
            <w:vAlign w:val="center"/>
          </w:tcPr>
          <w:p w14:paraId="4D3CE46C"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2</w:t>
            </w:r>
          </w:p>
          <w:sdt>
            <w:sdtPr>
              <w:rPr>
                <w:rFonts w:ascii="Calibri" w:eastAsia="Calibri" w:hAnsi="Calibri" w:cs="Calibri"/>
                <w:b/>
                <w:bCs/>
                <w:color w:val="000000"/>
                <w:sz w:val="22"/>
                <w:lang w:eastAsia="en-US"/>
              </w:rPr>
              <w:alias w:val="Year"/>
              <w:tag w:val="Year"/>
              <w:id w:val="1865025588"/>
              <w:placeholder>
                <w:docPart w:val="DD8B99BF748F49CF83574A861D5BE27F"/>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413CF83"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20" w:type="dxa"/>
            <w:shd w:val="clear" w:color="auto" w:fill="D9D9D9"/>
            <w:vAlign w:val="center"/>
          </w:tcPr>
          <w:p w14:paraId="770CAAFB"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3</w:t>
            </w:r>
          </w:p>
          <w:sdt>
            <w:sdtPr>
              <w:rPr>
                <w:rFonts w:ascii="Calibri" w:eastAsia="Calibri" w:hAnsi="Calibri" w:cs="Calibri"/>
                <w:b/>
                <w:bCs/>
                <w:color w:val="000000"/>
                <w:sz w:val="22"/>
                <w:lang w:eastAsia="en-US"/>
              </w:rPr>
              <w:alias w:val="Year"/>
              <w:tag w:val="Year"/>
              <w:id w:val="153875914"/>
              <w:placeholder>
                <w:docPart w:val="02AF65D34A1944BDBE0CC3E898559496"/>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3C084995"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c>
          <w:tcPr>
            <w:tcW w:w="1320" w:type="dxa"/>
            <w:shd w:val="clear" w:color="auto" w:fill="D9D9D9"/>
            <w:vAlign w:val="center"/>
          </w:tcPr>
          <w:p w14:paraId="24FBB046" w14:textId="77777777" w:rsidR="00F21784" w:rsidRPr="006F5C23" w:rsidRDefault="00F21784" w:rsidP="00F21784">
            <w:pPr>
              <w:spacing w:after="0" w:line="259" w:lineRule="auto"/>
              <w:jc w:val="center"/>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Year 4</w:t>
            </w:r>
          </w:p>
          <w:sdt>
            <w:sdtPr>
              <w:rPr>
                <w:rFonts w:ascii="Calibri" w:eastAsia="Calibri" w:hAnsi="Calibri" w:cs="Calibri"/>
                <w:b/>
                <w:bCs/>
                <w:color w:val="000000"/>
                <w:sz w:val="22"/>
                <w:lang w:eastAsia="en-US"/>
              </w:rPr>
              <w:alias w:val="Year"/>
              <w:tag w:val="Year"/>
              <w:id w:val="987905752"/>
              <w:placeholder>
                <w:docPart w:val="24B0104CBDBB4AB1970A48D8335A1E76"/>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66A62A6B" w14:textId="77777777" w:rsidR="00F21784" w:rsidRPr="006F5C23" w:rsidRDefault="00F21784" w:rsidP="00F21784">
                <w:pPr>
                  <w:spacing w:after="0"/>
                  <w:jc w:val="center"/>
                  <w:rPr>
                    <w:rFonts w:ascii="Calibri" w:eastAsia="Calibri" w:hAnsi="Calibri" w:cs="Calibri"/>
                    <w:b/>
                    <w:bCs/>
                    <w:color w:val="000000"/>
                    <w:sz w:val="22"/>
                    <w:lang w:eastAsia="en-US"/>
                  </w:rPr>
                </w:pPr>
                <w:r w:rsidRPr="006F5C23">
                  <w:rPr>
                    <w:rFonts w:ascii="Calibri" w:eastAsia="Calibri" w:hAnsi="Calibri" w:cs="Calibri"/>
                    <w:color w:val="000000"/>
                    <w:szCs w:val="24"/>
                    <w:lang w:eastAsia="en-US"/>
                  </w:rPr>
                  <w:t>Choose an item.</w:t>
                </w:r>
              </w:p>
            </w:sdtContent>
          </w:sdt>
        </w:tc>
      </w:tr>
      <w:tr w:rsidR="00F21784" w:rsidRPr="00F21784" w14:paraId="627F41AB" w14:textId="77777777" w:rsidTr="006F5C23">
        <w:trPr>
          <w:trHeight w:val="445"/>
        </w:trPr>
        <w:tc>
          <w:tcPr>
            <w:tcW w:w="4142" w:type="dxa"/>
            <w:shd w:val="clear" w:color="auto" w:fill="F2F2F2"/>
            <w:tcMar>
              <w:top w:w="-1" w:type="dxa"/>
              <w:left w:w="-1" w:type="dxa"/>
              <w:bottom w:w="-1" w:type="dxa"/>
              <w:right w:w="-1" w:type="dxa"/>
            </w:tcMar>
            <w:vAlign w:val="center"/>
          </w:tcPr>
          <w:p w14:paraId="5E963325" w14:textId="77777777" w:rsidR="00F21784" w:rsidRPr="006F5C23" w:rsidRDefault="00F21784" w:rsidP="00F21784">
            <w:pPr>
              <w:pBdr>
                <w:top w:val="none" w:sz="0" w:space="0" w:color="000000"/>
              </w:pBdr>
              <w:spacing w:after="0"/>
              <w:ind w:left="90"/>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 xml:space="preserve">Implementing the Approved Program </w:t>
            </w:r>
          </w:p>
        </w:tc>
        <w:sdt>
          <w:sdtPr>
            <w:rPr>
              <w:rFonts w:ascii="Calibri" w:eastAsia="Calibri" w:hAnsi="Calibri" w:cs="Calibri"/>
              <w:color w:val="000000"/>
              <w:sz w:val="20"/>
              <w:szCs w:val="24"/>
              <w:lang w:eastAsia="en-US"/>
            </w:rPr>
            <w:id w:val="-1123303852"/>
            <w:placeholder>
              <w:docPart w:val="2E204C62B20A4DC68406FBF150C75FD2"/>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tcMar>
                  <w:top w:w="-1" w:type="dxa"/>
                  <w:left w:w="-1" w:type="dxa"/>
                  <w:bottom w:w="-1" w:type="dxa"/>
                  <w:right w:w="-1" w:type="dxa"/>
                </w:tcMar>
                <w:vAlign w:val="center"/>
              </w:tcPr>
              <w:p w14:paraId="4334E9E2"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766424276"/>
            <w:placeholder>
              <w:docPart w:val="B1A39FFD43D544D08FE2A0D3EEA365A4"/>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5FFD5BF7"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071381356"/>
            <w:placeholder>
              <w:docPart w:val="C56224C2C58A47D3ACCAEA525E73C0D6"/>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15BDFCE8"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021846137"/>
            <w:placeholder>
              <w:docPart w:val="19051EA8E39D4103B7CFBFACA2790868"/>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349C1285"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05F84C0C" w14:textId="77777777" w:rsidTr="006F5C23">
        <w:trPr>
          <w:trHeight w:val="508"/>
        </w:trPr>
        <w:tc>
          <w:tcPr>
            <w:tcW w:w="4142" w:type="dxa"/>
            <w:shd w:val="clear" w:color="auto" w:fill="F2F2F2"/>
            <w:tcMar>
              <w:top w:w="-1" w:type="dxa"/>
              <w:left w:w="-1" w:type="dxa"/>
              <w:bottom w:w="-1" w:type="dxa"/>
              <w:right w:w="-1" w:type="dxa"/>
            </w:tcMar>
            <w:vAlign w:val="center"/>
          </w:tcPr>
          <w:p w14:paraId="470736A8" w14:textId="77777777" w:rsidR="00F21784" w:rsidRPr="006F5C23" w:rsidRDefault="00F21784" w:rsidP="00F21784">
            <w:pPr>
              <w:pBdr>
                <w:top w:val="none" w:sz="0" w:space="0" w:color="000000"/>
              </w:pBdr>
              <w:spacing w:after="0" w:line="259" w:lineRule="auto"/>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Recruitment – Demographic Balance</w:t>
            </w:r>
          </w:p>
        </w:tc>
        <w:sdt>
          <w:sdtPr>
            <w:rPr>
              <w:rFonts w:ascii="Calibri" w:eastAsia="Calibri" w:hAnsi="Calibri" w:cs="Calibri"/>
              <w:color w:val="000000"/>
              <w:sz w:val="20"/>
              <w:szCs w:val="24"/>
              <w:lang w:eastAsia="en-US"/>
            </w:rPr>
            <w:id w:val="-591092680"/>
            <w:placeholder>
              <w:docPart w:val="1A6388113E7E479593B4B5105B192C1C"/>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tcMar>
                  <w:top w:w="-1" w:type="dxa"/>
                  <w:left w:w="-1" w:type="dxa"/>
                  <w:bottom w:w="-1" w:type="dxa"/>
                  <w:right w:w="-1" w:type="dxa"/>
                </w:tcMar>
                <w:vAlign w:val="center"/>
              </w:tcPr>
              <w:p w14:paraId="7AC89655"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37120418"/>
            <w:placeholder>
              <w:docPart w:val="C8FD22D54CB0470D99881698913083A7"/>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7C3C29C5"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075358110"/>
            <w:placeholder>
              <w:docPart w:val="5AA607C31EB9458098CDA8F5186B8023"/>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2B1B642D"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693638526"/>
            <w:placeholder>
              <w:docPart w:val="FD1FCD22A8AB4CF89DD315EE202A28F1"/>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54DEE4B1"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r w:rsidR="00F21784" w:rsidRPr="00F21784" w14:paraId="10FCD109" w14:textId="77777777" w:rsidTr="006F5C23">
        <w:trPr>
          <w:trHeight w:val="445"/>
        </w:trPr>
        <w:tc>
          <w:tcPr>
            <w:tcW w:w="4142" w:type="dxa"/>
            <w:shd w:val="clear" w:color="auto" w:fill="F2F2F2"/>
            <w:tcMar>
              <w:top w:w="-1" w:type="dxa"/>
              <w:left w:w="-1" w:type="dxa"/>
              <w:bottom w:w="-1" w:type="dxa"/>
              <w:right w:w="-1" w:type="dxa"/>
            </w:tcMar>
            <w:vAlign w:val="center"/>
          </w:tcPr>
          <w:p w14:paraId="218A117F" w14:textId="77777777" w:rsidR="00F21784" w:rsidRPr="006F5C23" w:rsidRDefault="00F21784" w:rsidP="00F21784">
            <w:pPr>
              <w:spacing w:after="0" w:line="259" w:lineRule="auto"/>
              <w:ind w:left="9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Community &amp; Public School System Service</w:t>
            </w:r>
          </w:p>
        </w:tc>
        <w:sdt>
          <w:sdtPr>
            <w:rPr>
              <w:rFonts w:ascii="Calibri" w:eastAsia="Calibri" w:hAnsi="Calibri" w:cs="Calibri"/>
              <w:color w:val="000000"/>
              <w:sz w:val="20"/>
              <w:szCs w:val="24"/>
              <w:lang w:eastAsia="en-US"/>
            </w:rPr>
            <w:id w:val="536555364"/>
            <w:placeholder>
              <w:docPart w:val="DEC82901A0454B3C8F264ECF416238CE"/>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tcMar>
                  <w:top w:w="-1" w:type="dxa"/>
                  <w:left w:w="-1" w:type="dxa"/>
                  <w:bottom w:w="-1" w:type="dxa"/>
                  <w:right w:w="-1" w:type="dxa"/>
                </w:tcMar>
                <w:vAlign w:val="center"/>
              </w:tcPr>
              <w:p w14:paraId="48CE0443"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465015506"/>
            <w:placeholder>
              <w:docPart w:val="66D24A9F929F4547B893CCB07BD10FC6"/>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228650FD"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1376507457"/>
            <w:placeholder>
              <w:docPart w:val="A13398A5C03C47FFA24834C111C35CE0"/>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15DDBACD"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sdt>
          <w:sdtPr>
            <w:rPr>
              <w:rFonts w:ascii="Calibri" w:eastAsia="Calibri" w:hAnsi="Calibri" w:cs="Calibri"/>
              <w:color w:val="000000"/>
              <w:sz w:val="20"/>
              <w:szCs w:val="24"/>
              <w:lang w:eastAsia="en-US"/>
            </w:rPr>
            <w:id w:val="-231384866"/>
            <w:placeholder>
              <w:docPart w:val="E7A1A4A260514740B6AF830C9D233406"/>
            </w:placeholder>
            <w:showingPlcHdr/>
            <w:comboBox>
              <w:listItem w:value="Choose an item."/>
              <w:listItem w:displayText="On Track" w:value="On Track"/>
              <w:listItem w:displayText="Progressing" w:value="Progressing"/>
              <w:listItem w:displayText="Not on Track" w:value="Not on Track"/>
            </w:comboBox>
          </w:sdtPr>
          <w:sdtContent>
            <w:tc>
              <w:tcPr>
                <w:tcW w:w="1320" w:type="dxa"/>
                <w:vAlign w:val="center"/>
              </w:tcPr>
              <w:p w14:paraId="7654097C" w14:textId="77777777" w:rsidR="00F21784" w:rsidRPr="006F5C23" w:rsidRDefault="00F21784" w:rsidP="00F21784">
                <w:pPr>
                  <w:spacing w:after="0" w:line="259" w:lineRule="auto"/>
                  <w:jc w:val="center"/>
                  <w:rPr>
                    <w:rFonts w:ascii="Calibri" w:eastAsia="Calibri" w:hAnsi="Calibri" w:cs="Calibri"/>
                    <w:color w:val="000000"/>
                    <w:sz w:val="22"/>
                    <w:lang w:eastAsia="en-US"/>
                  </w:rPr>
                </w:pPr>
                <w:r w:rsidRPr="006F5C23">
                  <w:rPr>
                    <w:rFonts w:ascii="Calibri" w:eastAsia="Calibri" w:hAnsi="Calibri" w:cs="Calibri"/>
                    <w:color w:val="000000"/>
                    <w:szCs w:val="24"/>
                    <w:lang w:eastAsia="en-US"/>
                  </w:rPr>
                  <w:t>Choose an item.</w:t>
                </w:r>
              </w:p>
            </w:tc>
          </w:sdtContent>
        </w:sdt>
      </w:tr>
    </w:tbl>
    <w:p w14:paraId="4DEC0AD4" w14:textId="163A1C60" w:rsidR="00F21784" w:rsidRPr="00F21784" w:rsidRDefault="00F21784" w:rsidP="00FF514F">
      <w:pPr>
        <w:pStyle w:val="Heading3A"/>
        <w:rPr>
          <w:lang w:eastAsia="en-US"/>
        </w:rPr>
      </w:pPr>
      <w:bookmarkStart w:id="21" w:name="_Toc169513555"/>
      <w:bookmarkStart w:id="22" w:name="_Toc173493385"/>
      <w:bookmarkStart w:id="23" w:name="_Toc175663871"/>
      <w:r w:rsidRPr="00F21784">
        <w:rPr>
          <w:lang w:eastAsia="en-US"/>
        </w:rPr>
        <w:t>CLOSING COMMENTS</w:t>
      </w:r>
      <w:bookmarkEnd w:id="21"/>
      <w:bookmarkEnd w:id="22"/>
      <w:bookmarkEnd w:id="23"/>
    </w:p>
    <w:tbl>
      <w:tblPr>
        <w:tblW w:w="94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452"/>
      </w:tblGrid>
      <w:tr w:rsidR="00F21784" w:rsidRPr="00F21784" w14:paraId="02B4F5EA" w14:textId="77777777" w:rsidTr="00CA0FE6">
        <w:trPr>
          <w:trHeight w:val="509"/>
        </w:trPr>
        <w:tc>
          <w:tcPr>
            <w:tcW w:w="9452" w:type="dxa"/>
            <w:shd w:val="clear" w:color="auto" w:fill="586D2D"/>
            <w:tcMar>
              <w:top w:w="-1" w:type="dxa"/>
              <w:left w:w="-1" w:type="dxa"/>
              <w:bottom w:w="-1" w:type="dxa"/>
              <w:right w:w="-1" w:type="dxa"/>
            </w:tcMar>
            <w:vAlign w:val="center"/>
          </w:tcPr>
          <w:p w14:paraId="73684892" w14:textId="1C99E1AE" w:rsidR="00F21784" w:rsidRPr="00F21784" w:rsidRDefault="00F21784" w:rsidP="00F21784">
            <w:pPr>
              <w:pBdr>
                <w:top w:val="nil"/>
                <w:left w:val="nil"/>
                <w:bottom w:val="nil"/>
                <w:right w:val="nil"/>
                <w:between w:val="nil"/>
              </w:pBdr>
              <w:spacing w:after="0"/>
              <w:ind w:left="90"/>
              <w:rPr>
                <w:rFonts w:ascii="Calibri" w:eastAsia="Calibri" w:hAnsi="Calibri" w:cs="Calibri"/>
                <w:b/>
                <w:color w:val="F0F2F4"/>
                <w:sz w:val="22"/>
                <w:lang w:eastAsia="en-US"/>
              </w:rPr>
            </w:pPr>
            <w:r w:rsidRPr="00F21784">
              <w:rPr>
                <w:rFonts w:ascii="Calibri" w:eastAsia="Calibri" w:hAnsi="Calibri" w:cs="Calibri"/>
                <w:b/>
                <w:color w:val="F0F2F4"/>
                <w:sz w:val="22"/>
                <w:lang w:eastAsia="en-US"/>
              </w:rPr>
              <w:t xml:space="preserve">Authorizing Agency Closing Comments </w:t>
            </w:r>
          </w:p>
        </w:tc>
      </w:tr>
      <w:tr w:rsidR="00F21784" w:rsidRPr="00F21784" w14:paraId="1619BCA3" w14:textId="77777777" w:rsidTr="00CA0FE6">
        <w:trPr>
          <w:trHeight w:val="796"/>
        </w:trPr>
        <w:tc>
          <w:tcPr>
            <w:tcW w:w="9452" w:type="dxa"/>
            <w:tcMar>
              <w:top w:w="-1" w:type="dxa"/>
              <w:left w:w="-1" w:type="dxa"/>
              <w:bottom w:w="-1" w:type="dxa"/>
              <w:right w:w="-1" w:type="dxa"/>
            </w:tcMar>
          </w:tcPr>
          <w:p w14:paraId="734AC2A2" w14:textId="5673894E" w:rsidR="00F21784" w:rsidRPr="00F21784" w:rsidRDefault="00F33618" w:rsidP="00F21784">
            <w:pPr>
              <w:spacing w:after="0" w:line="259" w:lineRule="auto"/>
              <w:ind w:left="90" w:right="91"/>
              <w:jc w:val="both"/>
              <w:rPr>
                <w:rFonts w:ascii="Calibri" w:eastAsia="Calibri" w:hAnsi="Calibri" w:cs="Calibri"/>
                <w:color w:val="3E535F"/>
                <w:sz w:val="22"/>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89984" behindDoc="0" locked="0" layoutInCell="1" allowOverlap="1" wp14:anchorId="29921384" wp14:editId="45541237">
                      <wp:simplePos x="0" y="0"/>
                      <wp:positionH relativeFrom="margin">
                        <wp:posOffset>3257550</wp:posOffset>
                      </wp:positionH>
                      <wp:positionV relativeFrom="paragraph">
                        <wp:posOffset>-842010</wp:posOffset>
                      </wp:positionV>
                      <wp:extent cx="2724150" cy="866775"/>
                      <wp:effectExtent l="0" t="0" r="19050" b="142875"/>
                      <wp:wrapNone/>
                      <wp:docPr id="245760583" name="Speech Bubble: Rectangle 2"/>
                      <wp:cNvGraphicFramePr/>
                      <a:graphic xmlns:a="http://schemas.openxmlformats.org/drawingml/2006/main">
                        <a:graphicData uri="http://schemas.microsoft.com/office/word/2010/wordprocessingShape">
                          <wps:wsp>
                            <wps:cNvSpPr/>
                            <wps:spPr>
                              <a:xfrm>
                                <a:off x="0" y="0"/>
                                <a:ext cx="2724150" cy="86677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6E2E738" w14:textId="3542D8BF" w:rsidR="001351C4" w:rsidRPr="00EB3F73" w:rsidRDefault="001351C4" w:rsidP="001351C4">
                                  <w:pPr>
                                    <w:jc w:val="center"/>
                                    <w:rPr>
                                      <w:b/>
                                      <w:bCs/>
                                      <w:color w:val="FFFFFF"/>
                                      <w:szCs w:val="24"/>
                                    </w:rPr>
                                  </w:pPr>
                                  <w:r>
                                    <w:rPr>
                                      <w:b/>
                                      <w:bCs/>
                                      <w:color w:val="FFFFFF"/>
                                      <w:szCs w:val="24"/>
                                    </w:rPr>
                                    <w:t xml:space="preserve">This section provides the opportunity to </w:t>
                                  </w:r>
                                  <w:r w:rsidR="00421C89">
                                    <w:rPr>
                                      <w:b/>
                                      <w:bCs/>
                                      <w:color w:val="FFFFFF"/>
                                      <w:szCs w:val="24"/>
                                    </w:rPr>
                                    <w:t xml:space="preserve">positively </w:t>
                                  </w:r>
                                  <w:r>
                                    <w:rPr>
                                      <w:b/>
                                      <w:bCs/>
                                      <w:color w:val="FFFFFF"/>
                                      <w:szCs w:val="24"/>
                                    </w:rPr>
                                    <w:t xml:space="preserve">close </w:t>
                                  </w:r>
                                  <w:r w:rsidR="00421C89">
                                    <w:rPr>
                                      <w:b/>
                                      <w:bCs/>
                                      <w:color w:val="FFFFFF"/>
                                      <w:szCs w:val="24"/>
                                    </w:rPr>
                                    <w:t>the Performance Summary</w:t>
                                  </w:r>
                                  <w:r>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1384" id="_x0000_s1043" type="#_x0000_t61" style="position:absolute;left:0;text-align:left;margin-left:256.5pt;margin-top:-66.3pt;width:214.5pt;height:68.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" adj="6300,24300" fillcolor="#e97132" strokecolor="window" strokeweight="1.5pt">
                      <v:textbox>
                        <w:txbxContent>
                          <w:p w14:paraId="36E2E738" w14:textId="3542D8BF" w:rsidR="001351C4" w:rsidRPr="00EB3F73" w:rsidRDefault="001351C4" w:rsidP="001351C4">
                            <w:pPr>
                              <w:jc w:val="center"/>
                              <w:rPr>
                                <w:b/>
                                <w:bCs/>
                                <w:color w:val="FFFFFF"/>
                                <w:szCs w:val="24"/>
                              </w:rPr>
                            </w:pPr>
                            <w:r>
                              <w:rPr>
                                <w:b/>
                                <w:bCs/>
                                <w:color w:val="FFFFFF"/>
                                <w:szCs w:val="24"/>
                              </w:rPr>
                              <w:t xml:space="preserve">This section provides the opportunity to </w:t>
                            </w:r>
                            <w:r w:rsidR="00421C89">
                              <w:rPr>
                                <w:b/>
                                <w:bCs/>
                                <w:color w:val="FFFFFF"/>
                                <w:szCs w:val="24"/>
                              </w:rPr>
                              <w:t xml:space="preserve">positively </w:t>
                            </w:r>
                            <w:r>
                              <w:rPr>
                                <w:b/>
                                <w:bCs/>
                                <w:color w:val="FFFFFF"/>
                                <w:szCs w:val="24"/>
                              </w:rPr>
                              <w:t xml:space="preserve">close </w:t>
                            </w:r>
                            <w:r w:rsidR="00421C89">
                              <w:rPr>
                                <w:b/>
                                <w:bCs/>
                                <w:color w:val="FFFFFF"/>
                                <w:szCs w:val="24"/>
                              </w:rPr>
                              <w:t>the Performance Summary</w:t>
                            </w:r>
                            <w:r>
                              <w:rPr>
                                <w:b/>
                                <w:bCs/>
                                <w:color w:val="FFFFFF"/>
                                <w:szCs w:val="24"/>
                              </w:rPr>
                              <w:t xml:space="preserve">.  </w:t>
                            </w:r>
                          </w:p>
                        </w:txbxContent>
                      </v:textbox>
                      <w10:wrap anchorx="margin"/>
                    </v:shape>
                  </w:pict>
                </mc:Fallback>
              </mc:AlternateContent>
            </w:r>
          </w:p>
        </w:tc>
      </w:tr>
    </w:tbl>
    <w:p w14:paraId="102577AF" w14:textId="332512D1" w:rsidR="004A063D" w:rsidRDefault="004A063D" w:rsidP="00421C89">
      <w:pPr>
        <w:spacing w:after="0"/>
        <w:jc w:val="both"/>
        <w:rPr>
          <w:rFonts w:ascii="Calibri" w:eastAsia="Calibri" w:hAnsi="Calibri" w:cs="Calibri"/>
          <w:b/>
          <w:color w:val="1569C8"/>
          <w:sz w:val="28"/>
          <w:szCs w:val="28"/>
          <w:lang w:eastAsia="en-US"/>
        </w:rPr>
      </w:pPr>
      <w:bookmarkStart w:id="24" w:name="_Toc169513556"/>
      <w:bookmarkStart w:id="25" w:name="_Toc173493386"/>
    </w:p>
    <w:p w14:paraId="70C21D63" w14:textId="77777777" w:rsidR="00C377E7" w:rsidRDefault="00C377E7" w:rsidP="00421C89">
      <w:pPr>
        <w:spacing w:after="0"/>
        <w:jc w:val="both"/>
        <w:rPr>
          <w:rFonts w:ascii="Calibri" w:eastAsia="Calibri" w:hAnsi="Calibri" w:cs="Calibri"/>
          <w:b/>
          <w:color w:val="1569C8"/>
          <w:sz w:val="28"/>
          <w:szCs w:val="28"/>
          <w:lang w:eastAsia="en-US"/>
        </w:rPr>
      </w:pPr>
    </w:p>
    <w:p w14:paraId="537896EC" w14:textId="77777777" w:rsidR="00C377E7" w:rsidRDefault="00C377E7" w:rsidP="00421C89">
      <w:pPr>
        <w:spacing w:after="0"/>
        <w:jc w:val="both"/>
        <w:rPr>
          <w:rFonts w:ascii="Calibri" w:eastAsia="Calibri" w:hAnsi="Calibri" w:cs="Calibri"/>
          <w:b/>
          <w:color w:val="1569C8"/>
          <w:sz w:val="28"/>
          <w:szCs w:val="28"/>
          <w:lang w:eastAsia="en-US"/>
        </w:rPr>
      </w:pPr>
    </w:p>
    <w:p w14:paraId="218E9141" w14:textId="563AAE86" w:rsidR="00C377E7" w:rsidRDefault="00C377E7" w:rsidP="00421C89">
      <w:pPr>
        <w:spacing w:after="0"/>
        <w:jc w:val="both"/>
        <w:rPr>
          <w:rFonts w:ascii="Calibri" w:eastAsia="Calibri" w:hAnsi="Calibri" w:cs="Calibri"/>
          <w:b/>
          <w:color w:val="1569C8"/>
          <w:sz w:val="28"/>
          <w:szCs w:val="28"/>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00224" behindDoc="0" locked="0" layoutInCell="1" allowOverlap="1" wp14:anchorId="665293C6" wp14:editId="17F48379">
                <wp:simplePos x="0" y="0"/>
                <wp:positionH relativeFrom="margin">
                  <wp:posOffset>2647950</wp:posOffset>
                </wp:positionH>
                <wp:positionV relativeFrom="paragraph">
                  <wp:posOffset>6985</wp:posOffset>
                </wp:positionV>
                <wp:extent cx="3362325" cy="1524000"/>
                <wp:effectExtent l="0" t="0" r="28575" b="228600"/>
                <wp:wrapNone/>
                <wp:docPr id="1822306453" name="Speech Bubble: Rectangle 2"/>
                <wp:cNvGraphicFramePr/>
                <a:graphic xmlns:a="http://schemas.openxmlformats.org/drawingml/2006/main">
                  <a:graphicData uri="http://schemas.microsoft.com/office/word/2010/wordprocessingShape">
                    <wps:wsp>
                      <wps:cNvSpPr/>
                      <wps:spPr>
                        <a:xfrm>
                          <a:off x="0" y="0"/>
                          <a:ext cx="3362325" cy="15240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FD5BCE6" w14:textId="77777777" w:rsidR="00C377E7" w:rsidRPr="00EB3F73" w:rsidRDefault="00C377E7" w:rsidP="00C377E7">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93C6" id="_x0000_s1044" type="#_x0000_t61" style="position:absolute;left:0;text-align:left;margin-left:208.5pt;margin-top:.55pt;width:264.75pt;height:12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" adj="6300,24300" fillcolor="#e97132" strokecolor="window" strokeweight="1.5pt">
                <v:textbox>
                  <w:txbxContent>
                    <w:p w14:paraId="6FD5BCE6" w14:textId="77777777" w:rsidR="00C377E7" w:rsidRPr="00EB3F73" w:rsidRDefault="00C377E7" w:rsidP="00C377E7">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v:textbox>
                <w10:wrap anchorx="margin"/>
              </v:shape>
            </w:pict>
          </mc:Fallback>
        </mc:AlternateContent>
      </w:r>
    </w:p>
    <w:p w14:paraId="1460F756" w14:textId="1D8D7127" w:rsidR="00C377E7" w:rsidRDefault="00C377E7" w:rsidP="00421C89">
      <w:pPr>
        <w:spacing w:after="0"/>
        <w:jc w:val="both"/>
        <w:rPr>
          <w:rFonts w:ascii="Calibri" w:eastAsia="Calibri" w:hAnsi="Calibri" w:cs="Calibri"/>
          <w:b/>
          <w:color w:val="1569C8"/>
          <w:sz w:val="28"/>
          <w:szCs w:val="28"/>
          <w:lang w:eastAsia="en-US"/>
        </w:rPr>
      </w:pPr>
    </w:p>
    <w:p w14:paraId="1E885947" w14:textId="77777777" w:rsidR="00C377E7" w:rsidRDefault="00C377E7" w:rsidP="00421C89">
      <w:pPr>
        <w:spacing w:after="0"/>
        <w:jc w:val="both"/>
        <w:rPr>
          <w:rFonts w:ascii="Calibri" w:eastAsia="Calibri" w:hAnsi="Calibri" w:cs="Calibri"/>
          <w:b/>
          <w:color w:val="1569C8"/>
          <w:sz w:val="28"/>
          <w:szCs w:val="28"/>
          <w:lang w:eastAsia="en-US"/>
        </w:rPr>
      </w:pPr>
    </w:p>
    <w:p w14:paraId="74668677" w14:textId="105E2D0A" w:rsidR="00F21784" w:rsidRPr="00F21784" w:rsidRDefault="00F21784" w:rsidP="00FF514F">
      <w:pPr>
        <w:pStyle w:val="Heading3A"/>
        <w:spacing w:before="0"/>
        <w:rPr>
          <w:lang w:eastAsia="en-US"/>
        </w:rPr>
      </w:pPr>
      <w:bookmarkStart w:id="26" w:name="_Toc175663872"/>
      <w:r w:rsidRPr="00F21784">
        <w:rPr>
          <w:lang w:eastAsia="en-US"/>
        </w:rPr>
        <w:t>SCHOOL OVERVIEW</w:t>
      </w:r>
      <w:bookmarkEnd w:id="24"/>
      <w:bookmarkEnd w:id="25"/>
      <w:bookmarkEnd w:id="26"/>
    </w:p>
    <w:tbl>
      <w:tblPr>
        <w:tblW w:w="94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5926"/>
      </w:tblGrid>
      <w:tr w:rsidR="00F21784" w:rsidRPr="00F21784" w14:paraId="142BDB63" w14:textId="77777777" w:rsidTr="00CA0FE6">
        <w:trPr>
          <w:trHeight w:val="420"/>
        </w:trPr>
        <w:tc>
          <w:tcPr>
            <w:tcW w:w="9452" w:type="dxa"/>
            <w:gridSpan w:val="2"/>
            <w:shd w:val="clear" w:color="auto" w:fill="586D2D"/>
            <w:vAlign w:val="center"/>
          </w:tcPr>
          <w:p w14:paraId="1C41677D" w14:textId="77777777" w:rsidR="00F21784" w:rsidRPr="00F21784" w:rsidRDefault="00F21784" w:rsidP="00F21784">
            <w:pPr>
              <w:spacing w:after="0"/>
              <w:rPr>
                <w:rFonts w:ascii="Calibri" w:eastAsia="Calibri" w:hAnsi="Calibri" w:cs="Calibri"/>
                <w:b/>
                <w:bCs/>
                <w:color w:val="FFFFFF"/>
                <w:sz w:val="22"/>
                <w:lang w:eastAsia="en-US"/>
              </w:rPr>
            </w:pPr>
            <w:r w:rsidRPr="00F21784">
              <w:rPr>
                <w:rFonts w:ascii="Calibri" w:eastAsia="Calibri" w:hAnsi="Calibri" w:cs="Calibri"/>
                <w:b/>
                <w:bCs/>
                <w:color w:val="FFFFFF"/>
                <w:sz w:val="22"/>
                <w:lang w:eastAsia="en-US"/>
              </w:rPr>
              <w:t>General Information</w:t>
            </w:r>
          </w:p>
        </w:tc>
      </w:tr>
      <w:tr w:rsidR="00F21784" w:rsidRPr="00F21784" w14:paraId="79511929" w14:textId="77777777" w:rsidTr="00CA0FE6">
        <w:trPr>
          <w:trHeight w:val="445"/>
        </w:trPr>
        <w:tc>
          <w:tcPr>
            <w:tcW w:w="3526" w:type="dxa"/>
            <w:shd w:val="clear" w:color="auto" w:fill="D9D9D9"/>
            <w:tcMar>
              <w:top w:w="-1" w:type="dxa"/>
              <w:left w:w="-1" w:type="dxa"/>
              <w:bottom w:w="-1" w:type="dxa"/>
              <w:right w:w="-1" w:type="dxa"/>
            </w:tcMar>
            <w:vAlign w:val="center"/>
          </w:tcPr>
          <w:p w14:paraId="718C288C" w14:textId="77777777" w:rsidR="00F21784" w:rsidRPr="006F5C23" w:rsidRDefault="00F21784" w:rsidP="00F21784">
            <w:pPr>
              <w:spacing w:after="0"/>
              <w:ind w:left="6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Grades Served</w:t>
            </w:r>
          </w:p>
        </w:tc>
        <w:tc>
          <w:tcPr>
            <w:tcW w:w="5926" w:type="dxa"/>
            <w:tcMar>
              <w:top w:w="-1" w:type="dxa"/>
              <w:left w:w="-1" w:type="dxa"/>
              <w:bottom w:w="-1" w:type="dxa"/>
              <w:right w:w="-1" w:type="dxa"/>
            </w:tcMar>
            <w:vAlign w:val="center"/>
          </w:tcPr>
          <w:p w14:paraId="28FC7CEB" w14:textId="77777777" w:rsidR="00F21784" w:rsidRPr="006F5C23" w:rsidRDefault="00F21784" w:rsidP="00F21784">
            <w:pPr>
              <w:spacing w:after="0"/>
              <w:ind w:left="76"/>
              <w:rPr>
                <w:rFonts w:ascii="Calibri" w:eastAsia="Calibri" w:hAnsi="Calibri" w:cs="Calibri"/>
                <w:color w:val="000000"/>
                <w:sz w:val="22"/>
                <w:lang w:eastAsia="en-US"/>
              </w:rPr>
            </w:pPr>
          </w:p>
        </w:tc>
      </w:tr>
      <w:tr w:rsidR="00F21784" w:rsidRPr="00F21784" w14:paraId="7CFE12B4" w14:textId="77777777" w:rsidTr="00CA0FE6">
        <w:trPr>
          <w:trHeight w:val="445"/>
        </w:trPr>
        <w:tc>
          <w:tcPr>
            <w:tcW w:w="3526" w:type="dxa"/>
            <w:shd w:val="clear" w:color="auto" w:fill="D9D9D9"/>
            <w:tcMar>
              <w:top w:w="-1" w:type="dxa"/>
              <w:left w:w="-1" w:type="dxa"/>
              <w:bottom w:w="-1" w:type="dxa"/>
              <w:right w:w="-1" w:type="dxa"/>
            </w:tcMar>
            <w:vAlign w:val="center"/>
          </w:tcPr>
          <w:p w14:paraId="373F3946" w14:textId="77777777" w:rsidR="00F21784" w:rsidRPr="006F5C23" w:rsidRDefault="00F21784" w:rsidP="00F21784">
            <w:pPr>
              <w:spacing w:after="0"/>
              <w:ind w:left="6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Total Enrollment/As of…</w:t>
            </w:r>
          </w:p>
        </w:tc>
        <w:tc>
          <w:tcPr>
            <w:tcW w:w="5926" w:type="dxa"/>
            <w:tcMar>
              <w:top w:w="-1" w:type="dxa"/>
              <w:left w:w="-1" w:type="dxa"/>
              <w:bottom w:w="-1" w:type="dxa"/>
              <w:right w:w="-1" w:type="dxa"/>
            </w:tcMar>
            <w:vAlign w:val="center"/>
          </w:tcPr>
          <w:p w14:paraId="0F85042E" w14:textId="77777777" w:rsidR="00F21784" w:rsidRPr="006F5C23" w:rsidRDefault="00F21784" w:rsidP="00F21784">
            <w:pPr>
              <w:spacing w:after="0"/>
              <w:ind w:left="76"/>
              <w:rPr>
                <w:rFonts w:ascii="Calibri" w:eastAsia="Calibri" w:hAnsi="Calibri" w:cs="Calibri"/>
                <w:color w:val="000000"/>
                <w:sz w:val="22"/>
                <w:lang w:eastAsia="en-US"/>
              </w:rPr>
            </w:pPr>
          </w:p>
        </w:tc>
      </w:tr>
      <w:tr w:rsidR="00F21784" w:rsidRPr="00F21784" w14:paraId="2B2B1A0D" w14:textId="77777777" w:rsidTr="00CA0FE6">
        <w:trPr>
          <w:trHeight w:val="400"/>
        </w:trPr>
        <w:tc>
          <w:tcPr>
            <w:tcW w:w="3526" w:type="dxa"/>
            <w:shd w:val="clear" w:color="auto" w:fill="D9D9D9"/>
            <w:tcMar>
              <w:top w:w="-1" w:type="dxa"/>
              <w:left w:w="-1" w:type="dxa"/>
              <w:bottom w:w="-1" w:type="dxa"/>
              <w:right w:w="-1" w:type="dxa"/>
            </w:tcMar>
            <w:vAlign w:val="center"/>
          </w:tcPr>
          <w:p w14:paraId="3A2073DC" w14:textId="77777777" w:rsidR="00F21784" w:rsidRPr="006F5C23" w:rsidRDefault="00F21784" w:rsidP="00F21784">
            <w:pPr>
              <w:spacing w:after="0"/>
              <w:ind w:left="60"/>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School Website</w:t>
            </w:r>
          </w:p>
        </w:tc>
        <w:tc>
          <w:tcPr>
            <w:tcW w:w="5926" w:type="dxa"/>
            <w:tcMar>
              <w:top w:w="-1" w:type="dxa"/>
              <w:left w:w="-1" w:type="dxa"/>
              <w:bottom w:w="-1" w:type="dxa"/>
              <w:right w:w="-1" w:type="dxa"/>
            </w:tcMar>
            <w:vAlign w:val="center"/>
          </w:tcPr>
          <w:p w14:paraId="0A098B21" w14:textId="77777777" w:rsidR="00F21784" w:rsidRPr="006F5C23" w:rsidRDefault="00F21784" w:rsidP="00F21784">
            <w:pPr>
              <w:spacing w:after="0"/>
              <w:ind w:left="76"/>
              <w:rPr>
                <w:rFonts w:ascii="Calibri" w:eastAsia="Calibri" w:hAnsi="Calibri" w:cs="Calibri"/>
                <w:color w:val="000000"/>
                <w:sz w:val="22"/>
                <w:lang w:eastAsia="en-US"/>
              </w:rPr>
            </w:pPr>
          </w:p>
        </w:tc>
      </w:tr>
      <w:tr w:rsidR="00F21784" w:rsidRPr="00F21784" w14:paraId="3C2D8A81" w14:textId="77777777" w:rsidTr="00CA0FE6">
        <w:trPr>
          <w:trHeight w:val="490"/>
        </w:trPr>
        <w:tc>
          <w:tcPr>
            <w:tcW w:w="9452" w:type="dxa"/>
            <w:gridSpan w:val="2"/>
            <w:shd w:val="clear" w:color="auto" w:fill="D9D9D9"/>
            <w:tcMar>
              <w:top w:w="-1" w:type="dxa"/>
              <w:left w:w="-1" w:type="dxa"/>
              <w:bottom w:w="-1" w:type="dxa"/>
              <w:right w:w="-1" w:type="dxa"/>
            </w:tcMar>
            <w:vAlign w:val="center"/>
          </w:tcPr>
          <w:p w14:paraId="2F932CE1" w14:textId="77777777" w:rsidR="00F21784" w:rsidRPr="006F5C23" w:rsidRDefault="00F21784" w:rsidP="00F21784">
            <w:pPr>
              <w:spacing w:after="0"/>
              <w:ind w:left="76"/>
              <w:rPr>
                <w:rFonts w:ascii="Calibri" w:eastAsia="Calibri" w:hAnsi="Calibri" w:cs="Calibri"/>
                <w:color w:val="000000"/>
                <w:sz w:val="22"/>
                <w:lang w:eastAsia="en-US"/>
              </w:rPr>
            </w:pPr>
            <w:r w:rsidRPr="006F5C23">
              <w:rPr>
                <w:rFonts w:ascii="Calibri" w:eastAsia="Calibri" w:hAnsi="Calibri" w:cs="Calibri"/>
                <w:b/>
                <w:bCs/>
                <w:color w:val="000000"/>
                <w:sz w:val="22"/>
                <w:lang w:eastAsia="en-US"/>
              </w:rPr>
              <w:t>Leadership Team &amp; Positions</w:t>
            </w:r>
          </w:p>
        </w:tc>
      </w:tr>
      <w:tr w:rsidR="00F21784" w:rsidRPr="00F21784" w14:paraId="13440490" w14:textId="77777777" w:rsidTr="00CA0FE6">
        <w:trPr>
          <w:trHeight w:val="625"/>
        </w:trPr>
        <w:tc>
          <w:tcPr>
            <w:tcW w:w="9452" w:type="dxa"/>
            <w:gridSpan w:val="2"/>
            <w:tcMar>
              <w:top w:w="-1" w:type="dxa"/>
              <w:left w:w="-1" w:type="dxa"/>
              <w:bottom w:w="-1" w:type="dxa"/>
              <w:right w:w="-1" w:type="dxa"/>
            </w:tcMar>
            <w:vAlign w:val="center"/>
          </w:tcPr>
          <w:p w14:paraId="3A275DBE" w14:textId="77777777" w:rsidR="00F21784" w:rsidRPr="006F5C23" w:rsidRDefault="00F21784" w:rsidP="00F21784">
            <w:pPr>
              <w:spacing w:after="0"/>
              <w:ind w:left="76"/>
              <w:rPr>
                <w:rFonts w:ascii="Calibri" w:eastAsia="Calibri" w:hAnsi="Calibri" w:cs="Calibri"/>
                <w:color w:val="000000"/>
                <w:sz w:val="22"/>
                <w:lang w:eastAsia="en-US"/>
              </w:rPr>
            </w:pPr>
          </w:p>
        </w:tc>
      </w:tr>
      <w:tr w:rsidR="00F21784" w:rsidRPr="00F21784" w14:paraId="6238F265" w14:textId="77777777" w:rsidTr="00CA0FE6">
        <w:trPr>
          <w:trHeight w:val="490"/>
        </w:trPr>
        <w:tc>
          <w:tcPr>
            <w:tcW w:w="9452" w:type="dxa"/>
            <w:gridSpan w:val="2"/>
            <w:shd w:val="clear" w:color="auto" w:fill="D9D9D9"/>
            <w:tcMar>
              <w:top w:w="-1" w:type="dxa"/>
              <w:left w:w="-1" w:type="dxa"/>
              <w:bottom w:w="-1" w:type="dxa"/>
              <w:right w:w="-1" w:type="dxa"/>
            </w:tcMar>
            <w:vAlign w:val="center"/>
          </w:tcPr>
          <w:p w14:paraId="336FC72E" w14:textId="77777777" w:rsidR="00F21784" w:rsidRPr="006F5C23" w:rsidRDefault="00F21784" w:rsidP="00F21784">
            <w:pPr>
              <w:spacing w:after="0"/>
              <w:ind w:left="76" w:right="151"/>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Administrative Office Address &amp; Phone</w:t>
            </w:r>
          </w:p>
        </w:tc>
      </w:tr>
      <w:tr w:rsidR="00F21784" w:rsidRPr="00F21784" w14:paraId="50DAC4B3" w14:textId="77777777" w:rsidTr="00CA0FE6">
        <w:trPr>
          <w:trHeight w:val="625"/>
        </w:trPr>
        <w:tc>
          <w:tcPr>
            <w:tcW w:w="9452" w:type="dxa"/>
            <w:gridSpan w:val="2"/>
            <w:tcMar>
              <w:top w:w="-1" w:type="dxa"/>
              <w:left w:w="-1" w:type="dxa"/>
              <w:bottom w:w="-1" w:type="dxa"/>
              <w:right w:w="-1" w:type="dxa"/>
            </w:tcMar>
          </w:tcPr>
          <w:p w14:paraId="3DB7FFDB" w14:textId="77777777" w:rsidR="00F21784" w:rsidRPr="00F21784" w:rsidRDefault="00F21784" w:rsidP="00F21784">
            <w:pPr>
              <w:spacing w:after="0"/>
              <w:ind w:left="76" w:right="151"/>
              <w:rPr>
                <w:rFonts w:ascii="Calibri" w:eastAsia="Calibri" w:hAnsi="Calibri" w:cs="Calibri"/>
                <w:color w:val="3E535F"/>
                <w:sz w:val="22"/>
                <w:lang w:eastAsia="en-US"/>
              </w:rPr>
            </w:pPr>
          </w:p>
          <w:p w14:paraId="56DF555D" w14:textId="77777777" w:rsidR="00F21784" w:rsidRPr="00F21784" w:rsidRDefault="00F21784" w:rsidP="00F21784">
            <w:pPr>
              <w:spacing w:after="0"/>
              <w:ind w:right="151"/>
              <w:rPr>
                <w:rFonts w:ascii="Calibri" w:eastAsia="Calibri" w:hAnsi="Calibri" w:cs="Calibri"/>
                <w:color w:val="3E535F"/>
                <w:sz w:val="22"/>
                <w:lang w:eastAsia="en-US"/>
              </w:rPr>
            </w:pPr>
          </w:p>
        </w:tc>
      </w:tr>
      <w:tr w:rsidR="00F21784" w:rsidRPr="00F21784" w14:paraId="16949674" w14:textId="77777777" w:rsidTr="00CA0FE6">
        <w:trPr>
          <w:trHeight w:val="463"/>
        </w:trPr>
        <w:tc>
          <w:tcPr>
            <w:tcW w:w="9452" w:type="dxa"/>
            <w:gridSpan w:val="2"/>
            <w:shd w:val="clear" w:color="auto" w:fill="D9D9D9"/>
            <w:tcMar>
              <w:top w:w="-1" w:type="dxa"/>
              <w:left w:w="-1" w:type="dxa"/>
              <w:bottom w:w="-1" w:type="dxa"/>
              <w:right w:w="-1" w:type="dxa"/>
            </w:tcMar>
            <w:vAlign w:val="center"/>
          </w:tcPr>
          <w:p w14:paraId="73B8E0CA" w14:textId="77777777" w:rsidR="00F21784" w:rsidRPr="006F5C23" w:rsidRDefault="00F21784" w:rsidP="00F21784">
            <w:pPr>
              <w:spacing w:after="0"/>
              <w:ind w:left="76" w:right="151"/>
              <w:jc w:val="both"/>
              <w:rPr>
                <w:rFonts w:ascii="Calibri" w:eastAsia="Calibri" w:hAnsi="Calibri" w:cs="Calibri"/>
                <w:b/>
                <w:bCs/>
                <w:color w:val="000000"/>
                <w:sz w:val="22"/>
                <w:lang w:eastAsia="en-US"/>
              </w:rPr>
            </w:pPr>
            <w:r w:rsidRPr="006F5C23">
              <w:rPr>
                <w:rFonts w:ascii="Calibri" w:eastAsia="Calibri" w:hAnsi="Calibri" w:cs="Calibri"/>
                <w:b/>
                <w:bCs/>
                <w:color w:val="000000"/>
                <w:sz w:val="22"/>
                <w:lang w:eastAsia="en-US"/>
              </w:rPr>
              <w:t>Additional Site Addresses &amp; Phone Numbers, As Applicable</w:t>
            </w:r>
          </w:p>
        </w:tc>
      </w:tr>
      <w:tr w:rsidR="00F21784" w:rsidRPr="00F21784" w14:paraId="44279F9B" w14:textId="77777777" w:rsidTr="00CA0FE6">
        <w:trPr>
          <w:trHeight w:val="652"/>
        </w:trPr>
        <w:tc>
          <w:tcPr>
            <w:tcW w:w="9452" w:type="dxa"/>
            <w:gridSpan w:val="2"/>
            <w:tcMar>
              <w:top w:w="-1" w:type="dxa"/>
              <w:left w:w="-1" w:type="dxa"/>
              <w:bottom w:w="-1" w:type="dxa"/>
              <w:right w:w="-1" w:type="dxa"/>
            </w:tcMar>
          </w:tcPr>
          <w:p w14:paraId="5D5C975C" w14:textId="77777777" w:rsidR="00F21784" w:rsidRPr="006F5C23" w:rsidRDefault="00F21784" w:rsidP="00F21784">
            <w:pPr>
              <w:spacing w:after="0"/>
              <w:ind w:right="151"/>
              <w:jc w:val="both"/>
              <w:rPr>
                <w:rFonts w:ascii="Calibri" w:eastAsia="Calibri" w:hAnsi="Calibri" w:cs="Calibri"/>
                <w:color w:val="000000"/>
                <w:sz w:val="22"/>
                <w:lang w:eastAsia="en-US"/>
              </w:rPr>
            </w:pPr>
          </w:p>
        </w:tc>
      </w:tr>
      <w:tr w:rsidR="00F21784" w:rsidRPr="00F21784" w14:paraId="347137D3" w14:textId="77777777" w:rsidTr="00CA0FE6">
        <w:trPr>
          <w:trHeight w:val="463"/>
        </w:trPr>
        <w:tc>
          <w:tcPr>
            <w:tcW w:w="9452" w:type="dxa"/>
            <w:gridSpan w:val="2"/>
            <w:shd w:val="clear" w:color="auto" w:fill="D9D9D9"/>
            <w:tcMar>
              <w:top w:w="-1" w:type="dxa"/>
              <w:left w:w="-1" w:type="dxa"/>
              <w:bottom w:w="-1" w:type="dxa"/>
              <w:right w:w="-1" w:type="dxa"/>
            </w:tcMar>
            <w:vAlign w:val="center"/>
          </w:tcPr>
          <w:p w14:paraId="3F22C876" w14:textId="77777777" w:rsidR="00F21784" w:rsidRPr="006F5C23" w:rsidRDefault="00F21784" w:rsidP="00F21784">
            <w:pPr>
              <w:spacing w:after="0"/>
              <w:ind w:left="76"/>
              <w:jc w:val="both"/>
              <w:rPr>
                <w:rFonts w:ascii="Calibri" w:eastAsia="Calibri" w:hAnsi="Calibri" w:cs="Calibri"/>
                <w:color w:val="000000"/>
                <w:sz w:val="22"/>
                <w:lang w:eastAsia="en-US"/>
              </w:rPr>
            </w:pPr>
            <w:r w:rsidRPr="006F5C23">
              <w:rPr>
                <w:rFonts w:ascii="Calibri" w:eastAsia="Calibri" w:hAnsi="Calibri" w:cs="Calibri"/>
                <w:b/>
                <w:bCs/>
                <w:color w:val="000000"/>
                <w:sz w:val="22"/>
                <w:lang w:eastAsia="en-US"/>
              </w:rPr>
              <w:t>Board Members, Offices &amp; Terms</w:t>
            </w:r>
          </w:p>
        </w:tc>
      </w:tr>
      <w:tr w:rsidR="00F21784" w:rsidRPr="00F21784" w14:paraId="24F15A66" w14:textId="77777777" w:rsidTr="00CA0FE6">
        <w:trPr>
          <w:trHeight w:val="600"/>
        </w:trPr>
        <w:tc>
          <w:tcPr>
            <w:tcW w:w="9452" w:type="dxa"/>
            <w:gridSpan w:val="2"/>
            <w:tcMar>
              <w:top w:w="-1" w:type="dxa"/>
              <w:left w:w="-1" w:type="dxa"/>
              <w:bottom w:w="-1" w:type="dxa"/>
              <w:right w:w="-1" w:type="dxa"/>
            </w:tcMar>
          </w:tcPr>
          <w:p w14:paraId="76777523" w14:textId="77777777" w:rsidR="00F21784" w:rsidRPr="006F5C23" w:rsidRDefault="00F21784" w:rsidP="00F21784">
            <w:pPr>
              <w:spacing w:after="0"/>
              <w:ind w:left="76"/>
              <w:jc w:val="both"/>
              <w:rPr>
                <w:rFonts w:ascii="Calibri" w:eastAsia="Calibri" w:hAnsi="Calibri" w:cs="Calibri"/>
                <w:color w:val="000000"/>
                <w:sz w:val="22"/>
                <w:lang w:eastAsia="en-US"/>
              </w:rPr>
            </w:pPr>
          </w:p>
          <w:p w14:paraId="5FD5B799" w14:textId="77777777" w:rsidR="00F21784" w:rsidRPr="006F5C23" w:rsidRDefault="00F21784" w:rsidP="00F21784">
            <w:pPr>
              <w:spacing w:after="0"/>
              <w:ind w:left="76"/>
              <w:jc w:val="both"/>
              <w:rPr>
                <w:rFonts w:ascii="Calibri" w:eastAsia="Calibri" w:hAnsi="Calibri" w:cs="Calibri"/>
                <w:color w:val="000000"/>
                <w:sz w:val="22"/>
                <w:lang w:eastAsia="en-US"/>
              </w:rPr>
            </w:pPr>
          </w:p>
        </w:tc>
      </w:tr>
      <w:tr w:rsidR="00F21784" w:rsidRPr="00F21784" w14:paraId="77E3CCAE" w14:textId="77777777" w:rsidTr="00CA0FE6">
        <w:trPr>
          <w:trHeight w:val="472"/>
        </w:trPr>
        <w:tc>
          <w:tcPr>
            <w:tcW w:w="9452" w:type="dxa"/>
            <w:gridSpan w:val="2"/>
            <w:shd w:val="clear" w:color="auto" w:fill="D9D9D9"/>
            <w:tcMar>
              <w:top w:w="-1" w:type="dxa"/>
              <w:left w:w="-1" w:type="dxa"/>
              <w:bottom w:w="-1" w:type="dxa"/>
              <w:right w:w="-1" w:type="dxa"/>
            </w:tcMar>
            <w:vAlign w:val="center"/>
          </w:tcPr>
          <w:p w14:paraId="5A25D185" w14:textId="77777777" w:rsidR="00F21784" w:rsidRPr="006F5C23" w:rsidRDefault="00F21784" w:rsidP="00F21784">
            <w:pPr>
              <w:spacing w:after="0"/>
              <w:ind w:left="76" w:right="151"/>
              <w:jc w:val="both"/>
              <w:rPr>
                <w:rFonts w:ascii="Calibri" w:eastAsia="Calibri" w:hAnsi="Calibri" w:cs="Calibri"/>
                <w:color w:val="000000"/>
                <w:sz w:val="22"/>
                <w:lang w:eastAsia="en-US"/>
              </w:rPr>
            </w:pPr>
            <w:r w:rsidRPr="006F5C23">
              <w:rPr>
                <w:rFonts w:ascii="Calibri" w:eastAsia="Calibri" w:hAnsi="Calibri" w:cs="Calibri"/>
                <w:b/>
                <w:bCs/>
                <w:color w:val="000000"/>
                <w:sz w:val="22"/>
                <w:lang w:eastAsia="en-US"/>
              </w:rPr>
              <w:t>School Mission</w:t>
            </w:r>
          </w:p>
        </w:tc>
      </w:tr>
      <w:tr w:rsidR="00F21784" w:rsidRPr="00F21784" w14:paraId="4EB96520" w14:textId="77777777" w:rsidTr="00CA0FE6">
        <w:trPr>
          <w:trHeight w:val="652"/>
        </w:trPr>
        <w:tc>
          <w:tcPr>
            <w:tcW w:w="9452" w:type="dxa"/>
            <w:gridSpan w:val="2"/>
            <w:tcMar>
              <w:top w:w="-1" w:type="dxa"/>
              <w:left w:w="-1" w:type="dxa"/>
              <w:bottom w:w="-1" w:type="dxa"/>
              <w:right w:w="-1" w:type="dxa"/>
            </w:tcMar>
          </w:tcPr>
          <w:p w14:paraId="79302897" w14:textId="77777777" w:rsidR="00F21784" w:rsidRPr="006F5C23" w:rsidRDefault="00F21784" w:rsidP="00F21784">
            <w:pPr>
              <w:spacing w:after="0" w:line="259" w:lineRule="auto"/>
              <w:ind w:left="76" w:right="90"/>
              <w:jc w:val="both"/>
              <w:rPr>
                <w:rFonts w:ascii="Calibri" w:eastAsia="Calibri" w:hAnsi="Calibri" w:cs="Calibri"/>
                <w:color w:val="000000"/>
                <w:sz w:val="22"/>
                <w:lang w:eastAsia="en-US"/>
              </w:rPr>
            </w:pPr>
          </w:p>
          <w:p w14:paraId="479232F3" w14:textId="77777777" w:rsidR="00F21784" w:rsidRPr="006F5C23" w:rsidRDefault="00F21784" w:rsidP="00F21784">
            <w:pPr>
              <w:spacing w:after="0" w:line="259" w:lineRule="auto"/>
              <w:ind w:left="76" w:right="90"/>
              <w:jc w:val="both"/>
              <w:rPr>
                <w:rFonts w:ascii="Calibri" w:eastAsia="Calibri" w:hAnsi="Calibri" w:cs="Calibri"/>
                <w:color w:val="000000"/>
                <w:sz w:val="22"/>
                <w:lang w:eastAsia="en-US"/>
              </w:rPr>
            </w:pPr>
          </w:p>
        </w:tc>
      </w:tr>
      <w:tr w:rsidR="00F21784" w:rsidRPr="00F21784" w14:paraId="1918858D" w14:textId="77777777" w:rsidTr="00CA0FE6">
        <w:trPr>
          <w:trHeight w:val="535"/>
        </w:trPr>
        <w:tc>
          <w:tcPr>
            <w:tcW w:w="9452" w:type="dxa"/>
            <w:gridSpan w:val="2"/>
            <w:shd w:val="clear" w:color="auto" w:fill="D9D9D9"/>
            <w:tcMar>
              <w:top w:w="-1" w:type="dxa"/>
              <w:left w:w="-1" w:type="dxa"/>
              <w:bottom w:w="-1" w:type="dxa"/>
              <w:right w:w="-1" w:type="dxa"/>
            </w:tcMar>
            <w:vAlign w:val="center"/>
          </w:tcPr>
          <w:p w14:paraId="39695617" w14:textId="77777777" w:rsidR="00F21784" w:rsidRPr="006F5C23" w:rsidRDefault="00F21784" w:rsidP="00F21784">
            <w:pPr>
              <w:spacing w:after="0"/>
              <w:ind w:left="76" w:right="151"/>
              <w:jc w:val="both"/>
              <w:rPr>
                <w:rFonts w:ascii="Calibri" w:eastAsia="Calibri" w:hAnsi="Calibri" w:cs="Calibri"/>
                <w:color w:val="000000"/>
                <w:sz w:val="22"/>
                <w:lang w:eastAsia="en-US"/>
              </w:rPr>
            </w:pPr>
            <w:r w:rsidRPr="006F5C23">
              <w:rPr>
                <w:rFonts w:ascii="Calibri" w:eastAsia="Calibri" w:hAnsi="Calibri" w:cs="Calibri"/>
                <w:b/>
                <w:bCs/>
                <w:color w:val="000000"/>
                <w:sz w:val="22"/>
                <w:lang w:eastAsia="en-US"/>
              </w:rPr>
              <w:t>Brief School Description</w:t>
            </w:r>
          </w:p>
        </w:tc>
      </w:tr>
      <w:tr w:rsidR="00F21784" w:rsidRPr="00F21784" w14:paraId="086052EA" w14:textId="77777777" w:rsidTr="00CA0FE6">
        <w:trPr>
          <w:trHeight w:val="395"/>
        </w:trPr>
        <w:tc>
          <w:tcPr>
            <w:tcW w:w="9452" w:type="dxa"/>
            <w:gridSpan w:val="2"/>
            <w:tcMar>
              <w:top w:w="-1" w:type="dxa"/>
              <w:left w:w="-1" w:type="dxa"/>
              <w:bottom w:w="-1" w:type="dxa"/>
              <w:right w:w="-1" w:type="dxa"/>
            </w:tcMar>
            <w:vAlign w:val="center"/>
          </w:tcPr>
          <w:p w14:paraId="5CC839DA" w14:textId="77777777" w:rsidR="00F21784" w:rsidRPr="00F21784" w:rsidRDefault="00F21784" w:rsidP="00F21784">
            <w:pPr>
              <w:spacing w:after="0"/>
              <w:ind w:left="76" w:right="151"/>
              <w:jc w:val="both"/>
              <w:rPr>
                <w:rFonts w:ascii="Calibri" w:eastAsia="Calibri" w:hAnsi="Calibri" w:cs="Calibri"/>
                <w:color w:val="3E535F"/>
                <w:sz w:val="22"/>
                <w:lang w:eastAsia="en-US"/>
              </w:rPr>
            </w:pPr>
          </w:p>
        </w:tc>
      </w:tr>
    </w:tbl>
    <w:p w14:paraId="72599201" w14:textId="77777777" w:rsidR="00F21784" w:rsidRPr="00F21784" w:rsidRDefault="00F21784" w:rsidP="00F21784">
      <w:pPr>
        <w:spacing w:after="0"/>
        <w:rPr>
          <w:rFonts w:ascii="Calibri" w:eastAsia="Calibri" w:hAnsi="Calibri" w:cs="Calibri"/>
          <w:szCs w:val="24"/>
          <w:lang w:eastAsia="en-US"/>
        </w:rPr>
      </w:pPr>
      <w:bookmarkStart w:id="27" w:name="_Toc169513557"/>
      <w:bookmarkEnd w:id="27"/>
    </w:p>
    <w:p w14:paraId="46CC1E0F" w14:textId="77777777" w:rsidR="005755E4" w:rsidRDefault="005755E4" w:rsidP="005755E4">
      <w:pPr>
        <w:spacing w:after="0"/>
        <w:jc w:val="both"/>
      </w:pPr>
    </w:p>
    <w:p w14:paraId="58A500B1" w14:textId="77777777" w:rsidR="005755E4" w:rsidRDefault="005755E4" w:rsidP="005755E4">
      <w:pPr>
        <w:spacing w:after="0"/>
        <w:jc w:val="both"/>
      </w:pPr>
    </w:p>
    <w:p w14:paraId="3AF95914" w14:textId="77777777" w:rsidR="005755E4" w:rsidRDefault="005755E4" w:rsidP="005755E4">
      <w:pPr>
        <w:spacing w:after="0"/>
        <w:jc w:val="both"/>
      </w:pPr>
    </w:p>
    <w:p w14:paraId="151198A8" w14:textId="77777777" w:rsidR="005755E4" w:rsidRDefault="005755E4" w:rsidP="005755E4">
      <w:pPr>
        <w:spacing w:after="0"/>
        <w:jc w:val="both"/>
      </w:pPr>
    </w:p>
    <w:p w14:paraId="1FAD0806" w14:textId="63027557" w:rsidR="00C377E7" w:rsidRDefault="00F33618" w:rsidP="006F5C23">
      <w:pPr>
        <w:pStyle w:val="Heading2C-Withinflow"/>
        <w:pBdr>
          <w:top w:val="single" w:sz="48" w:space="15" w:color="F2C551"/>
        </w:pBdr>
      </w:pPr>
      <w:r>
        <w:br w:type="page"/>
      </w:r>
      <w:bookmarkStart w:id="28" w:name="_Toc175663873"/>
      <w:r w:rsidR="00C377E7">
        <w:lastRenderedPageBreak/>
        <w:t xml:space="preserve">OPTION 2: </w:t>
      </w:r>
      <w:r w:rsidR="003B18DC">
        <w:t xml:space="preserve">SINGLE SCHOOL </w:t>
      </w:r>
      <w:r w:rsidR="00C377E7" w:rsidRPr="00096014">
        <w:t xml:space="preserve">ANNUAL </w:t>
      </w:r>
      <w:r w:rsidR="00126A03">
        <w:t xml:space="preserve">CURRENT YEAR &amp; </w:t>
      </w:r>
      <w:r w:rsidR="00EE5584">
        <w:t xml:space="preserve">AVERAGE </w:t>
      </w:r>
      <w:r w:rsidR="00126A03">
        <w:t xml:space="preserve">TERM </w:t>
      </w:r>
      <w:r w:rsidR="00C377E7" w:rsidRPr="00096014">
        <w:t xml:space="preserve">PERFORMANCE </w:t>
      </w:r>
      <w:r w:rsidR="00C377E7">
        <w:t>SUMMARY WITH ANNOTATIONS AND SAMPLE LANGUAGE</w:t>
      </w:r>
      <w:bookmarkEnd w:id="28"/>
    </w:p>
    <w:p w14:paraId="71107C57" w14:textId="77777777" w:rsidR="00C377E7" w:rsidRDefault="00C377E7" w:rsidP="006F5C23">
      <w:pPr>
        <w:pStyle w:val="Heading3A"/>
        <w:keepNext/>
        <w:spacing w:before="240"/>
      </w:pPr>
      <w:bookmarkStart w:id="29" w:name="_Toc175663874"/>
      <w:r>
        <w:t>Introduction</w:t>
      </w:r>
      <w:bookmarkEnd w:id="29"/>
    </w:p>
    <w:p w14:paraId="207EFFEE" w14:textId="029B9905" w:rsidR="00C377E7" w:rsidRDefault="006F5C23" w:rsidP="003C23F2">
      <w:pPr>
        <w:pStyle w:val="Paragraph"/>
        <w:jc w:val="both"/>
      </w:pPr>
      <w:r w:rsidRPr="007345F8">
        <w:rPr>
          <w:rFonts w:ascii="Aptos" w:eastAsia="Times New Roman" w:hAnsi="Aptos" w:cs="Times New Roman"/>
          <w:color w:val="auto"/>
          <w:szCs w:val="22"/>
        </w:rPr>
        <mc:AlternateContent>
          <mc:Choice Requires="wps">
            <w:drawing>
              <wp:anchor distT="91440" distB="91440" distL="114300" distR="114300" simplePos="0" relativeHeight="251702272" behindDoc="0" locked="0" layoutInCell="1" allowOverlap="1" wp14:anchorId="4DF9BCAA" wp14:editId="739E17B4">
                <wp:simplePos x="0" y="0"/>
                <wp:positionH relativeFrom="margin">
                  <wp:posOffset>-8313</wp:posOffset>
                </wp:positionH>
                <wp:positionV relativeFrom="paragraph">
                  <wp:posOffset>699135</wp:posOffset>
                </wp:positionV>
                <wp:extent cx="5953125" cy="3241964"/>
                <wp:effectExtent l="0" t="0" r="0" b="0"/>
                <wp:wrapNone/>
                <wp:docPr id="1945714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41964"/>
                        </a:xfrm>
                        <a:prstGeom prst="rect">
                          <a:avLst/>
                        </a:prstGeom>
                        <a:noFill/>
                        <a:ln w="9525">
                          <a:noFill/>
                          <a:miter lim="800000"/>
                          <a:headEnd/>
                          <a:tailEnd/>
                        </a:ln>
                      </wps:spPr>
                      <wps:txbx>
                        <w:txbxContent>
                          <w:p w14:paraId="4932ED14" w14:textId="77777777" w:rsidR="00C377E7" w:rsidRPr="006F5C23" w:rsidRDefault="00C377E7" w:rsidP="006F5C23">
                            <w:pPr>
                              <w:pBdr>
                                <w:top w:val="single" w:sz="24" w:space="8" w:color="586D2D"/>
                              </w:pBdr>
                              <w:rPr>
                                <w:b/>
                                <w:bCs/>
                                <w:i/>
                                <w:iCs/>
                                <w:color w:val="000000"/>
                                <w:sz w:val="20"/>
                                <w:szCs w:val="20"/>
                              </w:rPr>
                            </w:pPr>
                            <w:r w:rsidRPr="006F5C23">
                              <w:rPr>
                                <w:b/>
                                <w:bCs/>
                                <w:i/>
                                <w:iCs/>
                                <w:color w:val="000000"/>
                                <w:sz w:val="20"/>
                                <w:szCs w:val="20"/>
                              </w:rPr>
                              <w:t>Sample Language</w:t>
                            </w:r>
                          </w:p>
                          <w:p w14:paraId="41BDF70D"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2FBB7EF2"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Using the most recent data available, the report is designed to answer four fundamental questions:</w:t>
                            </w:r>
                          </w:p>
                          <w:p w14:paraId="4701DFDB" w14:textId="77777777" w:rsidR="00C377E7" w:rsidRPr="006F5C23" w:rsidRDefault="00C377E7" w:rsidP="006F5C23">
                            <w:pPr>
                              <w:pBdr>
                                <w:top w:val="single" w:sz="24" w:space="8" w:color="586D2D"/>
                              </w:pBdr>
                              <w:spacing w:after="0"/>
                              <w:rPr>
                                <w:i/>
                                <w:iCs/>
                                <w:color w:val="000000"/>
                                <w:sz w:val="20"/>
                                <w:szCs w:val="20"/>
                              </w:rPr>
                            </w:pPr>
                          </w:p>
                          <w:p w14:paraId="2DF5BB8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school’s education program a success?</w:t>
                            </w:r>
                          </w:p>
                          <w:p w14:paraId="47275A18"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 financially viable?</w:t>
                            </w:r>
                          </w:p>
                          <w:p w14:paraId="4BB82BD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 operating and governed effectively?</w:t>
                            </w:r>
                          </w:p>
                          <w:p w14:paraId="7376271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-And ultimately, is the charter school serving public policy purposes?</w:t>
                            </w:r>
                          </w:p>
                          <w:p w14:paraId="16C5F38C" w14:textId="77777777" w:rsidR="00C377E7" w:rsidRPr="006F5C23" w:rsidRDefault="00C377E7" w:rsidP="006F5C23">
                            <w:pPr>
                              <w:pBdr>
                                <w:top w:val="single" w:sz="24" w:space="8" w:color="586D2D"/>
                              </w:pBdr>
                              <w:spacing w:after="0"/>
                              <w:rPr>
                                <w:i/>
                                <w:iCs/>
                                <w:color w:val="000000"/>
                                <w:sz w:val="20"/>
                                <w:szCs w:val="20"/>
                              </w:rPr>
                            </w:pPr>
                          </w:p>
                          <w:p w14:paraId="431D0E36"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9BCAA" id="_x0000_s1045" type="#_x0000_t202" style="position:absolute;left:0;text-align:left;margin-left:-.65pt;margin-top:55.05pt;width:468.75pt;height:255.25pt;z-index:251702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" filled="f" stroked="f">
                <v:textbox>
                  <w:txbxContent>
                    <w:p w14:paraId="4932ED14" w14:textId="77777777" w:rsidR="00C377E7" w:rsidRPr="006F5C23" w:rsidRDefault="00C377E7" w:rsidP="006F5C23">
                      <w:pPr>
                        <w:pBdr>
                          <w:top w:val="single" w:sz="24" w:space="8" w:color="586D2D"/>
                        </w:pBdr>
                        <w:rPr>
                          <w:b/>
                          <w:bCs/>
                          <w:i/>
                          <w:iCs/>
                          <w:color w:val="000000"/>
                          <w:sz w:val="20"/>
                          <w:szCs w:val="20"/>
                        </w:rPr>
                      </w:pPr>
                      <w:r w:rsidRPr="006F5C23">
                        <w:rPr>
                          <w:b/>
                          <w:bCs/>
                          <w:i/>
                          <w:iCs/>
                          <w:color w:val="000000"/>
                          <w:sz w:val="20"/>
                          <w:szCs w:val="20"/>
                        </w:rPr>
                        <w:t>Sample Language</w:t>
                      </w:r>
                    </w:p>
                    <w:p w14:paraId="41BDF70D"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2FBB7EF2"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Using the most recent data available, the report is designed to answer four fundamental questions:</w:t>
                      </w:r>
                    </w:p>
                    <w:p w14:paraId="4701DFDB" w14:textId="77777777" w:rsidR="00C377E7" w:rsidRPr="006F5C23" w:rsidRDefault="00C377E7" w:rsidP="006F5C23">
                      <w:pPr>
                        <w:pBdr>
                          <w:top w:val="single" w:sz="24" w:space="8" w:color="586D2D"/>
                        </w:pBdr>
                        <w:spacing w:after="0"/>
                        <w:rPr>
                          <w:i/>
                          <w:iCs/>
                          <w:color w:val="000000"/>
                          <w:sz w:val="20"/>
                          <w:szCs w:val="20"/>
                        </w:rPr>
                      </w:pPr>
                    </w:p>
                    <w:p w14:paraId="2DF5BB8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school’s education program a success?</w:t>
                      </w:r>
                    </w:p>
                    <w:p w14:paraId="47275A18"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 financially viable?</w:t>
                      </w:r>
                    </w:p>
                    <w:p w14:paraId="4BB82BD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-Is the charter school operating and governed effectively?</w:t>
                      </w:r>
                    </w:p>
                    <w:p w14:paraId="73762713"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-And ultimately, is the charter school serving public policy purposes?</w:t>
                      </w:r>
                    </w:p>
                    <w:p w14:paraId="16C5F38C" w14:textId="77777777" w:rsidR="00C377E7" w:rsidRPr="006F5C23" w:rsidRDefault="00C377E7" w:rsidP="006F5C23">
                      <w:pPr>
                        <w:pBdr>
                          <w:top w:val="single" w:sz="24" w:space="8" w:color="586D2D"/>
                        </w:pBdr>
                        <w:spacing w:after="0"/>
                        <w:rPr>
                          <w:i/>
                          <w:iCs/>
                          <w:color w:val="000000"/>
                          <w:sz w:val="20"/>
                          <w:szCs w:val="20"/>
                        </w:rPr>
                      </w:pPr>
                    </w:p>
                    <w:p w14:paraId="431D0E36" w14:textId="77777777" w:rsidR="00C377E7" w:rsidRPr="006F5C23" w:rsidRDefault="00C377E7" w:rsidP="006F5C23">
                      <w:pPr>
                        <w:pBdr>
                          <w:top w:val="single" w:sz="24" w:space="8" w:color="586D2D"/>
                        </w:pBdr>
                        <w:spacing w:after="0"/>
                        <w:rPr>
                          <w:i/>
                          <w:iCs/>
                          <w:color w:val="000000"/>
                          <w:sz w:val="20"/>
                          <w:szCs w:val="20"/>
                        </w:rPr>
                      </w:pPr>
                      <w:r w:rsidRPr="006F5C23">
                        <w:rPr>
                          <w:i/>
                          <w:iCs/>
                          <w:color w:val="000000"/>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p>
                  </w:txbxContent>
                </v:textbox>
                <w10:wrap anchorx="margin"/>
              </v:shape>
            </w:pict>
          </mc:Fallback>
        </mc:AlternateContent>
      </w: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03296" behindDoc="0" locked="0" layoutInCell="1" allowOverlap="1" wp14:anchorId="0C889C54" wp14:editId="27E570D8">
                <wp:simplePos x="0" y="0"/>
                <wp:positionH relativeFrom="margin">
                  <wp:posOffset>2406765</wp:posOffset>
                </wp:positionH>
                <wp:positionV relativeFrom="paragraph">
                  <wp:posOffset>404264</wp:posOffset>
                </wp:positionV>
                <wp:extent cx="3538047" cy="677256"/>
                <wp:effectExtent l="12700" t="12700" r="18415" b="97790"/>
                <wp:wrapNone/>
                <wp:docPr id="486264904" name="Speech Bubble: Rectangle 2"/>
                <wp:cNvGraphicFramePr/>
                <a:graphic xmlns:a="http://schemas.openxmlformats.org/drawingml/2006/main">
                  <a:graphicData uri="http://schemas.microsoft.com/office/word/2010/wordprocessingShape">
                    <wps:wsp>
                      <wps:cNvSpPr/>
                      <wps:spPr>
                        <a:xfrm>
                          <a:off x="0" y="0"/>
                          <a:ext cx="3538047" cy="677256"/>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78487A6" w14:textId="77777777" w:rsidR="00C377E7" w:rsidRPr="00191FE3" w:rsidRDefault="00C377E7" w:rsidP="00C377E7">
                            <w:pPr>
                              <w:jc w:val="center"/>
                              <w:rPr>
                                <w:b/>
                                <w:bCs/>
                                <w:color w:val="FFFFFF"/>
                                <w:sz w:val="22"/>
                              </w:rPr>
                            </w:pPr>
                            <w:r w:rsidRPr="00191FE3">
                              <w:rPr>
                                <w:b/>
                                <w:bCs/>
                                <w:color w:val="FFFFFF"/>
                                <w:sz w:val="22"/>
                              </w:rPr>
                              <w:t>The Performance Progress Report template, available as a ‘Grab and Go’ document, includes a more detailed introduction that can easily be modified for local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89C54" id="_x0000_s1046" type="#_x0000_t61" style="position:absolute;left:0;text-align:left;margin-left:189.5pt;margin-top:31.85pt;width:278.6pt;height:53.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" adj="6300,24300" fillcolor="#e97132" strokecolor="window" strokeweight="1.5pt">
                <v:textbox>
                  <w:txbxContent>
                    <w:p w14:paraId="478487A6" w14:textId="77777777" w:rsidR="00C377E7" w:rsidRPr="00191FE3" w:rsidRDefault="00C377E7" w:rsidP="00C377E7">
                      <w:pPr>
                        <w:jc w:val="center"/>
                        <w:rPr>
                          <w:b/>
                          <w:bCs/>
                          <w:color w:val="FFFFFF"/>
                          <w:sz w:val="22"/>
                        </w:rPr>
                      </w:pPr>
                      <w:r w:rsidRPr="00191FE3">
                        <w:rPr>
                          <w:b/>
                          <w:bCs/>
                          <w:color w:val="FFFFFF"/>
                          <w:sz w:val="22"/>
                        </w:rPr>
                        <w:t>The Performance Progress Report template, available as a ‘Grab and Go’ document, includes a more detailed introduction that can easily be modified for local context.</w:t>
                      </w:r>
                    </w:p>
                  </w:txbxContent>
                </v:textbox>
                <w10:wrap anchorx="margin"/>
              </v:shape>
            </w:pict>
          </mc:Fallback>
        </mc:AlternateContent>
      </w:r>
      <w:r w:rsidR="00C377E7">
        <w:t xml:space="preserve">This section of the Annual Performance Report provides the reader with an </w:t>
      </w:r>
      <w:r w:rsidR="00C377E7" w:rsidRPr="00881CAA">
        <w:t>orientation</w:t>
      </w:r>
      <w:r w:rsidR="00C377E7">
        <w:t xml:space="preserve"> to the authorizer’s responsibility for and approach to conducting performance-based oversight and an overview of the Report's contents.</w:t>
      </w:r>
      <w:r w:rsidR="00C377E7">
        <w:rPr>
          <w:rStyle w:val="FootnoteReference"/>
        </w:rPr>
        <w:footnoteReference w:id="3"/>
      </w:r>
    </w:p>
    <w:p w14:paraId="432D1DB6" w14:textId="0664A54F" w:rsidR="00C377E7" w:rsidRDefault="00C377E7" w:rsidP="00C377E7">
      <w:pPr>
        <w:pStyle w:val="Paragraph"/>
      </w:pPr>
    </w:p>
    <w:p w14:paraId="34D99733" w14:textId="77777777" w:rsidR="00C377E7" w:rsidRDefault="00C377E7" w:rsidP="00C377E7">
      <w:pPr>
        <w:pStyle w:val="Paragraph"/>
      </w:pPr>
    </w:p>
    <w:p w14:paraId="1A8A4F54" w14:textId="77777777" w:rsidR="00C377E7" w:rsidRDefault="00C377E7" w:rsidP="00C377E7">
      <w:pPr>
        <w:pStyle w:val="Paragraph"/>
      </w:pPr>
    </w:p>
    <w:p w14:paraId="47120E26" w14:textId="77777777" w:rsidR="00C377E7" w:rsidRDefault="00C377E7" w:rsidP="00C377E7">
      <w:pPr>
        <w:pStyle w:val="Paragraph"/>
      </w:pPr>
    </w:p>
    <w:p w14:paraId="1AB5B055" w14:textId="77777777" w:rsidR="00C377E7" w:rsidRDefault="00C377E7" w:rsidP="00C377E7">
      <w:pPr>
        <w:pStyle w:val="Paragraph"/>
      </w:pPr>
    </w:p>
    <w:p w14:paraId="473A6F44" w14:textId="77777777" w:rsidR="00C377E7" w:rsidRDefault="00C377E7" w:rsidP="00C377E7">
      <w:pPr>
        <w:pStyle w:val="Paragraph"/>
      </w:pPr>
    </w:p>
    <w:p w14:paraId="27CB5AFF" w14:textId="77777777" w:rsidR="00C377E7" w:rsidRDefault="00C377E7" w:rsidP="00C377E7">
      <w:pPr>
        <w:pStyle w:val="Paragraph"/>
      </w:pPr>
    </w:p>
    <w:p w14:paraId="3F6EB391" w14:textId="77777777" w:rsidR="00C377E7" w:rsidRDefault="00C377E7" w:rsidP="00C377E7">
      <w:pPr>
        <w:pStyle w:val="Paragraph"/>
      </w:pPr>
    </w:p>
    <w:p w14:paraId="14EB8DBB" w14:textId="77777777" w:rsidR="00C377E7" w:rsidRDefault="00C377E7" w:rsidP="00C377E7">
      <w:pPr>
        <w:pStyle w:val="Paragraph"/>
      </w:pPr>
    </w:p>
    <w:p w14:paraId="2BA9006C" w14:textId="77777777" w:rsidR="00C377E7" w:rsidRDefault="00C377E7" w:rsidP="00C377E7">
      <w:pPr>
        <w:pStyle w:val="Paragraph"/>
      </w:pPr>
    </w:p>
    <w:p w14:paraId="4F259591" w14:textId="77777777" w:rsidR="00C377E7" w:rsidRDefault="00C377E7" w:rsidP="00C377E7">
      <w:pPr>
        <w:pStyle w:val="Paragraph"/>
      </w:pPr>
    </w:p>
    <w:p w14:paraId="79D8B58E" w14:textId="77777777" w:rsidR="00436E59" w:rsidRDefault="00436E59" w:rsidP="00C377E7">
      <w:pPr>
        <w:pStyle w:val="Paragraph"/>
      </w:pPr>
    </w:p>
    <w:p w14:paraId="6FE7C76C" w14:textId="77777777" w:rsidR="00C377E7" w:rsidRDefault="00C377E7" w:rsidP="00C377E7">
      <w:pPr>
        <w:pStyle w:val="Paragraph"/>
      </w:pP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06368" behindDoc="0" locked="0" layoutInCell="1" allowOverlap="1" wp14:anchorId="0661F553" wp14:editId="770D2E11">
                <wp:simplePos x="0" y="0"/>
                <wp:positionH relativeFrom="margin">
                  <wp:align>left</wp:align>
                </wp:positionH>
                <wp:positionV relativeFrom="paragraph">
                  <wp:posOffset>0</wp:posOffset>
                </wp:positionV>
                <wp:extent cx="3000375" cy="723900"/>
                <wp:effectExtent l="0" t="0" r="28575" b="114300"/>
                <wp:wrapNone/>
                <wp:docPr id="1357095243" name="Speech Bubble: Rectangle 2"/>
                <wp:cNvGraphicFramePr/>
                <a:graphic xmlns:a="http://schemas.openxmlformats.org/drawingml/2006/main">
                  <a:graphicData uri="http://schemas.microsoft.com/office/word/2010/wordprocessingShape">
                    <wps:wsp>
                      <wps:cNvSpPr/>
                      <wps:spPr>
                        <a:xfrm>
                          <a:off x="0" y="0"/>
                          <a:ext cx="3000375" cy="7239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52CFF19" w14:textId="77777777" w:rsidR="00C377E7" w:rsidRPr="00E4749B" w:rsidRDefault="00C377E7" w:rsidP="00C377E7">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F553" id="_x0000_s1047" type="#_x0000_t61" style="position:absolute;margin-left:0;margin-top:0;width:236.25pt;height:57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" adj="6300,24300" fillcolor="#e97132" strokecolor="window" strokeweight="1.5pt">
                <v:textbox>
                  <w:txbxContent>
                    <w:p w14:paraId="252CFF19" w14:textId="77777777" w:rsidR="00C377E7" w:rsidRPr="00E4749B" w:rsidRDefault="00C377E7" w:rsidP="00C377E7">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v:textbox>
                <w10:wrap anchorx="margin"/>
              </v:shape>
            </w:pict>
          </mc:Fallback>
        </mc:AlternateContent>
      </w:r>
    </w:p>
    <w:p w14:paraId="29DA5BB8" w14:textId="77777777" w:rsidR="00C377E7" w:rsidRDefault="00C377E7" w:rsidP="00C377E7">
      <w:pPr>
        <w:pStyle w:val="Paragraph"/>
      </w:pPr>
    </w:p>
    <w:p w14:paraId="38FD6175" w14:textId="77777777" w:rsidR="00C377E7" w:rsidRPr="004E7CEB" w:rsidRDefault="00C377E7" w:rsidP="00C377E7">
      <w:pPr>
        <w:pStyle w:val="Heading3A"/>
      </w:pPr>
      <w:bookmarkStart w:id="30" w:name="_Toc175663875"/>
      <w:r w:rsidRPr="004E7CEB">
        <w:t>Executive Summary:  Identified Strengths and Areas for Improvement</w:t>
      </w:r>
      <w:bookmarkEnd w:id="30"/>
    </w:p>
    <w:p w14:paraId="6B90A782" w14:textId="52CB7C54" w:rsidR="00C377E7" w:rsidRDefault="00CA0FE6" w:rsidP="003C23F2">
      <w:pPr>
        <w:jc w:val="both"/>
        <w:rPr>
          <w:color w:val="3E535F"/>
        </w:rPr>
      </w:pPr>
      <w:r w:rsidRPr="00A83B2B">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07392" behindDoc="0" locked="0" layoutInCell="1" allowOverlap="1" wp14:anchorId="4FAD415C" wp14:editId="76C4A8D0">
                <wp:simplePos x="0" y="0"/>
                <wp:positionH relativeFrom="margin">
                  <wp:posOffset>3562235</wp:posOffset>
                </wp:positionH>
                <wp:positionV relativeFrom="paragraph">
                  <wp:posOffset>557934</wp:posOffset>
                </wp:positionV>
                <wp:extent cx="2447925" cy="490220"/>
                <wp:effectExtent l="12700" t="12700" r="15875" b="144780"/>
                <wp:wrapNone/>
                <wp:docPr id="169745241" name="Speech Bubble: Rectangle 2"/>
                <wp:cNvGraphicFramePr/>
                <a:graphic xmlns:a="http://schemas.openxmlformats.org/drawingml/2006/main">
                  <a:graphicData uri="http://schemas.microsoft.com/office/word/2010/wordprocessingShape">
                    <wps:wsp>
                      <wps:cNvSpPr/>
                      <wps:spPr>
                        <a:xfrm>
                          <a:off x="0" y="0"/>
                          <a:ext cx="2447925" cy="490220"/>
                        </a:xfrm>
                        <a:prstGeom prst="wedgeRectCallout">
                          <a:avLst>
                            <a:gd name="adj1" fmla="val 29920"/>
                            <a:gd name="adj2" fmla="val 7381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005826B" w14:textId="77777777" w:rsidR="00C377E7" w:rsidRPr="00191FE3" w:rsidRDefault="00C377E7" w:rsidP="00C377E7">
                            <w:pPr>
                              <w:jc w:val="center"/>
                              <w:rPr>
                                <w:b/>
                                <w:bCs/>
                                <w:color w:val="FFFFFF"/>
                                <w:sz w:val="22"/>
                              </w:rPr>
                            </w:pPr>
                            <w:r w:rsidRPr="00191FE3">
                              <w:rPr>
                                <w:b/>
                                <w:bCs/>
                                <w:color w:val="FFFFFF"/>
                                <w:sz w:val="22"/>
                              </w:rPr>
                              <w:t>Use the available dropdown lists to select based on current year’s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D415C" id="_x0000_s1048" type="#_x0000_t61" style="position:absolute;left:0;text-align:left;margin-left:280.5pt;margin-top:43.95pt;width:192.75pt;height:38.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" adj="17263,26745" fillcolor="#e97132" strokecolor="window" strokeweight="1.5pt">
                <v:textbox>
                  <w:txbxContent>
                    <w:p w14:paraId="1005826B" w14:textId="77777777" w:rsidR="00C377E7" w:rsidRPr="00191FE3" w:rsidRDefault="00C377E7" w:rsidP="00C377E7">
                      <w:pPr>
                        <w:jc w:val="center"/>
                        <w:rPr>
                          <w:b/>
                          <w:bCs/>
                          <w:color w:val="FFFFFF"/>
                          <w:sz w:val="22"/>
                        </w:rPr>
                      </w:pPr>
                      <w:r w:rsidRPr="00191FE3">
                        <w:rPr>
                          <w:b/>
                          <w:bCs/>
                          <w:color w:val="FFFFFF"/>
                          <w:sz w:val="22"/>
                        </w:rPr>
                        <w:t>Use the available dropdown lists to select based on current year’s status.</w:t>
                      </w:r>
                    </w:p>
                  </w:txbxContent>
                </v:textbox>
                <w10:wrap anchorx="margin"/>
              </v:shape>
            </w:pict>
          </mc:Fallback>
        </mc:AlternateContent>
      </w:r>
      <w:r w:rsidR="00C377E7" w:rsidRPr="00C23D0D">
        <w:rPr>
          <w:color w:val="3E535F"/>
        </w:rPr>
        <w:t>This section of the</w:t>
      </w:r>
      <w:r w:rsidR="00C377E7" w:rsidRPr="00C23D0D">
        <w:rPr>
          <w:i/>
          <w:color w:val="3E535F"/>
        </w:rPr>
        <w:t xml:space="preserve"> Annual Performance Report</w:t>
      </w:r>
      <w:r w:rsidR="00C377E7" w:rsidRPr="00C23D0D">
        <w:rPr>
          <w:color w:val="3E535F"/>
        </w:rPr>
        <w:t xml:space="preserve"> summarizes identified strengths and areas for im</w:t>
      </w:r>
      <w:r w:rsidR="00C377E7" w:rsidRPr="00757147">
        <w:rPr>
          <w:rStyle w:val="ParagraphChar"/>
        </w:rPr>
        <w:t>prove</w:t>
      </w:r>
      <w:r w:rsidR="00C377E7" w:rsidRPr="00C23D0D">
        <w:rPr>
          <w:color w:val="3E535F"/>
        </w:rPr>
        <w:t xml:space="preserve">ment based on indicators and metrics detailed in the current year’s </w:t>
      </w:r>
      <w:r w:rsidR="00C377E7" w:rsidRPr="00C23D0D">
        <w:rPr>
          <w:i/>
          <w:iCs/>
          <w:color w:val="3E535F"/>
        </w:rPr>
        <w:t>Appendix: Staff Report</w:t>
      </w:r>
      <w:r w:rsidR="00C377E7">
        <w:rPr>
          <w:color w:val="3E535F"/>
        </w:rPr>
        <w:t xml:space="preserve"> and includes the CDE assigned performance category (High, Medium, Low) for renewal.</w:t>
      </w:r>
    </w:p>
    <w:p w14:paraId="2777168C" w14:textId="77777777" w:rsidR="00C377E7" w:rsidRDefault="00C377E7" w:rsidP="00C377E7">
      <w:pPr>
        <w:rPr>
          <w:color w:val="3E535F"/>
        </w:rPr>
      </w:pPr>
    </w:p>
    <w:tbl>
      <w:tblPr>
        <w:tblW w:w="9360" w:type="dxa"/>
        <w:tblInd w:w="-3" w:type="dxa"/>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Look w:val="0400" w:firstRow="0" w:lastRow="0" w:firstColumn="0" w:lastColumn="0" w:noHBand="0" w:noVBand="1"/>
      </w:tblPr>
      <w:tblGrid>
        <w:gridCol w:w="6573"/>
        <w:gridCol w:w="2787"/>
      </w:tblGrid>
      <w:tr w:rsidR="00C377E7" w14:paraId="3944EAA7" w14:textId="77777777" w:rsidTr="00CA0FE6">
        <w:trPr>
          <w:trHeight w:val="581"/>
        </w:trPr>
        <w:tc>
          <w:tcPr>
            <w:tcW w:w="6573" w:type="dxa"/>
            <w:tcBorders>
              <w:left w:val="nil"/>
              <w:bottom w:val="single" w:sz="2" w:space="0" w:color="82A3C8" w:themeColor="background1" w:themeShade="D9"/>
            </w:tcBorders>
            <w:shd w:val="clear" w:color="auto" w:fill="586D2D"/>
            <w:tcMar>
              <w:top w:w="-1" w:type="dxa"/>
              <w:left w:w="-1" w:type="dxa"/>
              <w:bottom w:w="-1" w:type="dxa"/>
              <w:right w:w="-1" w:type="dxa"/>
            </w:tcMar>
            <w:vAlign w:val="center"/>
          </w:tcPr>
          <w:p w14:paraId="1EA8B721" w14:textId="77777777" w:rsidR="00C377E7" w:rsidRPr="0084529E" w:rsidRDefault="00C377E7" w:rsidP="003C70A5">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 xml:space="preserve">Is the school identified for any technical assistance? </w:t>
            </w:r>
          </w:p>
        </w:tc>
        <w:tc>
          <w:tcPr>
            <w:tcW w:w="2787" w:type="dxa"/>
            <w:tcBorders>
              <w:bottom w:val="single" w:sz="2" w:space="0" w:color="82A3C8" w:themeColor="background1" w:themeShade="D9"/>
            </w:tcBorders>
            <w:tcMar>
              <w:top w:w="-1" w:type="dxa"/>
              <w:left w:w="-1" w:type="dxa"/>
              <w:bottom w:w="-1" w:type="dxa"/>
              <w:right w:w="-1" w:type="dxa"/>
            </w:tcMar>
            <w:vAlign w:val="center"/>
          </w:tcPr>
          <w:p w14:paraId="49861E4A" w14:textId="05EC3C21" w:rsidR="00C377E7" w:rsidRPr="00CA0FE6" w:rsidRDefault="00C377E7" w:rsidP="003C70A5">
            <w:pPr>
              <w:spacing w:after="0" w:line="259" w:lineRule="auto"/>
              <w:ind w:left="76"/>
              <w:jc w:val="center"/>
              <w:rPr>
                <w:color w:val="000000"/>
              </w:rPr>
            </w:pPr>
            <w:r w:rsidRPr="00CA0FE6">
              <w:rPr>
                <w:color w:val="000000"/>
              </w:rPr>
              <w:t>No</w:t>
            </w:r>
          </w:p>
        </w:tc>
      </w:tr>
      <w:tr w:rsidR="00C377E7" w14:paraId="500C4B26" w14:textId="77777777" w:rsidTr="00CA0FE6">
        <w:trPr>
          <w:trHeight w:val="535"/>
        </w:trPr>
        <w:tc>
          <w:tcPr>
            <w:tcW w:w="6573" w:type="dxa"/>
            <w:tcBorders>
              <w:top w:val="single" w:sz="2" w:space="0" w:color="82A3C8" w:themeColor="background1" w:themeShade="D9"/>
              <w:left w:val="single" w:sz="2" w:space="0" w:color="82A3C8" w:themeColor="background1" w:themeShade="D9"/>
              <w:bottom w:val="single" w:sz="2" w:space="0" w:color="82A3C8" w:themeColor="background1" w:themeShade="D9"/>
            </w:tcBorders>
            <w:shd w:val="clear" w:color="auto" w:fill="586D2D"/>
            <w:tcMar>
              <w:top w:w="-1" w:type="dxa"/>
              <w:left w:w="-1" w:type="dxa"/>
              <w:bottom w:w="-1" w:type="dxa"/>
              <w:right w:w="-1" w:type="dxa"/>
            </w:tcMar>
            <w:vAlign w:val="center"/>
          </w:tcPr>
          <w:p w14:paraId="23EAE67B" w14:textId="77777777" w:rsidR="00C377E7" w:rsidRPr="0084529E" w:rsidRDefault="00C377E7" w:rsidP="003C70A5">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Was a notice to cure an alleged violation issued?</w:t>
            </w:r>
          </w:p>
        </w:tc>
        <w:tc>
          <w:tcPr>
            <w:tcW w:w="2787" w:type="dxa"/>
            <w:tcMar>
              <w:top w:w="-1" w:type="dxa"/>
              <w:left w:w="-1" w:type="dxa"/>
              <w:bottom w:w="-1" w:type="dxa"/>
              <w:right w:w="-1" w:type="dxa"/>
            </w:tcMar>
            <w:vAlign w:val="center"/>
          </w:tcPr>
          <w:p w14:paraId="0598C00C" w14:textId="77777777" w:rsidR="00C377E7" w:rsidRPr="00CA0FE6" w:rsidRDefault="00C377E7" w:rsidP="003C70A5">
            <w:pPr>
              <w:spacing w:after="0" w:line="259" w:lineRule="auto"/>
              <w:ind w:left="76"/>
              <w:jc w:val="center"/>
              <w:rPr>
                <w:color w:val="000000"/>
              </w:rPr>
            </w:pPr>
            <w:r w:rsidRPr="00CA0FE6">
              <w:rPr>
                <w:color w:val="000000"/>
              </w:rPr>
              <w:t>No</w:t>
            </w:r>
          </w:p>
        </w:tc>
      </w:tr>
      <w:tr w:rsidR="00C377E7" w14:paraId="0FAEF967" w14:textId="77777777" w:rsidTr="00CA0FE6">
        <w:trPr>
          <w:trHeight w:val="535"/>
        </w:trPr>
        <w:tc>
          <w:tcPr>
            <w:tcW w:w="6573" w:type="dxa"/>
            <w:tcBorders>
              <w:top w:val="single" w:sz="2" w:space="0" w:color="82A3C8" w:themeColor="background1" w:themeShade="D9"/>
              <w:left w:val="single" w:sz="2" w:space="0" w:color="82A3C8" w:themeColor="background1" w:themeShade="D9"/>
              <w:bottom w:val="single" w:sz="2" w:space="0" w:color="82A3C8" w:themeColor="background1" w:themeShade="D9"/>
            </w:tcBorders>
            <w:shd w:val="clear" w:color="auto" w:fill="586D2D"/>
            <w:tcMar>
              <w:top w:w="-1" w:type="dxa"/>
              <w:left w:w="-1" w:type="dxa"/>
              <w:bottom w:w="-1" w:type="dxa"/>
              <w:right w:w="-1" w:type="dxa"/>
            </w:tcMar>
            <w:vAlign w:val="center"/>
          </w:tcPr>
          <w:p w14:paraId="02ABD2E4" w14:textId="77777777" w:rsidR="00C377E7" w:rsidRPr="0084529E" w:rsidRDefault="00C377E7" w:rsidP="003C70A5">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84529E">
              <w:rPr>
                <w:rStyle w:val="normaltextrun"/>
                <w:rFonts w:ascii="Calibri" w:hAnsi="Calibri" w:cs="Calibri"/>
                <w:b/>
                <w:bCs/>
                <w:color w:val="FFFFFF"/>
                <w:sz w:val="22"/>
                <w:szCs w:val="22"/>
              </w:rPr>
              <w:t xml:space="preserve">Based on key indicators, is the charter school on track for renewal? </w:t>
            </w:r>
          </w:p>
        </w:tc>
        <w:tc>
          <w:tcPr>
            <w:tcW w:w="2787" w:type="dxa"/>
            <w:tcMar>
              <w:top w:w="-1" w:type="dxa"/>
              <w:left w:w="-1" w:type="dxa"/>
              <w:bottom w:w="-1" w:type="dxa"/>
              <w:right w:w="-1" w:type="dxa"/>
            </w:tcMar>
            <w:vAlign w:val="center"/>
          </w:tcPr>
          <w:p w14:paraId="14C61F64" w14:textId="77777777" w:rsidR="00C377E7" w:rsidRPr="00CA0FE6" w:rsidRDefault="00C377E7" w:rsidP="003C70A5">
            <w:pPr>
              <w:spacing w:after="0" w:line="259" w:lineRule="auto"/>
              <w:ind w:left="76"/>
              <w:jc w:val="center"/>
              <w:rPr>
                <w:color w:val="000000"/>
              </w:rPr>
            </w:pPr>
            <w:r w:rsidRPr="00CA0FE6">
              <w:rPr>
                <w:color w:val="000000"/>
              </w:rPr>
              <w:t>Yes</w:t>
            </w:r>
          </w:p>
        </w:tc>
      </w:tr>
      <w:tr w:rsidR="00C377E7" w:rsidRPr="003308B7" w14:paraId="7ABF77E6" w14:textId="77777777" w:rsidTr="00CA0FE6">
        <w:tblPrEx>
          <w:tblCellMar>
            <w:left w:w="115" w:type="dxa"/>
            <w:right w:w="115" w:type="dxa"/>
          </w:tblCellMar>
        </w:tblPrEx>
        <w:trPr>
          <w:trHeight w:val="535"/>
        </w:trPr>
        <w:tc>
          <w:tcPr>
            <w:tcW w:w="6573" w:type="dxa"/>
            <w:tcBorders>
              <w:top w:val="single" w:sz="2" w:space="0" w:color="82A3C8" w:themeColor="background1" w:themeShade="D9"/>
              <w:left w:val="single" w:sz="2" w:space="0" w:color="82A3C8" w:themeColor="background1" w:themeShade="D9"/>
            </w:tcBorders>
            <w:shd w:val="clear" w:color="auto" w:fill="586D2D"/>
            <w:tcMar>
              <w:top w:w="-1" w:type="dxa"/>
              <w:left w:w="-1" w:type="dxa"/>
              <w:bottom w:w="-1" w:type="dxa"/>
              <w:right w:w="-1" w:type="dxa"/>
            </w:tcMar>
            <w:vAlign w:val="center"/>
          </w:tcPr>
          <w:p w14:paraId="46A2A621" w14:textId="77777777" w:rsidR="00C377E7" w:rsidRPr="0084529E" w:rsidRDefault="00C377E7" w:rsidP="003C70A5">
            <w:pPr>
              <w:pStyle w:val="paragraph0"/>
              <w:spacing w:before="0" w:beforeAutospacing="0" w:after="0" w:afterAutospacing="0" w:line="259" w:lineRule="auto"/>
              <w:ind w:left="72"/>
              <w:rPr>
                <w:rFonts w:ascii="Calibri" w:hAnsi="Calibri" w:cs="Calibri"/>
                <w:color w:val="FFFFFF"/>
                <w:sz w:val="22"/>
                <w:szCs w:val="22"/>
              </w:rPr>
            </w:pPr>
            <w:r w:rsidRPr="002A3367">
              <w:rPr>
                <w:rStyle w:val="normaltextrun"/>
                <w:rFonts w:ascii="Calibri" w:hAnsi="Calibri" w:cs="Calibri"/>
                <w:b/>
                <w:bCs/>
                <w:color w:val="FFFFFF"/>
                <w:sz w:val="22"/>
                <w:szCs w:val="22"/>
              </w:rPr>
              <w:t>What is the Performance Level assigned by CDE? (High, M</w:t>
            </w:r>
            <w:r>
              <w:rPr>
                <w:rStyle w:val="normaltextrun"/>
                <w:rFonts w:ascii="Calibri" w:hAnsi="Calibri" w:cs="Calibri"/>
                <w:b/>
                <w:bCs/>
                <w:color w:val="FFFFFF"/>
                <w:sz w:val="22"/>
                <w:szCs w:val="22"/>
              </w:rPr>
              <w:t>i</w:t>
            </w:r>
            <w:r>
              <w:rPr>
                <w:rStyle w:val="normaltextrun"/>
                <w:rFonts w:ascii="Calibri" w:hAnsi="Calibri" w:cs="Calibri"/>
                <w:b/>
                <w:bCs/>
                <w:color w:val="FFFFFF"/>
                <w:sz w:val="22"/>
              </w:rPr>
              <w:t>ddle</w:t>
            </w:r>
            <w:r w:rsidRPr="002A3367">
              <w:rPr>
                <w:rStyle w:val="normaltextrun"/>
                <w:rFonts w:ascii="Calibri" w:hAnsi="Calibri" w:cs="Calibri"/>
                <w:b/>
                <w:bCs/>
                <w:color w:val="FFFFFF"/>
                <w:sz w:val="22"/>
                <w:szCs w:val="22"/>
              </w:rPr>
              <w:t>, Low)</w:t>
            </w:r>
          </w:p>
        </w:tc>
        <w:tc>
          <w:tcPr>
            <w:tcW w:w="2787" w:type="dxa"/>
            <w:tcMar>
              <w:top w:w="-1" w:type="dxa"/>
              <w:left w:w="-1" w:type="dxa"/>
              <w:bottom w:w="-1" w:type="dxa"/>
              <w:right w:w="-1" w:type="dxa"/>
            </w:tcMar>
            <w:vAlign w:val="center"/>
          </w:tcPr>
          <w:p w14:paraId="68CC254A" w14:textId="77777777" w:rsidR="00C377E7" w:rsidRPr="00CA0FE6" w:rsidRDefault="00C377E7" w:rsidP="003C70A5">
            <w:pPr>
              <w:spacing w:after="0"/>
              <w:ind w:left="76"/>
              <w:jc w:val="center"/>
              <w:rPr>
                <w:color w:val="000000"/>
                <w:sz w:val="22"/>
              </w:rPr>
            </w:pPr>
            <w:r w:rsidRPr="00CA0FE6">
              <w:rPr>
                <w:color w:val="000000"/>
                <w:sz w:val="22"/>
              </w:rPr>
              <w:t>Middle</w:t>
            </w:r>
          </w:p>
        </w:tc>
      </w:tr>
    </w:tbl>
    <w:p w14:paraId="1E67A19A" w14:textId="77777777" w:rsidR="00C377E7" w:rsidRDefault="00C377E7" w:rsidP="00C377E7">
      <w:pPr>
        <w:spacing w:after="0"/>
      </w:pPr>
    </w:p>
    <w:tbl>
      <w:tblPr>
        <w:tblStyle w:val="TableGrid"/>
        <w:tblW w:w="0" w:type="auto"/>
        <w:tblBorders>
          <w:top w:val="single" w:sz="4" w:space="0" w:color="82A3C8" w:themeColor="background1" w:themeShade="D9"/>
          <w:left w:val="single" w:sz="4" w:space="0" w:color="82A3C8" w:themeColor="background1" w:themeShade="D9"/>
          <w:bottom w:val="single" w:sz="4" w:space="0" w:color="82A3C8" w:themeColor="background1" w:themeShade="D9"/>
          <w:right w:val="single" w:sz="4" w:space="0" w:color="82A3C8" w:themeColor="background1" w:themeShade="D9"/>
          <w:insideH w:val="single" w:sz="4" w:space="0" w:color="82A3C8" w:themeColor="background1" w:themeShade="D9"/>
          <w:insideV w:val="single" w:sz="4" w:space="0" w:color="82A3C8" w:themeColor="background1" w:themeShade="D9"/>
        </w:tblBorders>
        <w:tblLook w:val="04A0" w:firstRow="1" w:lastRow="0" w:firstColumn="1" w:lastColumn="0" w:noHBand="0" w:noVBand="1"/>
      </w:tblPr>
      <w:tblGrid>
        <w:gridCol w:w="9350"/>
      </w:tblGrid>
      <w:tr w:rsidR="00C377E7" w14:paraId="480027F9" w14:textId="77777777" w:rsidTr="00CA0FE6">
        <w:trPr>
          <w:trHeight w:val="413"/>
        </w:trPr>
        <w:tc>
          <w:tcPr>
            <w:tcW w:w="9350" w:type="dxa"/>
            <w:shd w:val="clear" w:color="auto" w:fill="586D2D"/>
            <w:vAlign w:val="center"/>
          </w:tcPr>
          <w:p w14:paraId="08AF4BEB" w14:textId="77777777" w:rsidR="00C377E7" w:rsidRDefault="00C377E7" w:rsidP="003C70A5">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t>Areas of Identified Strength</w:t>
            </w:r>
          </w:p>
        </w:tc>
      </w:tr>
      <w:tr w:rsidR="00C377E7" w14:paraId="6EAA839E" w14:textId="77777777" w:rsidTr="003C70A5">
        <w:trPr>
          <w:trHeight w:val="3826"/>
        </w:trPr>
        <w:tc>
          <w:tcPr>
            <w:tcW w:w="9350" w:type="dxa"/>
          </w:tcPr>
          <w:p w14:paraId="490A5EBD" w14:textId="77777777" w:rsidR="00C377E7" w:rsidRPr="00CA0FE6" w:rsidRDefault="00C377E7" w:rsidP="003C70A5">
            <w:pPr>
              <w:pStyle w:val="List-Level1"/>
              <w:numPr>
                <w:ilvl w:val="0"/>
                <w:numId w:val="0"/>
              </w:numPr>
              <w:spacing w:before="240"/>
              <w:rPr>
                <w:b/>
                <w:bCs/>
              </w:rPr>
            </w:pPr>
            <w:r w:rsidRPr="00CA0FE6">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04320" behindDoc="0" locked="0" layoutInCell="1" allowOverlap="1" wp14:anchorId="62A431DA" wp14:editId="2761A7B6">
                      <wp:simplePos x="0" y="0"/>
                      <wp:positionH relativeFrom="margin">
                        <wp:posOffset>2128521</wp:posOffset>
                      </wp:positionH>
                      <wp:positionV relativeFrom="paragraph">
                        <wp:posOffset>-528955</wp:posOffset>
                      </wp:positionV>
                      <wp:extent cx="3752850" cy="1457325"/>
                      <wp:effectExtent l="0" t="0" r="19050" b="219075"/>
                      <wp:wrapNone/>
                      <wp:docPr id="1745282388" name="Speech Bubble: Rectangle 2"/>
                      <wp:cNvGraphicFramePr/>
                      <a:graphic xmlns:a="http://schemas.openxmlformats.org/drawingml/2006/main">
                        <a:graphicData uri="http://schemas.microsoft.com/office/word/2010/wordprocessingShape">
                          <wps:wsp>
                            <wps:cNvSpPr/>
                            <wps:spPr>
                              <a:xfrm>
                                <a:off x="0" y="0"/>
                                <a:ext cx="3752850" cy="145732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D9410EC" w14:textId="77777777" w:rsidR="00C377E7" w:rsidRPr="00191FE3" w:rsidRDefault="00C377E7" w:rsidP="00C377E7">
                                  <w:pPr>
                                    <w:jc w:val="center"/>
                                    <w:rPr>
                                      <w:b/>
                                      <w:bCs/>
                                      <w:color w:val="FFFFFF"/>
                                      <w:sz w:val="22"/>
                                    </w:rPr>
                                  </w:pPr>
                                  <w:r w:rsidRPr="00191FE3">
                                    <w:rPr>
                                      <w:b/>
                                      <w:bCs/>
                                      <w:color w:val="FFFFFF"/>
                                      <w:sz w:val="22"/>
                                    </w:rPr>
                                    <w:t xml:space="preserve">Summarize key areas of identified strength from the current year’s oversight. It helps to group the areas in alignment with the core questions: </w:t>
                                  </w:r>
                                </w:p>
                                <w:p w14:paraId="145A19EF" w14:textId="77777777" w:rsidR="00C377E7" w:rsidRPr="00191FE3" w:rsidRDefault="00C377E7" w:rsidP="00C377E7">
                                  <w:pPr>
                                    <w:jc w:val="center"/>
                                    <w:rPr>
                                      <w:b/>
                                      <w:bCs/>
                                      <w:color w:val="FFFFFF"/>
                                      <w:sz w:val="22"/>
                                    </w:rPr>
                                  </w:pPr>
                                  <w:r w:rsidRPr="00191FE3">
                                    <w:rPr>
                                      <w:b/>
                                      <w:bCs/>
                                      <w:color w:val="FFFFFF"/>
                                      <w:sz w:val="22"/>
                                    </w:rPr>
                                    <w:t>Ed Program, Fiscal, Governance, Operations and Public Policy</w:t>
                                  </w:r>
                                </w:p>
                                <w:p w14:paraId="5FA1A463" w14:textId="77777777" w:rsidR="00C377E7" w:rsidRPr="00191FE3" w:rsidRDefault="00C377E7" w:rsidP="00C377E7">
                                  <w:pPr>
                                    <w:jc w:val="center"/>
                                    <w:rPr>
                                      <w:b/>
                                      <w:bCs/>
                                      <w:color w:val="FFFFFF"/>
                                      <w:sz w:val="22"/>
                                    </w:rPr>
                                  </w:pPr>
                                  <w:r w:rsidRPr="00191FE3">
                                    <w:rPr>
                                      <w:b/>
                                      <w:bCs/>
                                      <w:color w:val="FFFFFF"/>
                                      <w:sz w:val="22"/>
                                    </w:rPr>
                                    <w:t xml:space="preserve">Repeat this process for identified areas for 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31DA" id="_x0000_s1049" type="#_x0000_t61" style="position:absolute;margin-left:167.6pt;margin-top:-41.65pt;width:295.5pt;height:114.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" adj="6300,24300" fillcolor="#e97132" strokecolor="window" strokeweight="1.5pt">
                      <v:textbox>
                        <w:txbxContent>
                          <w:p w14:paraId="5D9410EC" w14:textId="77777777" w:rsidR="00C377E7" w:rsidRPr="00191FE3" w:rsidRDefault="00C377E7" w:rsidP="00C377E7">
                            <w:pPr>
                              <w:jc w:val="center"/>
                              <w:rPr>
                                <w:b/>
                                <w:bCs/>
                                <w:color w:val="FFFFFF"/>
                                <w:sz w:val="22"/>
                              </w:rPr>
                            </w:pPr>
                            <w:r w:rsidRPr="00191FE3">
                              <w:rPr>
                                <w:b/>
                                <w:bCs/>
                                <w:color w:val="FFFFFF"/>
                                <w:sz w:val="22"/>
                              </w:rPr>
                              <w:t xml:space="preserve">Summarize key areas of identified strength from the current year’s oversight. It helps to group the areas in alignment with the core questions: </w:t>
                            </w:r>
                          </w:p>
                          <w:p w14:paraId="145A19EF" w14:textId="77777777" w:rsidR="00C377E7" w:rsidRPr="00191FE3" w:rsidRDefault="00C377E7" w:rsidP="00C377E7">
                            <w:pPr>
                              <w:jc w:val="center"/>
                              <w:rPr>
                                <w:b/>
                                <w:bCs/>
                                <w:color w:val="FFFFFF"/>
                                <w:sz w:val="22"/>
                              </w:rPr>
                            </w:pPr>
                            <w:r w:rsidRPr="00191FE3">
                              <w:rPr>
                                <w:b/>
                                <w:bCs/>
                                <w:color w:val="FFFFFF"/>
                                <w:sz w:val="22"/>
                              </w:rPr>
                              <w:t>Ed Program, Fiscal, Governance, Operations and Public Policy</w:t>
                            </w:r>
                          </w:p>
                          <w:p w14:paraId="5FA1A463" w14:textId="77777777" w:rsidR="00C377E7" w:rsidRPr="00191FE3" w:rsidRDefault="00C377E7" w:rsidP="00C377E7">
                            <w:pPr>
                              <w:jc w:val="center"/>
                              <w:rPr>
                                <w:b/>
                                <w:bCs/>
                                <w:color w:val="FFFFFF"/>
                                <w:sz w:val="22"/>
                              </w:rPr>
                            </w:pPr>
                            <w:r w:rsidRPr="00191FE3">
                              <w:rPr>
                                <w:b/>
                                <w:bCs/>
                                <w:color w:val="FFFFFF"/>
                                <w:sz w:val="22"/>
                              </w:rPr>
                              <w:t xml:space="preserve">Repeat this process for identified areas for improvement. </w:t>
                            </w:r>
                          </w:p>
                        </w:txbxContent>
                      </v:textbox>
                      <w10:wrap anchorx="margin"/>
                    </v:shape>
                  </w:pict>
                </mc:Fallback>
              </mc:AlternateContent>
            </w:r>
            <w:r w:rsidRPr="00CA0FE6">
              <w:rPr>
                <w:b/>
                <w:bCs/>
              </w:rPr>
              <w:t>Education Program</w:t>
            </w:r>
          </w:p>
          <w:p w14:paraId="2DE145FD" w14:textId="77777777" w:rsidR="00C377E7" w:rsidRPr="00CA0FE6" w:rsidRDefault="00C377E7" w:rsidP="003C70A5">
            <w:pPr>
              <w:pStyle w:val="List-Level1"/>
              <w:ind w:left="523" w:hanging="270"/>
            </w:pPr>
            <w:r w:rsidRPr="00CA0FE6">
              <w:t>High graduation rate</w:t>
            </w:r>
          </w:p>
          <w:p w14:paraId="3646BFC5" w14:textId="77777777" w:rsidR="00C377E7" w:rsidRPr="00CA0FE6" w:rsidRDefault="00C377E7" w:rsidP="003C70A5">
            <w:pPr>
              <w:pStyle w:val="List-Level1"/>
              <w:ind w:left="523" w:hanging="270"/>
            </w:pPr>
            <w:r w:rsidRPr="00CA0FE6">
              <w:t>Low suspension rate</w:t>
            </w:r>
          </w:p>
          <w:p w14:paraId="5337BFA2" w14:textId="77777777" w:rsidR="00C377E7" w:rsidRPr="00CA0FE6" w:rsidRDefault="00C377E7" w:rsidP="003C70A5">
            <w:pPr>
              <w:pStyle w:val="List-Level1"/>
              <w:ind w:left="523" w:hanging="270"/>
            </w:pPr>
            <w:r w:rsidRPr="00CA0FE6">
              <w:t>More than one year’s academic growth</w:t>
            </w:r>
          </w:p>
          <w:p w14:paraId="1CBF863E" w14:textId="77777777" w:rsidR="00C377E7" w:rsidRPr="00CA0FE6" w:rsidRDefault="00C377E7" w:rsidP="003C70A5">
            <w:pPr>
              <w:pStyle w:val="List-Level1"/>
              <w:numPr>
                <w:ilvl w:val="0"/>
                <w:numId w:val="0"/>
              </w:numPr>
              <w:rPr>
                <w:b/>
                <w:bCs/>
              </w:rPr>
            </w:pPr>
            <w:r w:rsidRPr="00CA0FE6">
              <w:rPr>
                <w:b/>
                <w:bCs/>
              </w:rPr>
              <w:t>Governance and Operations</w:t>
            </w:r>
          </w:p>
          <w:p w14:paraId="7A8DAA93" w14:textId="77777777" w:rsidR="00C377E7" w:rsidRPr="00CA0FE6" w:rsidRDefault="00C377E7" w:rsidP="003C70A5">
            <w:pPr>
              <w:pStyle w:val="List-Level1"/>
              <w:ind w:left="523" w:hanging="270"/>
            </w:pPr>
            <w:r w:rsidRPr="00CA0FE6">
              <w:t>No complaints or serious deficiencies in governance and operations</w:t>
            </w:r>
          </w:p>
          <w:p w14:paraId="27D5B021" w14:textId="77777777" w:rsidR="00C377E7" w:rsidRPr="00CA0FE6" w:rsidRDefault="00C377E7" w:rsidP="003C70A5">
            <w:pPr>
              <w:pStyle w:val="List-Level1"/>
              <w:ind w:left="510" w:hanging="270"/>
              <w:rPr>
                <w:sz w:val="22"/>
              </w:rPr>
            </w:pPr>
            <w:r w:rsidRPr="00CA0FE6">
              <w:t>Board-approved plan exists to address modest challenges noted in the financial framework</w:t>
            </w:r>
          </w:p>
          <w:p w14:paraId="4BD2BD07" w14:textId="77777777" w:rsidR="00C377E7" w:rsidRPr="00F665EE" w:rsidRDefault="00C377E7" w:rsidP="003C70A5">
            <w:pPr>
              <w:rPr>
                <w:color w:val="3E535F"/>
                <w:sz w:val="22"/>
              </w:rPr>
            </w:pPr>
          </w:p>
        </w:tc>
      </w:tr>
      <w:tr w:rsidR="00C377E7" w14:paraId="68898A0F" w14:textId="77777777" w:rsidTr="00CA0FE6">
        <w:trPr>
          <w:trHeight w:val="413"/>
        </w:trPr>
        <w:tc>
          <w:tcPr>
            <w:tcW w:w="9350" w:type="dxa"/>
            <w:shd w:val="clear" w:color="auto" w:fill="586D2D"/>
            <w:vAlign w:val="center"/>
          </w:tcPr>
          <w:p w14:paraId="1E882894" w14:textId="77777777" w:rsidR="00C377E7" w:rsidRDefault="00C377E7" w:rsidP="003C70A5">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lastRenderedPageBreak/>
              <w:t>Areas Identified for Improvement</w:t>
            </w:r>
          </w:p>
        </w:tc>
      </w:tr>
      <w:tr w:rsidR="00C377E7" w14:paraId="101303AA" w14:textId="77777777" w:rsidTr="003C70A5">
        <w:trPr>
          <w:trHeight w:val="413"/>
        </w:trPr>
        <w:tc>
          <w:tcPr>
            <w:tcW w:w="9350" w:type="dxa"/>
          </w:tcPr>
          <w:p w14:paraId="7F82488C" w14:textId="77777777" w:rsidR="00C377E7" w:rsidRPr="002760FB" w:rsidRDefault="00C377E7" w:rsidP="003C70A5">
            <w:pPr>
              <w:pStyle w:val="List-Level1"/>
              <w:numPr>
                <w:ilvl w:val="0"/>
                <w:numId w:val="0"/>
              </w:numPr>
              <w:spacing w:before="240"/>
              <w:rPr>
                <w:b/>
                <w:bCs/>
              </w:rPr>
            </w:pPr>
            <w:r>
              <w:rPr>
                <w:b/>
                <w:bCs/>
              </w:rPr>
              <w:t>Education Program</w:t>
            </w:r>
          </w:p>
          <w:p w14:paraId="442620AA" w14:textId="77777777" w:rsidR="00C377E7" w:rsidRDefault="00C377E7" w:rsidP="003C70A5">
            <w:pPr>
              <w:pStyle w:val="List-Level1"/>
              <w:ind w:left="524" w:hanging="270"/>
            </w:pPr>
            <w:r>
              <w:t>Identified for differentiated assistance by the state</w:t>
            </w:r>
          </w:p>
          <w:p w14:paraId="05BFF2B4" w14:textId="77777777" w:rsidR="00C377E7" w:rsidRDefault="00C377E7" w:rsidP="003C70A5">
            <w:pPr>
              <w:pStyle w:val="List-Level1"/>
              <w:ind w:left="524" w:hanging="270"/>
            </w:pPr>
            <w:r>
              <w:t>Overall and subgroup performance in mathematics is low</w:t>
            </w:r>
          </w:p>
          <w:p w14:paraId="2FCE87CF" w14:textId="77777777" w:rsidR="00C377E7" w:rsidRPr="00BB5C11" w:rsidRDefault="00C377E7" w:rsidP="003C70A5">
            <w:pPr>
              <w:pStyle w:val="List-Level1"/>
              <w:ind w:left="524" w:hanging="270"/>
              <w:rPr>
                <w:sz w:val="22"/>
                <w:szCs w:val="22"/>
              </w:rPr>
            </w:pPr>
            <w:r>
              <w:t>Overall and student group performance on College/Career indicators is low</w:t>
            </w:r>
          </w:p>
          <w:p w14:paraId="213CCE51" w14:textId="77777777" w:rsidR="00C377E7" w:rsidRPr="00291485" w:rsidRDefault="00C377E7" w:rsidP="003C70A5">
            <w:pPr>
              <w:pStyle w:val="List-Level2"/>
              <w:numPr>
                <w:ilvl w:val="0"/>
                <w:numId w:val="0"/>
              </w:numPr>
              <w:rPr>
                <w:b/>
                <w:bCs/>
              </w:rPr>
            </w:pPr>
            <w:r>
              <w:rPr>
                <w:b/>
                <w:bCs/>
              </w:rPr>
              <w:t>Operations and Governance</w:t>
            </w:r>
          </w:p>
          <w:p w14:paraId="34C3C328" w14:textId="71CE6212" w:rsidR="00C377E7" w:rsidRPr="00A76273" w:rsidRDefault="00CA0FE6" w:rsidP="003C70A5">
            <w:pPr>
              <w:pStyle w:val="List-Level2"/>
              <w:numPr>
                <w:ilvl w:val="0"/>
                <w:numId w:val="29"/>
              </w:numPr>
              <w:rPr>
                <w:sz w:val="22"/>
              </w:rPr>
            </w:pPr>
            <w:r w:rsidRPr="00A83B2B">
              <w:rPr>
                <w:rFonts w:ascii="Aptos" w:eastAsia="Aptos" w:hAnsi="Aptos"/>
                <w:kern w:val="2"/>
                <w:sz w:val="22"/>
                <w14:ligatures w14:val="standardContextual"/>
              </w:rPr>
              <mc:AlternateContent>
                <mc:Choice Requires="wps">
                  <w:drawing>
                    <wp:anchor distT="0" distB="0" distL="114300" distR="114300" simplePos="0" relativeHeight="251705344" behindDoc="0" locked="0" layoutInCell="1" allowOverlap="1" wp14:anchorId="763EF702" wp14:editId="7965C92E">
                      <wp:simplePos x="0" y="0"/>
                      <wp:positionH relativeFrom="margin">
                        <wp:posOffset>1503738</wp:posOffset>
                      </wp:positionH>
                      <wp:positionV relativeFrom="paragraph">
                        <wp:posOffset>237952</wp:posOffset>
                      </wp:positionV>
                      <wp:extent cx="4380865" cy="1873885"/>
                      <wp:effectExtent l="12700" t="12700" r="13335" b="183515"/>
                      <wp:wrapNone/>
                      <wp:docPr id="1055130429" name="Speech Bubble: Rectangle 2"/>
                      <wp:cNvGraphicFramePr/>
                      <a:graphic xmlns:a="http://schemas.openxmlformats.org/drawingml/2006/main">
                        <a:graphicData uri="http://schemas.microsoft.com/office/word/2010/wordprocessingShape">
                          <wps:wsp>
                            <wps:cNvSpPr/>
                            <wps:spPr>
                              <a:xfrm>
                                <a:off x="0" y="0"/>
                                <a:ext cx="4380865" cy="1873885"/>
                              </a:xfrm>
                              <a:prstGeom prst="wedgeRectCallout">
                                <a:avLst>
                                  <a:gd name="adj1" fmla="val -20590"/>
                                  <a:gd name="adj2" fmla="val 5850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C0BFB26" w14:textId="77777777" w:rsidR="00C377E7" w:rsidRPr="00191FE3" w:rsidRDefault="00C377E7" w:rsidP="00C377E7">
                                  <w:pPr>
                                    <w:jc w:val="center"/>
                                    <w:rPr>
                                      <w:b/>
                                      <w:bCs/>
                                      <w:color w:val="FFFFFF"/>
                                      <w:sz w:val="22"/>
                                    </w:rPr>
                                  </w:pPr>
                                  <w:r w:rsidRPr="00191FE3">
                                    <w:rPr>
                                      <w:b/>
                                      <w:bCs/>
                                      <w:color w:val="FFFFFF"/>
                                      <w:sz w:val="22"/>
                                    </w:rPr>
                                    <w:t xml:space="preserve">Please refer to the detailed Staff Report for narrative summaries for areas identified as Not Meeting Standard or not on Track for Renewal. </w:t>
                                  </w:r>
                                </w:p>
                                <w:p w14:paraId="52AEC01D" w14:textId="77777777" w:rsidR="00C377E7" w:rsidRPr="00191FE3" w:rsidRDefault="00C377E7" w:rsidP="00C377E7">
                                  <w:pPr>
                                    <w:jc w:val="center"/>
                                    <w:rPr>
                                      <w:b/>
                                      <w:bCs/>
                                      <w:color w:val="FFFFFF"/>
                                      <w:sz w:val="22"/>
                                    </w:rPr>
                                  </w:pPr>
                                  <w:r w:rsidRPr="00191FE3">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150CF42D" w14:textId="77777777" w:rsidR="00C377E7" w:rsidRPr="00191FE3" w:rsidRDefault="00C377E7" w:rsidP="00C377E7">
                                  <w:pPr>
                                    <w:jc w:val="center"/>
                                    <w:rPr>
                                      <w:b/>
                                      <w:bCs/>
                                      <w:color w:val="FFFFFF"/>
                                      <w:sz w:val="22"/>
                                    </w:rPr>
                                  </w:pPr>
                                  <w:r w:rsidRPr="00191FE3">
                                    <w:rPr>
                                      <w:b/>
                                      <w:bCs/>
                                      <w:color w:val="FFFFFF"/>
                                      <w:sz w:val="22"/>
                                    </w:rPr>
                                    <w:t xml:space="preserve">Establishing a later due date does not preclude a school from addressing issues requiring immediate attention, but rather, set a due date for providing evidence of completion. </w:t>
                                  </w:r>
                                </w:p>
                                <w:p w14:paraId="2D001B72" w14:textId="77777777" w:rsidR="00C377E7" w:rsidRPr="00E4749B" w:rsidRDefault="00C377E7" w:rsidP="00C377E7">
                                  <w:pPr>
                                    <w:jc w:val="center"/>
                                    <w:rPr>
                                      <w:b/>
                                      <w:bCs/>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F702" id="_x0000_s1050" type="#_x0000_t61" style="position:absolute;left:0;text-align:left;margin-left:118.4pt;margin-top:18.75pt;width:344.95pt;height:147.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" adj="6353,23438" fillcolor="#e97132" strokecolor="window" strokeweight="1.5pt">
                      <v:textbox>
                        <w:txbxContent>
                          <w:p w14:paraId="5C0BFB26" w14:textId="77777777" w:rsidR="00C377E7" w:rsidRPr="00191FE3" w:rsidRDefault="00C377E7" w:rsidP="00C377E7">
                            <w:pPr>
                              <w:jc w:val="center"/>
                              <w:rPr>
                                <w:b/>
                                <w:bCs/>
                                <w:color w:val="FFFFFF"/>
                                <w:sz w:val="22"/>
                              </w:rPr>
                            </w:pPr>
                            <w:r w:rsidRPr="00191FE3">
                              <w:rPr>
                                <w:b/>
                                <w:bCs/>
                                <w:color w:val="FFFFFF"/>
                                <w:sz w:val="22"/>
                              </w:rPr>
                              <w:t xml:space="preserve">Please refer to the detailed Staff Report for narrative summaries for areas identified as Not Meeting Standard or not on Track for Renewal. </w:t>
                            </w:r>
                          </w:p>
                          <w:p w14:paraId="52AEC01D" w14:textId="77777777" w:rsidR="00C377E7" w:rsidRPr="00191FE3" w:rsidRDefault="00C377E7" w:rsidP="00C377E7">
                            <w:pPr>
                              <w:jc w:val="center"/>
                              <w:rPr>
                                <w:b/>
                                <w:bCs/>
                                <w:color w:val="FFFFFF"/>
                                <w:sz w:val="22"/>
                              </w:rPr>
                            </w:pPr>
                            <w:r w:rsidRPr="00191FE3">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150CF42D" w14:textId="77777777" w:rsidR="00C377E7" w:rsidRPr="00191FE3" w:rsidRDefault="00C377E7" w:rsidP="00C377E7">
                            <w:pPr>
                              <w:jc w:val="center"/>
                              <w:rPr>
                                <w:b/>
                                <w:bCs/>
                                <w:color w:val="FFFFFF"/>
                                <w:sz w:val="22"/>
                              </w:rPr>
                            </w:pPr>
                            <w:r w:rsidRPr="00191FE3">
                              <w:rPr>
                                <w:b/>
                                <w:bCs/>
                                <w:color w:val="FFFFFF"/>
                                <w:sz w:val="22"/>
                              </w:rPr>
                              <w:t xml:space="preserve">Establishing a later due date does not preclude a school from addressing issues requiring immediate attention, but rather, set a due date for providing evidence of completion. </w:t>
                            </w:r>
                          </w:p>
                          <w:p w14:paraId="2D001B72" w14:textId="77777777" w:rsidR="00C377E7" w:rsidRPr="00E4749B" w:rsidRDefault="00C377E7" w:rsidP="00C377E7">
                            <w:pPr>
                              <w:jc w:val="center"/>
                              <w:rPr>
                                <w:b/>
                                <w:bCs/>
                                <w:color w:val="FFFFFF"/>
                                <w:sz w:val="20"/>
                                <w:szCs w:val="20"/>
                              </w:rPr>
                            </w:pPr>
                          </w:p>
                        </w:txbxContent>
                      </v:textbox>
                      <w10:wrap anchorx="margin"/>
                    </v:shape>
                  </w:pict>
                </mc:Fallback>
              </mc:AlternateContent>
            </w:r>
            <w:r w:rsidR="00C377E7">
              <w:t>The LCAP is not aligned with apparent needs</w:t>
            </w:r>
          </w:p>
          <w:p w14:paraId="5522A52E" w14:textId="77777777" w:rsidR="00C377E7" w:rsidRDefault="00C377E7" w:rsidP="003C70A5">
            <w:pPr>
              <w:pStyle w:val="List-Level2"/>
              <w:numPr>
                <w:ilvl w:val="0"/>
                <w:numId w:val="0"/>
              </w:numPr>
              <w:ind w:left="360"/>
              <w:rPr>
                <w:sz w:val="22"/>
              </w:rPr>
            </w:pPr>
          </w:p>
          <w:p w14:paraId="2D27B2C6" w14:textId="77777777" w:rsidR="00C377E7" w:rsidRDefault="00C377E7" w:rsidP="003C70A5">
            <w:pPr>
              <w:pStyle w:val="List-Level2"/>
              <w:numPr>
                <w:ilvl w:val="0"/>
                <w:numId w:val="0"/>
              </w:numPr>
              <w:ind w:left="360"/>
              <w:rPr>
                <w:sz w:val="22"/>
              </w:rPr>
            </w:pPr>
          </w:p>
          <w:p w14:paraId="67022055" w14:textId="77777777" w:rsidR="00C377E7" w:rsidRDefault="00C377E7" w:rsidP="003C70A5">
            <w:pPr>
              <w:pStyle w:val="List-Level2"/>
              <w:numPr>
                <w:ilvl w:val="0"/>
                <w:numId w:val="0"/>
              </w:numPr>
              <w:ind w:left="360"/>
              <w:rPr>
                <w:sz w:val="22"/>
              </w:rPr>
            </w:pPr>
          </w:p>
          <w:p w14:paraId="579F44E1" w14:textId="77777777" w:rsidR="00C377E7" w:rsidRDefault="00C377E7" w:rsidP="003C70A5">
            <w:pPr>
              <w:pStyle w:val="List-Level2"/>
              <w:numPr>
                <w:ilvl w:val="0"/>
                <w:numId w:val="0"/>
              </w:numPr>
              <w:ind w:left="360"/>
              <w:rPr>
                <w:sz w:val="22"/>
              </w:rPr>
            </w:pPr>
          </w:p>
          <w:p w14:paraId="14224A13" w14:textId="77777777" w:rsidR="00C377E7" w:rsidRDefault="00C377E7" w:rsidP="003C70A5">
            <w:pPr>
              <w:pStyle w:val="List-Level2"/>
              <w:numPr>
                <w:ilvl w:val="0"/>
                <w:numId w:val="0"/>
              </w:numPr>
              <w:ind w:left="360"/>
              <w:rPr>
                <w:sz w:val="22"/>
              </w:rPr>
            </w:pPr>
          </w:p>
          <w:p w14:paraId="028088AF" w14:textId="77777777" w:rsidR="00C377E7" w:rsidRDefault="00C377E7" w:rsidP="003C70A5">
            <w:pPr>
              <w:pStyle w:val="List-Level2"/>
              <w:numPr>
                <w:ilvl w:val="0"/>
                <w:numId w:val="0"/>
              </w:numPr>
              <w:ind w:left="360"/>
              <w:rPr>
                <w:sz w:val="22"/>
              </w:rPr>
            </w:pPr>
          </w:p>
          <w:p w14:paraId="18084385" w14:textId="77777777" w:rsidR="00C377E7" w:rsidRPr="00291485" w:rsidRDefault="00C377E7" w:rsidP="003C70A5">
            <w:pPr>
              <w:pStyle w:val="List-Level2"/>
              <w:numPr>
                <w:ilvl w:val="0"/>
                <w:numId w:val="0"/>
              </w:numPr>
              <w:ind w:left="360"/>
              <w:rPr>
                <w:sz w:val="22"/>
              </w:rPr>
            </w:pPr>
          </w:p>
        </w:tc>
      </w:tr>
      <w:tr w:rsidR="00C377E7" w14:paraId="063135B5" w14:textId="77777777" w:rsidTr="00CA0FE6">
        <w:trPr>
          <w:trHeight w:val="440"/>
        </w:trPr>
        <w:tc>
          <w:tcPr>
            <w:tcW w:w="9350" w:type="dxa"/>
            <w:shd w:val="clear" w:color="auto" w:fill="586D2D"/>
            <w:vAlign w:val="center"/>
          </w:tcPr>
          <w:p w14:paraId="448039AB" w14:textId="4D452CA4" w:rsidR="00C377E7" w:rsidRPr="00F665EE" w:rsidRDefault="00C377E7" w:rsidP="003C70A5">
            <w:pPr>
              <w:pStyle w:val="paragraph0"/>
              <w:spacing w:before="240" w:beforeAutospacing="0" w:after="240" w:afterAutospacing="0" w:line="259" w:lineRule="auto"/>
              <w:ind w:left="72"/>
              <w:rPr>
                <w:b/>
                <w:bCs/>
              </w:rPr>
            </w:pPr>
            <w:r w:rsidRPr="0084529E">
              <w:rPr>
                <w:rStyle w:val="normaltextrun"/>
                <w:rFonts w:ascii="Calibri" w:hAnsi="Calibri" w:cs="Calibri"/>
                <w:b/>
                <w:bCs/>
                <w:color w:val="FFFFFF"/>
                <w:sz w:val="22"/>
                <w:szCs w:val="22"/>
              </w:rPr>
              <w:t>Authoring Agency Required Actions</w:t>
            </w:r>
          </w:p>
        </w:tc>
      </w:tr>
      <w:tr w:rsidR="00C377E7" w14:paraId="36AC56BF" w14:textId="77777777" w:rsidTr="003C70A5">
        <w:trPr>
          <w:trHeight w:val="620"/>
        </w:trPr>
        <w:tc>
          <w:tcPr>
            <w:tcW w:w="9350" w:type="dxa"/>
          </w:tcPr>
          <w:p w14:paraId="28E61967" w14:textId="77777777" w:rsidR="00C377E7" w:rsidRPr="00CA0FE6" w:rsidRDefault="00C377E7" w:rsidP="003C70A5">
            <w:pPr>
              <w:rPr>
                <w:color w:val="000000"/>
              </w:rPr>
            </w:pPr>
            <w:r w:rsidRPr="00CA0FE6">
              <w:rPr>
                <w:color w:val="000000"/>
              </w:rPr>
              <w:t>By October 31, 2024, please submit evidence of each</w:t>
            </w:r>
          </w:p>
          <w:p w14:paraId="1E69442F" w14:textId="77777777" w:rsidR="00C377E7" w:rsidRPr="00CA0FE6" w:rsidRDefault="00C377E7" w:rsidP="003C70A5">
            <w:pPr>
              <w:pStyle w:val="ListParagraph"/>
              <w:numPr>
                <w:ilvl w:val="0"/>
                <w:numId w:val="22"/>
              </w:numPr>
              <w:rPr>
                <w:color w:val="000000"/>
              </w:rPr>
            </w:pPr>
            <w:r w:rsidRPr="00CA0FE6">
              <w:rPr>
                <w:color w:val="000000"/>
              </w:rPr>
              <w:t>Authorizer staff will monitor LCAP for alignment with needs found in the academic data, support the school with resources for mathematics instruction</w:t>
            </w:r>
            <w:r w:rsidRPr="00CA0FE6">
              <w:rPr>
                <w:rStyle w:val="FootnoteReference"/>
                <w:color w:val="000000"/>
              </w:rPr>
              <w:footnoteReference w:id="4"/>
            </w:r>
            <w:r w:rsidRPr="00CA0FE6">
              <w:rPr>
                <w:color w:val="000000"/>
              </w:rPr>
              <w:t>, and monitor the plan to address internal control deficiencies in the most recent audit.</w:t>
            </w:r>
          </w:p>
          <w:p w14:paraId="476988A7" w14:textId="77777777" w:rsidR="00C377E7" w:rsidRPr="00F665EE" w:rsidRDefault="00C377E7" w:rsidP="003C70A5">
            <w:pPr>
              <w:pStyle w:val="ListParagraph"/>
              <w:numPr>
                <w:ilvl w:val="0"/>
                <w:numId w:val="22"/>
              </w:numPr>
              <w:spacing w:after="0"/>
              <w:rPr>
                <w:color w:val="3E535F"/>
              </w:rPr>
            </w:pPr>
            <w:r w:rsidRPr="00CA0FE6">
              <w:rPr>
                <w:color w:val="000000"/>
              </w:rPr>
              <w:t>By October 31, the school will provide a plan to correct low performance in math and CCI, including alignment in the LCAP.</w:t>
            </w:r>
          </w:p>
        </w:tc>
      </w:tr>
    </w:tbl>
    <w:p w14:paraId="0E114B71" w14:textId="77777777" w:rsidR="00632C5F" w:rsidRPr="00CA0FE6" w:rsidRDefault="00632C5F" w:rsidP="00632C5F">
      <w:pPr>
        <w:keepNext/>
        <w:keepLines/>
        <w:pBdr>
          <w:top w:val="none" w:sz="0" w:space="0" w:color="000000"/>
        </w:pBdr>
        <w:spacing w:before="240" w:after="0"/>
        <w:outlineLvl w:val="0"/>
        <w:rPr>
          <w:rFonts w:ascii="Calibri" w:eastAsia="Calibri" w:hAnsi="Calibri" w:cs="Calibri"/>
          <w:b/>
          <w:color w:val="586D2D"/>
          <w:sz w:val="32"/>
          <w:szCs w:val="32"/>
          <w:lang w:eastAsia="en-US"/>
        </w:rPr>
      </w:pPr>
      <w:bookmarkStart w:id="31" w:name="_Toc172888891"/>
      <w:r w:rsidRPr="00CA0FE6">
        <w:rPr>
          <w:rFonts w:ascii="Calibri" w:eastAsia="Calibri" w:hAnsi="Calibri" w:cs="Calibri"/>
          <w:b/>
          <w:color w:val="586D2D"/>
          <w:sz w:val="32"/>
          <w:szCs w:val="32"/>
          <w:lang w:eastAsia="en-US"/>
        </w:rPr>
        <w:t>PERFORMANCE SNAPSHOT</w:t>
      </w:r>
      <w:bookmarkEnd w:id="31"/>
      <w:r w:rsidRPr="00CA0FE6">
        <w:rPr>
          <w:rFonts w:ascii="Calibri" w:eastAsia="Calibri" w:hAnsi="Calibri" w:cs="Calibri"/>
          <w:b/>
          <w:color w:val="586D2D"/>
          <w:sz w:val="32"/>
          <w:szCs w:val="32"/>
          <w:lang w:eastAsia="en-US"/>
        </w:rPr>
        <w:t xml:space="preserve"> </w:t>
      </w:r>
    </w:p>
    <w:p w14:paraId="4887E739" w14:textId="77777777" w:rsidR="00632C5F" w:rsidRPr="00CA0FE6" w:rsidRDefault="00632C5F" w:rsidP="00632C5F">
      <w:pPr>
        <w:spacing w:after="0"/>
        <w:jc w:val="both"/>
        <w:rPr>
          <w:rFonts w:ascii="Calibri" w:eastAsia="Calibri" w:hAnsi="Calibri" w:cs="Calibri"/>
          <w:color w:val="000000"/>
          <w:sz w:val="22"/>
          <w:lang w:eastAsia="en-US"/>
        </w:rPr>
      </w:pPr>
      <w:r w:rsidRPr="00CA0FE6">
        <w:rPr>
          <w:rFonts w:ascii="Calibri" w:eastAsia="Calibri" w:hAnsi="Calibri" w:cs="Calibri"/>
          <w:color w:val="000000"/>
          <w:sz w:val="22"/>
          <w:lang w:eastAsia="en-US"/>
        </w:rPr>
        <w:t>The</w:t>
      </w:r>
      <w:r w:rsidRPr="00CA0FE6">
        <w:rPr>
          <w:rFonts w:ascii="Calibri" w:eastAsia="Calibri" w:hAnsi="Calibri" w:cs="Calibri"/>
          <w:i/>
          <w:color w:val="000000"/>
          <w:sz w:val="22"/>
          <w:lang w:eastAsia="en-US"/>
        </w:rPr>
        <w:t xml:space="preserve"> Performance Snapshot</w:t>
      </w:r>
      <w:r w:rsidRPr="00CA0FE6">
        <w:rPr>
          <w:rFonts w:ascii="Calibri" w:eastAsia="Calibri" w:hAnsi="Calibri" w:cs="Calibri"/>
          <w:color w:val="000000"/>
          <w:sz w:val="22"/>
          <w:lang w:eastAsia="en-US"/>
        </w:rPr>
        <w:t xml:space="preserve"> summarizes the charter school’s annual performance on key metrics, further detailed in the </w:t>
      </w:r>
      <w:r w:rsidRPr="00CA0FE6">
        <w:rPr>
          <w:rFonts w:ascii="Calibri" w:eastAsia="Calibri" w:hAnsi="Calibri" w:cs="Calibri"/>
          <w:i/>
          <w:iCs/>
          <w:color w:val="000000"/>
          <w:sz w:val="22"/>
          <w:lang w:eastAsia="en-US"/>
        </w:rPr>
        <w:t xml:space="preserve">Appendix: Staff Report </w:t>
      </w:r>
      <w:r w:rsidRPr="00CA0FE6">
        <w:rPr>
          <w:rFonts w:ascii="Calibri" w:eastAsia="Calibri" w:hAnsi="Calibri" w:cs="Calibri"/>
          <w:color w:val="000000"/>
          <w:sz w:val="22"/>
          <w:lang w:eastAsia="en-US"/>
        </w:rPr>
        <w:t>and performance throughout the charter term</w:t>
      </w:r>
      <w:r w:rsidRPr="00CA0FE6">
        <w:rPr>
          <w:rFonts w:ascii="Calibri" w:eastAsia="Calibri" w:hAnsi="Calibri" w:cs="Calibri"/>
          <w:i/>
          <w:iCs/>
          <w:color w:val="000000"/>
          <w:sz w:val="22"/>
          <w:lang w:eastAsia="en-US"/>
        </w:rPr>
        <w:t xml:space="preserve">. </w:t>
      </w:r>
      <w:r w:rsidRPr="00CA0FE6">
        <w:rPr>
          <w:rFonts w:ascii="Calibri" w:eastAsia="Calibri" w:hAnsi="Calibri" w:cs="Calibri"/>
          <w:color w:val="000000"/>
          <w:sz w:val="22"/>
          <w:lang w:eastAsia="en-US"/>
        </w:rPr>
        <w:t xml:space="preserve">This </w:t>
      </w:r>
      <w:r w:rsidRPr="00CA0FE6">
        <w:rPr>
          <w:rFonts w:ascii="Calibri" w:eastAsia="Calibri" w:hAnsi="Calibri" w:cs="Calibri"/>
          <w:i/>
          <w:iCs/>
          <w:color w:val="000000"/>
          <w:sz w:val="22"/>
          <w:lang w:eastAsia="en-US"/>
        </w:rPr>
        <w:t>Snapshot</w:t>
      </w:r>
      <w:r w:rsidRPr="00CA0FE6">
        <w:rPr>
          <w:rFonts w:ascii="Calibri" w:eastAsia="Calibri" w:hAnsi="Calibri" w:cs="Calibri"/>
          <w:color w:val="000000"/>
          <w:sz w:val="22"/>
          <w:lang w:eastAsia="en-US"/>
        </w:rPr>
        <w:t xml:space="preserve"> is intended to supplement the review of the detailed </w:t>
      </w:r>
      <w:r w:rsidRPr="00CA0FE6">
        <w:rPr>
          <w:rFonts w:ascii="Calibri" w:eastAsia="Calibri" w:hAnsi="Calibri" w:cs="Calibri"/>
          <w:i/>
          <w:iCs/>
          <w:color w:val="000000"/>
          <w:sz w:val="22"/>
          <w:lang w:eastAsia="en-US"/>
        </w:rPr>
        <w:t xml:space="preserve">Staff Report </w:t>
      </w:r>
      <w:r w:rsidRPr="00CA0FE6">
        <w:rPr>
          <w:rFonts w:ascii="Calibri" w:eastAsia="Calibri" w:hAnsi="Calibri" w:cs="Calibri"/>
          <w:color w:val="000000"/>
          <w:sz w:val="22"/>
          <w:lang w:eastAsia="en-US"/>
        </w:rPr>
        <w:t xml:space="preserve">to easily identify areas for authorizer focus. </w:t>
      </w:r>
    </w:p>
    <w:p w14:paraId="20BE3FE3" w14:textId="77777777" w:rsidR="00632C5F" w:rsidRPr="00FD2F20" w:rsidRDefault="00632C5F" w:rsidP="00632C5F">
      <w:pPr>
        <w:keepNext/>
        <w:keepLines/>
        <w:pBdr>
          <w:top w:val="none" w:sz="0" w:space="0" w:color="000000"/>
        </w:pBdr>
        <w:spacing w:before="240" w:after="0" w:line="276" w:lineRule="auto"/>
        <w:ind w:right="720"/>
        <w:outlineLvl w:val="2"/>
        <w:rPr>
          <w:rFonts w:ascii="Calibri" w:eastAsia="Calibri" w:hAnsi="Calibri" w:cs="Calibri"/>
          <w:b/>
          <w:sz w:val="28"/>
          <w:szCs w:val="28"/>
          <w:lang w:eastAsia="en-US"/>
        </w:rPr>
      </w:pPr>
      <w:bookmarkStart w:id="32" w:name="_Toc172888892"/>
      <w:r w:rsidRPr="00FD2F20">
        <w:rPr>
          <w:rFonts w:ascii="Calibri" w:eastAsia="Calibri" w:hAnsi="Calibri" w:cs="Calibri"/>
          <w:b/>
          <w:sz w:val="28"/>
          <w:szCs w:val="28"/>
          <w:lang w:eastAsia="en-US"/>
        </w:rPr>
        <w:t>Ratings</w:t>
      </w:r>
      <w:bookmarkEnd w:id="32"/>
    </w:p>
    <w:tbl>
      <w:tblPr>
        <w:tblStyle w:val="TableGrid4"/>
        <w:tblW w:w="0" w:type="auto"/>
        <w:tblLook w:val="04A0" w:firstRow="1" w:lastRow="0" w:firstColumn="1" w:lastColumn="0" w:noHBand="0" w:noVBand="1"/>
      </w:tblPr>
      <w:tblGrid>
        <w:gridCol w:w="3061"/>
        <w:gridCol w:w="3211"/>
        <w:gridCol w:w="3078"/>
      </w:tblGrid>
      <w:tr w:rsidR="00632C5F" w:rsidRPr="00632C5F" w14:paraId="66D5ACA2" w14:textId="77777777" w:rsidTr="003C70A5">
        <w:trPr>
          <w:trHeight w:val="638"/>
        </w:trPr>
        <w:tc>
          <w:tcPr>
            <w:tcW w:w="4316" w:type="dxa"/>
            <w:shd w:val="clear" w:color="auto" w:fill="4BACC6"/>
            <w:vAlign w:val="center"/>
          </w:tcPr>
          <w:p w14:paraId="3DA5BA90" w14:textId="77777777" w:rsidR="00632C5F" w:rsidRPr="00632C5F" w:rsidRDefault="00632C5F" w:rsidP="00632C5F">
            <w:pPr>
              <w:jc w:val="center"/>
              <w:rPr>
                <w:b/>
                <w:bCs/>
                <w:color w:val="FFFFFF"/>
                <w:sz w:val="22"/>
              </w:rPr>
            </w:pPr>
            <w:r w:rsidRPr="00632C5F">
              <w:rPr>
                <w:b/>
                <w:bCs/>
                <w:color w:val="FFFFFF"/>
                <w:sz w:val="22"/>
              </w:rPr>
              <w:t>On Track for Renewal</w:t>
            </w:r>
          </w:p>
        </w:tc>
        <w:tc>
          <w:tcPr>
            <w:tcW w:w="4317" w:type="dxa"/>
            <w:shd w:val="clear" w:color="auto" w:fill="8064A2"/>
            <w:vAlign w:val="center"/>
          </w:tcPr>
          <w:p w14:paraId="19F2EAA6" w14:textId="77777777" w:rsidR="00632C5F" w:rsidRPr="00632C5F" w:rsidRDefault="00632C5F" w:rsidP="00632C5F">
            <w:pPr>
              <w:jc w:val="center"/>
              <w:rPr>
                <w:b/>
                <w:bCs/>
                <w:color w:val="FFFFFF"/>
                <w:sz w:val="22"/>
              </w:rPr>
            </w:pPr>
            <w:r w:rsidRPr="00632C5F">
              <w:rPr>
                <w:b/>
                <w:bCs/>
                <w:color w:val="FFFFFF"/>
                <w:sz w:val="22"/>
              </w:rPr>
              <w:t>Substantially Progressing Toward Renewal</w:t>
            </w:r>
          </w:p>
          <w:p w14:paraId="1720AEF6" w14:textId="77777777" w:rsidR="00632C5F" w:rsidRPr="00632C5F" w:rsidRDefault="00632C5F" w:rsidP="00632C5F">
            <w:pPr>
              <w:jc w:val="center"/>
              <w:rPr>
                <w:b/>
                <w:bCs/>
                <w:color w:val="FFFFFF"/>
                <w:sz w:val="22"/>
              </w:rPr>
            </w:pPr>
            <w:r w:rsidRPr="00632C5F">
              <w:rPr>
                <w:b/>
                <w:bCs/>
                <w:color w:val="FFFFFF"/>
                <w:sz w:val="22"/>
              </w:rPr>
              <w:t>Action May Be Required</w:t>
            </w:r>
          </w:p>
        </w:tc>
        <w:tc>
          <w:tcPr>
            <w:tcW w:w="4317" w:type="dxa"/>
            <w:shd w:val="clear" w:color="auto" w:fill="F79646"/>
            <w:vAlign w:val="center"/>
          </w:tcPr>
          <w:p w14:paraId="5BE4BFE0" w14:textId="77777777" w:rsidR="00632C5F" w:rsidRPr="00632C5F" w:rsidRDefault="00632C5F" w:rsidP="00632C5F">
            <w:pPr>
              <w:jc w:val="center"/>
              <w:rPr>
                <w:b/>
                <w:bCs/>
                <w:color w:val="FFFFFF"/>
                <w:sz w:val="22"/>
              </w:rPr>
            </w:pPr>
            <w:r w:rsidRPr="00632C5F">
              <w:rPr>
                <w:b/>
                <w:bCs/>
                <w:color w:val="FFFFFF"/>
                <w:sz w:val="22"/>
              </w:rPr>
              <w:t>Not on Track for Renewal</w:t>
            </w:r>
          </w:p>
          <w:p w14:paraId="71A1CA2A" w14:textId="77777777" w:rsidR="00632C5F" w:rsidRPr="00632C5F" w:rsidRDefault="00632C5F" w:rsidP="00632C5F">
            <w:pPr>
              <w:jc w:val="center"/>
              <w:rPr>
                <w:b/>
                <w:bCs/>
                <w:color w:val="FFFFFF"/>
                <w:sz w:val="22"/>
              </w:rPr>
            </w:pPr>
            <w:r w:rsidRPr="00632C5F">
              <w:rPr>
                <w:b/>
                <w:bCs/>
                <w:color w:val="FFFFFF"/>
                <w:sz w:val="22"/>
              </w:rPr>
              <w:t>Action Is Required</w:t>
            </w:r>
          </w:p>
        </w:tc>
      </w:tr>
    </w:tbl>
    <w:p w14:paraId="2E4CBAF7" w14:textId="77777777" w:rsidR="00632C5F" w:rsidRPr="00CA0FE6" w:rsidRDefault="00632C5F" w:rsidP="00632C5F">
      <w:pPr>
        <w:spacing w:before="240" w:after="0"/>
        <w:jc w:val="both"/>
        <w:rPr>
          <w:rFonts w:ascii="Calibri" w:eastAsia="Calibri" w:hAnsi="Calibri" w:cs="Calibri"/>
          <w:color w:val="000000"/>
          <w:sz w:val="22"/>
          <w:lang w:eastAsia="en-US"/>
        </w:rPr>
      </w:pPr>
      <w:r w:rsidRPr="00CA0FE6">
        <w:rPr>
          <w:rFonts w:ascii="Calibri" w:eastAsia="Calibri" w:hAnsi="Calibri" w:cs="Calibri"/>
          <w:color w:val="000000"/>
          <w:sz w:val="22"/>
          <w:lang w:eastAsia="en-US"/>
        </w:rPr>
        <w:lastRenderedPageBreak/>
        <w:t xml:space="preserve">All aspects of the </w:t>
      </w:r>
      <w:r w:rsidRPr="00CA0FE6">
        <w:rPr>
          <w:rFonts w:ascii="Calibri" w:eastAsia="Calibri" w:hAnsi="Calibri" w:cs="Calibri"/>
          <w:i/>
          <w:iCs/>
          <w:color w:val="000000"/>
          <w:sz w:val="22"/>
          <w:lang w:eastAsia="en-US"/>
        </w:rPr>
        <w:t xml:space="preserve">Annual Performance Progress Report, </w:t>
      </w:r>
      <w:r w:rsidRPr="00CA0FE6">
        <w:rPr>
          <w:rFonts w:ascii="Calibri" w:eastAsia="Calibri" w:hAnsi="Calibri" w:cs="Calibri"/>
          <w:color w:val="000000"/>
          <w:sz w:val="22"/>
          <w:lang w:eastAsia="en-US"/>
        </w:rPr>
        <w:t xml:space="preserve">including the </w:t>
      </w:r>
      <w:r w:rsidRPr="00CA0FE6">
        <w:rPr>
          <w:rFonts w:ascii="Calibri" w:eastAsia="Calibri" w:hAnsi="Calibri" w:cs="Calibri"/>
          <w:i/>
          <w:iCs/>
          <w:color w:val="000000"/>
          <w:sz w:val="22"/>
          <w:lang w:eastAsia="en-US"/>
        </w:rPr>
        <w:t xml:space="preserve">Appendix: Staff Report, </w:t>
      </w:r>
      <w:r w:rsidRPr="00CA0FE6">
        <w:rPr>
          <w:rFonts w:ascii="Calibri" w:eastAsia="Calibri" w:hAnsi="Calibri" w:cs="Calibri"/>
          <w:color w:val="000000"/>
          <w:sz w:val="22"/>
          <w:lang w:eastAsia="en-US"/>
        </w:rPr>
        <w:t xml:space="preserve">align with four guiding questions: </w:t>
      </w:r>
    </w:p>
    <w:p w14:paraId="50AD4FB9" w14:textId="77777777" w:rsidR="00632C5F" w:rsidRPr="00632C5F" w:rsidRDefault="00632C5F" w:rsidP="00632C5F">
      <w:pPr>
        <w:spacing w:after="0"/>
        <w:rPr>
          <w:rFonts w:ascii="Calibri" w:eastAsia="Calibri" w:hAnsi="Calibri" w:cs="Calibri"/>
          <w:szCs w:val="24"/>
          <w:lang w:eastAsia="en-US"/>
        </w:rPr>
      </w:pPr>
    </w:p>
    <w:p w14:paraId="23D85CAD" w14:textId="2ADB6E4E" w:rsidR="00632C5F" w:rsidRPr="00CA0FE6" w:rsidRDefault="00632C5F" w:rsidP="00632C5F">
      <w:pPr>
        <w:keepNext/>
        <w:keepLines/>
        <w:spacing w:after="0" w:line="276" w:lineRule="auto"/>
        <w:outlineLvl w:val="1"/>
        <w:rPr>
          <w:rFonts w:ascii="Calibri" w:eastAsia="Calibri" w:hAnsi="Calibri" w:cs="Calibri"/>
          <w:b/>
          <w:color w:val="586D2D"/>
          <w:sz w:val="32"/>
          <w:szCs w:val="36"/>
          <w:lang w:eastAsia="en-US"/>
        </w:rPr>
      </w:pPr>
      <w:bookmarkStart w:id="33" w:name="_Toc172888893"/>
      <w:r w:rsidRPr="00CA0FE6">
        <w:rPr>
          <w:rFonts w:ascii="Calibri" w:eastAsia="Calibri" w:hAnsi="Calibri" w:cs="Calibri"/>
          <w:b/>
          <w:color w:val="586D2D"/>
          <w:sz w:val="32"/>
          <w:szCs w:val="36"/>
          <w:lang w:eastAsia="en-US"/>
        </w:rPr>
        <w:t>ACADEMIC PERFORMANCE</w:t>
      </w:r>
      <w:bookmarkEnd w:id="33"/>
      <w:r w:rsidRPr="00CA0FE6">
        <w:rPr>
          <w:rFonts w:ascii="Calibri" w:eastAsia="Calibri" w:hAnsi="Calibri" w:cs="Calibri"/>
          <w:b/>
          <w:color w:val="586D2D"/>
          <w:sz w:val="32"/>
          <w:szCs w:val="36"/>
          <w:lang w:eastAsia="en-US"/>
        </w:rPr>
        <w:t xml:space="preserve"> </w:t>
      </w:r>
    </w:p>
    <w:p w14:paraId="3629EBF6" w14:textId="0565DAA3" w:rsidR="00C16D0A" w:rsidRPr="00CA0FE6" w:rsidRDefault="00CA0FE6" w:rsidP="00632C5F">
      <w:pPr>
        <w:keepNext/>
        <w:keepLines/>
        <w:spacing w:after="0" w:line="276" w:lineRule="auto"/>
        <w:outlineLvl w:val="1"/>
        <w:rPr>
          <w:rFonts w:ascii="Calibri" w:eastAsia="Calibri" w:hAnsi="Calibri" w:cs="Calibri"/>
          <w:b/>
          <w:color w:val="000000"/>
          <w:szCs w:val="28"/>
          <w:lang w:eastAsia="en-US"/>
        </w:rPr>
      </w:pPr>
      <w:bookmarkStart w:id="34" w:name="_Toc172888894"/>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12512" behindDoc="0" locked="0" layoutInCell="1" allowOverlap="1" wp14:anchorId="4CD7BDFA" wp14:editId="0F931EDF">
                <wp:simplePos x="0" y="0"/>
                <wp:positionH relativeFrom="margin">
                  <wp:align>right</wp:align>
                </wp:positionH>
                <wp:positionV relativeFrom="paragraph">
                  <wp:posOffset>177165</wp:posOffset>
                </wp:positionV>
                <wp:extent cx="5191125" cy="1276350"/>
                <wp:effectExtent l="12700" t="12700" r="15875" b="323850"/>
                <wp:wrapNone/>
                <wp:docPr id="2014792920" name="Speech Bubble: Rectangle 2"/>
                <wp:cNvGraphicFramePr/>
                <a:graphic xmlns:a="http://schemas.openxmlformats.org/drawingml/2006/main">
                  <a:graphicData uri="http://schemas.microsoft.com/office/word/2010/wordprocessingShape">
                    <wps:wsp>
                      <wps:cNvSpPr/>
                      <wps:spPr>
                        <a:xfrm>
                          <a:off x="1650307" y="2024380"/>
                          <a:ext cx="5191125" cy="1276350"/>
                        </a:xfrm>
                        <a:prstGeom prst="wedgeRectCallout">
                          <a:avLst>
                            <a:gd name="adj1" fmla="val 22040"/>
                            <a:gd name="adj2" fmla="val 73043"/>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5BCEF8A" w14:textId="784992C4" w:rsidR="00C16D0A" w:rsidRPr="00126A03" w:rsidRDefault="003F30B3" w:rsidP="00C16D0A">
                            <w:pPr>
                              <w:jc w:val="center"/>
                              <w:rPr>
                                <w:b/>
                                <w:bCs/>
                                <w:color w:val="FFFFFF"/>
                                <w:sz w:val="22"/>
                              </w:rPr>
                            </w:pPr>
                            <w:r w:rsidRPr="00126A03">
                              <w:rPr>
                                <w:b/>
                                <w:bCs/>
                                <w:color w:val="FFFFFF"/>
                                <w:sz w:val="22"/>
                              </w:rPr>
                              <w:t xml:space="preserve">Like Option 1, the authorizer will complete these summary tables by referencing </w:t>
                            </w:r>
                            <w:r w:rsidR="00543086" w:rsidRPr="00126A03">
                              <w:rPr>
                                <w:b/>
                                <w:bCs/>
                                <w:color w:val="FFFFFF"/>
                                <w:sz w:val="22"/>
                              </w:rPr>
                              <w:t>the detailed Staff Report for the current year and prior Annual Performance Progress Reports for the Charter Term.</w:t>
                            </w:r>
                            <w:r w:rsidR="00C16D0A" w:rsidRPr="00126A03">
                              <w:rPr>
                                <w:b/>
                                <w:bCs/>
                                <w:color w:val="FFFFFF"/>
                                <w:sz w:val="22"/>
                              </w:rPr>
                              <w:t xml:space="preserve"> </w:t>
                            </w:r>
                            <w:r w:rsidR="00315328" w:rsidRPr="00126A03">
                              <w:rPr>
                                <w:b/>
                                <w:bCs/>
                                <w:color w:val="FFFFFF"/>
                                <w:sz w:val="22"/>
                              </w:rPr>
                              <w:t xml:space="preserve"> </w:t>
                            </w:r>
                          </w:p>
                          <w:p w14:paraId="7575FD86" w14:textId="3E5CC332" w:rsidR="00315328" w:rsidRPr="00126A03" w:rsidRDefault="00315328" w:rsidP="00C16D0A">
                            <w:pPr>
                              <w:jc w:val="center"/>
                              <w:rPr>
                                <w:b/>
                                <w:bCs/>
                                <w:color w:val="FFFFFF"/>
                                <w:sz w:val="22"/>
                              </w:rPr>
                            </w:pPr>
                            <w:r w:rsidRPr="00126A03">
                              <w:rPr>
                                <w:b/>
                                <w:bCs/>
                                <w:color w:val="FFFFFF"/>
                                <w:sz w:val="22"/>
                              </w:rPr>
                              <w:t xml:space="preserve">If an option is missing from or not available in the dropdown list, simply select an </w:t>
                            </w:r>
                            <w:r w:rsidR="009A1903" w:rsidRPr="00126A03">
                              <w:rPr>
                                <w:b/>
                                <w:bCs/>
                                <w:color w:val="FFFFFF"/>
                                <w:sz w:val="22"/>
                              </w:rPr>
                              <w:t>option and type over it (e.g., Not Available) to maintain consistent formatting.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BDFA" id="_x0000_s1051" type="#_x0000_t61" style="position:absolute;margin-left:357.55pt;margin-top:13.95pt;width:408.75pt;height:100.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" adj="15561,26577" fillcolor="#e97132" strokecolor="window" strokeweight="1.5pt">
                <v:textbox>
                  <w:txbxContent>
                    <w:p w14:paraId="15BCEF8A" w14:textId="784992C4" w:rsidR="00C16D0A" w:rsidRPr="00126A03" w:rsidRDefault="003F30B3" w:rsidP="00C16D0A">
                      <w:pPr>
                        <w:jc w:val="center"/>
                        <w:rPr>
                          <w:b/>
                          <w:bCs/>
                          <w:color w:val="FFFFFF"/>
                          <w:sz w:val="22"/>
                        </w:rPr>
                      </w:pPr>
                      <w:r w:rsidRPr="00126A03">
                        <w:rPr>
                          <w:b/>
                          <w:bCs/>
                          <w:color w:val="FFFFFF"/>
                          <w:sz w:val="22"/>
                        </w:rPr>
                        <w:t xml:space="preserve">Like Option 1, the authorizer will complete these summary tables by referencing </w:t>
                      </w:r>
                      <w:r w:rsidR="00543086" w:rsidRPr="00126A03">
                        <w:rPr>
                          <w:b/>
                          <w:bCs/>
                          <w:color w:val="FFFFFF"/>
                          <w:sz w:val="22"/>
                        </w:rPr>
                        <w:t>the detailed Staff Report for the current year and prior Annual Performance Progress Reports for the Charter Term.</w:t>
                      </w:r>
                      <w:r w:rsidR="00C16D0A" w:rsidRPr="00126A03">
                        <w:rPr>
                          <w:b/>
                          <w:bCs/>
                          <w:color w:val="FFFFFF"/>
                          <w:sz w:val="22"/>
                        </w:rPr>
                        <w:t xml:space="preserve"> </w:t>
                      </w:r>
                      <w:r w:rsidR="00315328" w:rsidRPr="00126A03">
                        <w:rPr>
                          <w:b/>
                          <w:bCs/>
                          <w:color w:val="FFFFFF"/>
                          <w:sz w:val="22"/>
                        </w:rPr>
                        <w:t xml:space="preserve"> </w:t>
                      </w:r>
                    </w:p>
                    <w:p w14:paraId="7575FD86" w14:textId="3E5CC332" w:rsidR="00315328" w:rsidRPr="00126A03" w:rsidRDefault="00315328" w:rsidP="00C16D0A">
                      <w:pPr>
                        <w:jc w:val="center"/>
                        <w:rPr>
                          <w:b/>
                          <w:bCs/>
                          <w:color w:val="FFFFFF"/>
                          <w:sz w:val="22"/>
                        </w:rPr>
                      </w:pPr>
                      <w:r w:rsidRPr="00126A03">
                        <w:rPr>
                          <w:b/>
                          <w:bCs/>
                          <w:color w:val="FFFFFF"/>
                          <w:sz w:val="22"/>
                        </w:rPr>
                        <w:t xml:space="preserve">If an option is missing from or not available in the dropdown list, simply select an </w:t>
                      </w:r>
                      <w:r w:rsidR="009A1903" w:rsidRPr="00126A03">
                        <w:rPr>
                          <w:b/>
                          <w:bCs/>
                          <w:color w:val="FFFFFF"/>
                          <w:sz w:val="22"/>
                        </w:rPr>
                        <w:t>option and type over it (e.g., Not Available) to maintain consistent formatting.</w:t>
                      </w:r>
                    </w:p>
                  </w:txbxContent>
                </v:textbox>
                <w10:wrap anchorx="margin"/>
              </v:shape>
            </w:pict>
          </mc:Fallback>
        </mc:AlternateContent>
      </w:r>
      <w:r w:rsidR="00632C5F" w:rsidRPr="00CA0FE6">
        <w:rPr>
          <w:rFonts w:ascii="Calibri" w:eastAsia="Calibri" w:hAnsi="Calibri" w:cs="Calibri"/>
          <w:b/>
          <w:color w:val="000000"/>
          <w:szCs w:val="28"/>
          <w:lang w:eastAsia="en-US"/>
        </w:rPr>
        <w:t>Is the charter school’s education program a success?</w:t>
      </w:r>
      <w:bookmarkEnd w:id="34"/>
    </w:p>
    <w:p w14:paraId="2C4F1A13" w14:textId="062BFC87" w:rsidR="00C16D0A" w:rsidRDefault="00C16D0A" w:rsidP="00632C5F">
      <w:pPr>
        <w:keepNext/>
        <w:keepLines/>
        <w:spacing w:after="0" w:line="276" w:lineRule="auto"/>
        <w:outlineLvl w:val="1"/>
        <w:rPr>
          <w:rFonts w:ascii="Calibri" w:eastAsia="Calibri" w:hAnsi="Calibri" w:cs="Calibri"/>
          <w:b/>
          <w:color w:val="808080"/>
          <w:sz w:val="28"/>
          <w:szCs w:val="32"/>
          <w:lang w:eastAsia="en-US"/>
        </w:rPr>
      </w:pPr>
    </w:p>
    <w:p w14:paraId="5688B8E2" w14:textId="77777777" w:rsidR="00C16D0A" w:rsidRDefault="00C16D0A" w:rsidP="00632C5F">
      <w:pPr>
        <w:keepNext/>
        <w:keepLines/>
        <w:spacing w:after="0" w:line="276" w:lineRule="auto"/>
        <w:outlineLvl w:val="1"/>
        <w:rPr>
          <w:rFonts w:ascii="Calibri" w:eastAsia="Calibri" w:hAnsi="Calibri" w:cs="Calibri"/>
          <w:b/>
          <w:color w:val="808080"/>
          <w:sz w:val="28"/>
          <w:szCs w:val="32"/>
          <w:lang w:eastAsia="en-US"/>
        </w:rPr>
      </w:pPr>
    </w:p>
    <w:p w14:paraId="7C2C0B98" w14:textId="77777777" w:rsidR="00315328" w:rsidRDefault="00315328" w:rsidP="00632C5F">
      <w:pPr>
        <w:keepNext/>
        <w:keepLines/>
        <w:spacing w:after="0" w:line="276" w:lineRule="auto"/>
        <w:outlineLvl w:val="1"/>
        <w:rPr>
          <w:rFonts w:ascii="Calibri" w:eastAsia="Calibri" w:hAnsi="Calibri" w:cs="Calibri"/>
          <w:b/>
          <w:color w:val="808080"/>
          <w:sz w:val="28"/>
          <w:szCs w:val="32"/>
          <w:lang w:eastAsia="en-US"/>
        </w:rPr>
      </w:pPr>
    </w:p>
    <w:p w14:paraId="15E038C3" w14:textId="77777777" w:rsidR="00315328" w:rsidRDefault="00315328" w:rsidP="00632C5F">
      <w:pPr>
        <w:keepNext/>
        <w:keepLines/>
        <w:spacing w:after="0" w:line="276" w:lineRule="auto"/>
        <w:outlineLvl w:val="1"/>
        <w:rPr>
          <w:rFonts w:ascii="Calibri" w:eastAsia="Calibri" w:hAnsi="Calibri" w:cs="Calibri"/>
          <w:b/>
          <w:color w:val="808080"/>
          <w:sz w:val="28"/>
          <w:szCs w:val="32"/>
          <w:lang w:eastAsia="en-US"/>
        </w:rPr>
      </w:pPr>
    </w:p>
    <w:p w14:paraId="06FF3D6E" w14:textId="77777777" w:rsidR="00C16D0A" w:rsidRDefault="00C16D0A" w:rsidP="00632C5F">
      <w:pPr>
        <w:keepNext/>
        <w:keepLines/>
        <w:spacing w:after="0" w:line="276" w:lineRule="auto"/>
        <w:outlineLvl w:val="1"/>
        <w:rPr>
          <w:rFonts w:ascii="Calibri" w:eastAsia="Calibri" w:hAnsi="Calibri" w:cs="Calibri"/>
          <w:b/>
          <w:color w:val="808080"/>
          <w:sz w:val="28"/>
          <w:szCs w:val="32"/>
          <w:lang w:eastAsia="en-US"/>
        </w:rPr>
      </w:pPr>
    </w:p>
    <w:p w14:paraId="451C9321" w14:textId="77777777" w:rsidR="00CA0FE6" w:rsidRPr="00632C5F" w:rsidRDefault="00CA0FE6" w:rsidP="00632C5F">
      <w:pPr>
        <w:keepNext/>
        <w:keepLines/>
        <w:spacing w:after="0" w:line="276" w:lineRule="auto"/>
        <w:outlineLvl w:val="1"/>
        <w:rPr>
          <w:rFonts w:ascii="Calibri" w:eastAsia="Calibri" w:hAnsi="Calibri" w:cs="Calibri"/>
          <w:b/>
          <w:color w:val="808080"/>
          <w:sz w:val="28"/>
          <w:szCs w:val="32"/>
          <w:lang w:eastAsia="en-US"/>
        </w:rPr>
      </w:pPr>
    </w:p>
    <w:tbl>
      <w:tblPr>
        <w:tblStyle w:val="TableGrid4"/>
        <w:tblW w:w="0" w:type="auto"/>
        <w:jc w:val="center"/>
        <w:tblLook w:val="04A0" w:firstRow="1" w:lastRow="0" w:firstColumn="1" w:lastColumn="0" w:noHBand="0" w:noVBand="1"/>
      </w:tblPr>
      <w:tblGrid>
        <w:gridCol w:w="5848"/>
        <w:gridCol w:w="1698"/>
        <w:gridCol w:w="1697"/>
      </w:tblGrid>
      <w:tr w:rsidR="00632C5F" w:rsidRPr="00632C5F" w14:paraId="70D08BDB" w14:textId="77777777" w:rsidTr="00CA0FE6">
        <w:trPr>
          <w:trHeight w:val="517"/>
          <w:jc w:val="center"/>
        </w:trPr>
        <w:tc>
          <w:tcPr>
            <w:tcW w:w="5848" w:type="dxa"/>
            <w:shd w:val="clear" w:color="auto" w:fill="586D2D"/>
            <w:vAlign w:val="center"/>
          </w:tcPr>
          <w:p w14:paraId="3C5F5347" w14:textId="77777777" w:rsidR="00632C5F" w:rsidRPr="00CA0FE6" w:rsidRDefault="00632C5F" w:rsidP="00632C5F">
            <w:pPr>
              <w:rPr>
                <w:b/>
                <w:bCs/>
                <w:color w:val="FFFFFF"/>
              </w:rPr>
            </w:pPr>
            <w:r w:rsidRPr="00CA0FE6">
              <w:rPr>
                <w:b/>
                <w:bCs/>
                <w:color w:val="FFFFFF"/>
              </w:rPr>
              <w:t>CA Dashboard Metrics</w:t>
            </w:r>
          </w:p>
        </w:tc>
        <w:tc>
          <w:tcPr>
            <w:tcW w:w="1698" w:type="dxa"/>
            <w:shd w:val="clear" w:color="auto" w:fill="586D2D"/>
            <w:vAlign w:val="center"/>
          </w:tcPr>
          <w:p w14:paraId="300A9712" w14:textId="77777777" w:rsidR="00632C5F" w:rsidRPr="00CA0FE6" w:rsidRDefault="00632C5F" w:rsidP="00632C5F">
            <w:pPr>
              <w:jc w:val="center"/>
              <w:rPr>
                <w:b/>
                <w:bCs/>
                <w:color w:val="FFFFFF"/>
              </w:rPr>
            </w:pPr>
            <w:r w:rsidRPr="00CA0FE6">
              <w:rPr>
                <w:b/>
                <w:bCs/>
                <w:color w:val="FFFFFF"/>
              </w:rPr>
              <w:t>Current Year</w:t>
            </w:r>
          </w:p>
        </w:tc>
        <w:tc>
          <w:tcPr>
            <w:tcW w:w="1697" w:type="dxa"/>
            <w:shd w:val="clear" w:color="auto" w:fill="586D2D"/>
            <w:vAlign w:val="center"/>
          </w:tcPr>
          <w:p w14:paraId="215263EF" w14:textId="77777777" w:rsidR="00632C5F" w:rsidRPr="00CA0FE6" w:rsidRDefault="00632C5F" w:rsidP="00632C5F">
            <w:pPr>
              <w:jc w:val="center"/>
              <w:rPr>
                <w:b/>
                <w:bCs/>
                <w:color w:val="FFFFFF"/>
              </w:rPr>
            </w:pPr>
            <w:r w:rsidRPr="00CA0FE6">
              <w:rPr>
                <w:b/>
                <w:bCs/>
                <w:color w:val="FFFFFF"/>
              </w:rPr>
              <w:t>Charter Term</w:t>
            </w:r>
          </w:p>
        </w:tc>
      </w:tr>
      <w:tr w:rsidR="00632C5F" w:rsidRPr="00632C5F" w14:paraId="0B654A01" w14:textId="77777777" w:rsidTr="00CA0FE6">
        <w:trPr>
          <w:jc w:val="center"/>
        </w:trPr>
        <w:tc>
          <w:tcPr>
            <w:tcW w:w="5848" w:type="dxa"/>
            <w:vAlign w:val="center"/>
          </w:tcPr>
          <w:p w14:paraId="0B924E11" w14:textId="77777777" w:rsidR="00632C5F" w:rsidRPr="00CA0FE6" w:rsidRDefault="00632C5F" w:rsidP="00632C5F">
            <w:pPr>
              <w:rPr>
                <w:i/>
                <w:iCs/>
                <w:color w:val="000000"/>
                <w:sz w:val="22"/>
              </w:rPr>
            </w:pPr>
            <w:r w:rsidRPr="00CA0FE6">
              <w:rPr>
                <w:i/>
                <w:iCs/>
                <w:color w:val="000000"/>
                <w:sz w:val="22"/>
              </w:rPr>
              <w:t>State Assessment Participation</w:t>
            </w:r>
          </w:p>
        </w:tc>
        <w:sdt>
          <w:sdtPr>
            <w:rPr>
              <w:color w:val="000000"/>
              <w:sz w:val="22"/>
            </w:rPr>
            <w:alias w:val="Progress"/>
            <w:tag w:val="Progress"/>
            <w:id w:val="1172140253"/>
            <w:placeholder>
              <w:docPart w:val="0EF5162279454E8EB6A462BFC388C10A"/>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8" w:type="dxa"/>
                <w:vAlign w:val="center"/>
              </w:tcPr>
              <w:p w14:paraId="06C99F3F" w14:textId="3DAF3C64" w:rsidR="00632C5F" w:rsidRPr="00CA0FE6" w:rsidRDefault="00632C5F" w:rsidP="00DE4519">
                <w:pPr>
                  <w:jc w:val="center"/>
                  <w:rPr>
                    <w:color w:val="000000"/>
                    <w:sz w:val="22"/>
                  </w:rPr>
                </w:pPr>
                <w:r w:rsidRPr="00CA0FE6">
                  <w:rPr>
                    <w:color w:val="000000"/>
                    <w:sz w:val="22"/>
                  </w:rPr>
                  <w:t>On Track</w:t>
                </w:r>
              </w:p>
            </w:tc>
          </w:sdtContent>
        </w:sdt>
        <w:sdt>
          <w:sdtPr>
            <w:rPr>
              <w:color w:val="000000"/>
              <w:sz w:val="22"/>
            </w:rPr>
            <w:alias w:val="Progress"/>
            <w:tag w:val="Progress"/>
            <w:id w:val="780139705"/>
            <w:placeholder>
              <w:docPart w:val="7A3720F60B8041B9868A4CA7BF51BA0E"/>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7FEEE8C8" w14:textId="4081BAD9" w:rsidR="00632C5F" w:rsidRPr="00CA0FE6" w:rsidRDefault="00632C5F" w:rsidP="00DE4519">
                <w:pPr>
                  <w:jc w:val="center"/>
                  <w:rPr>
                    <w:color w:val="000000"/>
                    <w:sz w:val="22"/>
                  </w:rPr>
                </w:pPr>
                <w:r w:rsidRPr="00CA0FE6">
                  <w:rPr>
                    <w:color w:val="000000"/>
                    <w:sz w:val="22"/>
                  </w:rPr>
                  <w:t>On Track</w:t>
                </w:r>
              </w:p>
            </w:tc>
          </w:sdtContent>
        </w:sdt>
      </w:tr>
      <w:tr w:rsidR="00632C5F" w:rsidRPr="00632C5F" w14:paraId="0089B988" w14:textId="77777777" w:rsidTr="00CA0FE6">
        <w:trPr>
          <w:jc w:val="center"/>
        </w:trPr>
        <w:tc>
          <w:tcPr>
            <w:tcW w:w="5848" w:type="dxa"/>
            <w:vAlign w:val="center"/>
          </w:tcPr>
          <w:p w14:paraId="47D4B9E4" w14:textId="1FA8F04B" w:rsidR="00632C5F" w:rsidRPr="00CA0FE6" w:rsidRDefault="00632C5F" w:rsidP="00632C5F">
            <w:pPr>
              <w:rPr>
                <w:i/>
                <w:iCs/>
                <w:color w:val="000000"/>
                <w:sz w:val="22"/>
              </w:rPr>
            </w:pPr>
            <w:r w:rsidRPr="00CA0FE6">
              <w:rPr>
                <w:i/>
                <w:iCs/>
                <w:color w:val="000000"/>
                <w:sz w:val="22"/>
              </w:rPr>
              <w:t xml:space="preserve">CAASPP ELA Academic Achievement </w:t>
            </w:r>
          </w:p>
        </w:tc>
        <w:sdt>
          <w:sdtPr>
            <w:rPr>
              <w:color w:val="000000"/>
              <w:sz w:val="22"/>
            </w:rPr>
            <w:alias w:val="Progress"/>
            <w:tag w:val="Progress"/>
            <w:id w:val="1586961367"/>
            <w:placeholder>
              <w:docPart w:val="572F97241E9041C180585053D26596F5"/>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8" w:type="dxa"/>
                <w:vAlign w:val="center"/>
              </w:tcPr>
              <w:p w14:paraId="46EC3C24" w14:textId="7BC57BCB" w:rsidR="00632C5F" w:rsidRPr="00CA0FE6" w:rsidRDefault="00DE4519" w:rsidP="00DE4519">
                <w:pPr>
                  <w:jc w:val="center"/>
                  <w:rPr>
                    <w:color w:val="000000"/>
                    <w:sz w:val="22"/>
                  </w:rPr>
                </w:pPr>
                <w:r w:rsidRPr="00CA0FE6">
                  <w:rPr>
                    <w:color w:val="000000"/>
                    <w:sz w:val="22"/>
                  </w:rPr>
                  <w:t>Progressing</w:t>
                </w:r>
              </w:p>
            </w:tc>
          </w:sdtContent>
        </w:sdt>
        <w:sdt>
          <w:sdtPr>
            <w:rPr>
              <w:color w:val="000000"/>
              <w:sz w:val="22"/>
            </w:rPr>
            <w:alias w:val="Progress"/>
            <w:tag w:val="Progress"/>
            <w:id w:val="39098814"/>
            <w:placeholder>
              <w:docPart w:val="8C093AC5C8654A7D9B1E416F80551ED8"/>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7" w:type="dxa"/>
                <w:vAlign w:val="center"/>
              </w:tcPr>
              <w:p w14:paraId="6FCC0286" w14:textId="56DA5069" w:rsidR="00632C5F" w:rsidRPr="00CA0FE6" w:rsidRDefault="00DE4519" w:rsidP="00DE4519">
                <w:pPr>
                  <w:jc w:val="center"/>
                  <w:rPr>
                    <w:color w:val="000000"/>
                    <w:sz w:val="22"/>
                  </w:rPr>
                </w:pPr>
                <w:r w:rsidRPr="00CA0FE6">
                  <w:rPr>
                    <w:color w:val="000000"/>
                    <w:sz w:val="22"/>
                  </w:rPr>
                  <w:t>On Track</w:t>
                </w:r>
              </w:p>
            </w:tc>
          </w:sdtContent>
        </w:sdt>
      </w:tr>
      <w:tr w:rsidR="00632C5F" w:rsidRPr="00632C5F" w14:paraId="2793CBAA" w14:textId="77777777" w:rsidTr="00CA0FE6">
        <w:trPr>
          <w:jc w:val="center"/>
        </w:trPr>
        <w:tc>
          <w:tcPr>
            <w:tcW w:w="5848" w:type="dxa"/>
            <w:vAlign w:val="center"/>
          </w:tcPr>
          <w:p w14:paraId="3E9F4AC8" w14:textId="40BFB9CA" w:rsidR="00632C5F" w:rsidRPr="00CA0FE6" w:rsidRDefault="00632C5F" w:rsidP="00632C5F">
            <w:pPr>
              <w:rPr>
                <w:i/>
                <w:iCs/>
                <w:color w:val="000000"/>
                <w:sz w:val="22"/>
              </w:rPr>
            </w:pPr>
            <w:r w:rsidRPr="00CA0FE6">
              <w:rPr>
                <w:i/>
                <w:iCs/>
                <w:color w:val="000000"/>
                <w:sz w:val="22"/>
              </w:rPr>
              <w:t>CAASPP Math Academic Achievement</w:t>
            </w:r>
          </w:p>
        </w:tc>
        <w:sdt>
          <w:sdtPr>
            <w:rPr>
              <w:color w:val="000000"/>
              <w:sz w:val="22"/>
            </w:rPr>
            <w:alias w:val="Progress"/>
            <w:tag w:val="Progress"/>
            <w:id w:val="-544980957"/>
            <w:placeholder>
              <w:docPart w:val="0753A0C6138B4D8285E2CE054B21EDAC"/>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8" w:type="dxa"/>
                <w:vAlign w:val="center"/>
              </w:tcPr>
              <w:p w14:paraId="0004B33A" w14:textId="4555F63D" w:rsidR="00632C5F" w:rsidRPr="00CA0FE6" w:rsidRDefault="00DE4519" w:rsidP="00DE4519">
                <w:pPr>
                  <w:jc w:val="center"/>
                  <w:rPr>
                    <w:color w:val="000000"/>
                    <w:sz w:val="22"/>
                  </w:rPr>
                </w:pPr>
                <w:r w:rsidRPr="00CA0FE6">
                  <w:rPr>
                    <w:color w:val="000000"/>
                    <w:sz w:val="22"/>
                  </w:rPr>
                  <w:t>Progressing</w:t>
                </w:r>
              </w:p>
            </w:tc>
          </w:sdtContent>
        </w:sdt>
        <w:sdt>
          <w:sdtPr>
            <w:rPr>
              <w:color w:val="000000"/>
              <w:sz w:val="22"/>
            </w:rPr>
            <w:alias w:val="Progress"/>
            <w:tag w:val="Progress"/>
            <w:id w:val="1813981283"/>
            <w:placeholder>
              <w:docPart w:val="5D19CFC0E92E4BA9BBF67AA54B64CFC0"/>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7" w:type="dxa"/>
                <w:vAlign w:val="center"/>
              </w:tcPr>
              <w:p w14:paraId="4F5C6B78" w14:textId="1D30B64E" w:rsidR="00632C5F" w:rsidRPr="00CA0FE6" w:rsidRDefault="00DE4519" w:rsidP="00DE4519">
                <w:pPr>
                  <w:jc w:val="center"/>
                  <w:rPr>
                    <w:color w:val="000000"/>
                    <w:sz w:val="22"/>
                  </w:rPr>
                </w:pPr>
                <w:r w:rsidRPr="00CA0FE6">
                  <w:rPr>
                    <w:color w:val="000000"/>
                    <w:sz w:val="22"/>
                  </w:rPr>
                  <w:t>Progressing</w:t>
                </w:r>
              </w:p>
            </w:tc>
          </w:sdtContent>
        </w:sdt>
      </w:tr>
      <w:tr w:rsidR="00632C5F" w:rsidRPr="00632C5F" w14:paraId="73CE0837" w14:textId="77777777" w:rsidTr="00CA0FE6">
        <w:trPr>
          <w:jc w:val="center"/>
        </w:trPr>
        <w:tc>
          <w:tcPr>
            <w:tcW w:w="5848" w:type="dxa"/>
            <w:vAlign w:val="center"/>
          </w:tcPr>
          <w:p w14:paraId="6BF8FDC4" w14:textId="77777777" w:rsidR="00632C5F" w:rsidRPr="00CA0FE6" w:rsidRDefault="00632C5F" w:rsidP="00632C5F">
            <w:pPr>
              <w:rPr>
                <w:i/>
                <w:iCs/>
                <w:color w:val="000000"/>
                <w:sz w:val="22"/>
              </w:rPr>
            </w:pPr>
            <w:r w:rsidRPr="00CA0FE6">
              <w:rPr>
                <w:i/>
                <w:iCs/>
                <w:color w:val="000000"/>
                <w:sz w:val="22"/>
              </w:rPr>
              <w:t xml:space="preserve">English Learner Progress </w:t>
            </w:r>
          </w:p>
        </w:tc>
        <w:sdt>
          <w:sdtPr>
            <w:rPr>
              <w:color w:val="000000"/>
              <w:sz w:val="22"/>
            </w:rPr>
            <w:alias w:val="Progress"/>
            <w:tag w:val="Progress"/>
            <w:id w:val="-71281825"/>
            <w:placeholder>
              <w:docPart w:val="728DC220D19B4121A514208F825C9FFC"/>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8" w:type="dxa"/>
                <w:vAlign w:val="center"/>
              </w:tcPr>
              <w:p w14:paraId="4A2C2D35" w14:textId="1B3906B7" w:rsidR="00632C5F" w:rsidRPr="00CA0FE6" w:rsidRDefault="00DE4519" w:rsidP="00DE4519">
                <w:pPr>
                  <w:jc w:val="center"/>
                  <w:rPr>
                    <w:color w:val="000000"/>
                    <w:sz w:val="22"/>
                  </w:rPr>
                </w:pPr>
                <w:r w:rsidRPr="00CA0FE6">
                  <w:rPr>
                    <w:color w:val="000000"/>
                    <w:sz w:val="22"/>
                  </w:rPr>
                  <w:t>Too Few Students</w:t>
                </w:r>
              </w:p>
            </w:tc>
          </w:sdtContent>
        </w:sdt>
        <w:sdt>
          <w:sdtPr>
            <w:rPr>
              <w:color w:val="000000"/>
              <w:sz w:val="22"/>
            </w:rPr>
            <w:alias w:val="Progress"/>
            <w:tag w:val="Progress"/>
            <w:id w:val="681330455"/>
            <w:placeholder>
              <w:docPart w:val="CBA324881237405BB0356CA617138F5F"/>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697" w:type="dxa"/>
                <w:vAlign w:val="center"/>
              </w:tcPr>
              <w:p w14:paraId="1BCF1E67" w14:textId="6110FBFC" w:rsidR="00632C5F" w:rsidRPr="00CA0FE6" w:rsidRDefault="00DE4519" w:rsidP="00DE4519">
                <w:pPr>
                  <w:jc w:val="center"/>
                  <w:rPr>
                    <w:color w:val="000000"/>
                    <w:sz w:val="22"/>
                  </w:rPr>
                </w:pPr>
                <w:r w:rsidRPr="00CA0FE6">
                  <w:rPr>
                    <w:color w:val="000000"/>
                    <w:sz w:val="22"/>
                  </w:rPr>
                  <w:t>Too Few Students</w:t>
                </w:r>
              </w:p>
            </w:tc>
          </w:sdtContent>
        </w:sdt>
      </w:tr>
      <w:tr w:rsidR="00632C5F" w:rsidRPr="00632C5F" w14:paraId="4ADC8C39" w14:textId="77777777" w:rsidTr="00CA0FE6">
        <w:trPr>
          <w:jc w:val="center"/>
        </w:trPr>
        <w:tc>
          <w:tcPr>
            <w:tcW w:w="5848" w:type="dxa"/>
            <w:vAlign w:val="center"/>
          </w:tcPr>
          <w:p w14:paraId="421E2C07" w14:textId="77777777" w:rsidR="00632C5F" w:rsidRPr="00CA0FE6" w:rsidRDefault="00632C5F" w:rsidP="00632C5F">
            <w:pPr>
              <w:rPr>
                <w:i/>
                <w:iCs/>
                <w:color w:val="000000"/>
                <w:sz w:val="22"/>
              </w:rPr>
            </w:pPr>
            <w:r w:rsidRPr="00CA0FE6">
              <w:rPr>
                <w:i/>
                <w:iCs/>
                <w:color w:val="000000"/>
                <w:sz w:val="22"/>
              </w:rPr>
              <w:t>College Career Indicator (CCI)</w:t>
            </w:r>
          </w:p>
        </w:tc>
        <w:sdt>
          <w:sdtPr>
            <w:rPr>
              <w:color w:val="000000"/>
              <w:sz w:val="22"/>
            </w:rPr>
            <w:alias w:val="Progress"/>
            <w:tag w:val="Progress"/>
            <w:id w:val="-904610033"/>
            <w:placeholder>
              <w:docPart w:val="2FBABC0490BF4FFB80908A7E761CED7F"/>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8" w:type="dxa"/>
                <w:vAlign w:val="center"/>
              </w:tcPr>
              <w:p w14:paraId="1A8BE0BC" w14:textId="69F67601" w:rsidR="00632C5F" w:rsidRPr="00CA0FE6" w:rsidRDefault="00313D3B" w:rsidP="00DE4519">
                <w:pPr>
                  <w:jc w:val="center"/>
                  <w:rPr>
                    <w:color w:val="000000"/>
                    <w:sz w:val="22"/>
                  </w:rPr>
                </w:pPr>
                <w:r w:rsidRPr="00CA0FE6">
                  <w:rPr>
                    <w:color w:val="000000"/>
                    <w:sz w:val="22"/>
                  </w:rPr>
                  <w:t>Progressing</w:t>
                </w:r>
              </w:p>
            </w:tc>
          </w:sdtContent>
        </w:sdt>
        <w:sdt>
          <w:sdtPr>
            <w:rPr>
              <w:color w:val="000000"/>
              <w:sz w:val="22"/>
            </w:rPr>
            <w:alias w:val="Progress"/>
            <w:tag w:val="Progress"/>
            <w:id w:val="964545009"/>
            <w:placeholder>
              <w:docPart w:val="5D2E976035F14A0580542627D513DA91"/>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7" w:type="dxa"/>
                <w:vAlign w:val="center"/>
              </w:tcPr>
              <w:p w14:paraId="03395E1F" w14:textId="29C32E14" w:rsidR="00632C5F" w:rsidRPr="00CA0FE6" w:rsidRDefault="00313D3B" w:rsidP="00DE4519">
                <w:pPr>
                  <w:jc w:val="center"/>
                  <w:rPr>
                    <w:color w:val="000000"/>
                    <w:sz w:val="22"/>
                  </w:rPr>
                </w:pPr>
                <w:r w:rsidRPr="00CA0FE6">
                  <w:rPr>
                    <w:color w:val="000000"/>
                    <w:sz w:val="22"/>
                  </w:rPr>
                  <w:t>Progressing</w:t>
                </w:r>
              </w:p>
            </w:tc>
          </w:sdtContent>
        </w:sdt>
      </w:tr>
      <w:tr w:rsidR="00632C5F" w:rsidRPr="00632C5F" w14:paraId="4AFE3CDA" w14:textId="77777777" w:rsidTr="00CA0FE6">
        <w:trPr>
          <w:jc w:val="center"/>
        </w:trPr>
        <w:tc>
          <w:tcPr>
            <w:tcW w:w="5848" w:type="dxa"/>
            <w:vAlign w:val="center"/>
          </w:tcPr>
          <w:p w14:paraId="09FC530F" w14:textId="77777777" w:rsidR="00632C5F" w:rsidRPr="00CA0FE6" w:rsidRDefault="00632C5F" w:rsidP="00632C5F">
            <w:pPr>
              <w:rPr>
                <w:color w:val="000000"/>
                <w:sz w:val="22"/>
              </w:rPr>
            </w:pPr>
            <w:r w:rsidRPr="00CA0FE6">
              <w:rPr>
                <w:color w:val="000000"/>
                <w:sz w:val="22"/>
              </w:rPr>
              <w:t>Chronic Absence (K-8 data only)</w:t>
            </w:r>
          </w:p>
        </w:tc>
        <w:sdt>
          <w:sdtPr>
            <w:rPr>
              <w:color w:val="000000"/>
              <w:sz w:val="22"/>
            </w:rPr>
            <w:alias w:val="Progress"/>
            <w:tag w:val="Progress"/>
            <w:id w:val="-1731982844"/>
            <w:placeholder>
              <w:docPart w:val="BB295FEF06A941A8AF3B59FEFB42D5A6"/>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8" w:type="dxa"/>
                <w:vAlign w:val="center"/>
              </w:tcPr>
              <w:p w14:paraId="300B2398" w14:textId="7A5E489B" w:rsidR="00632C5F" w:rsidRPr="00CA0FE6" w:rsidRDefault="00313D3B" w:rsidP="00DE4519">
                <w:pPr>
                  <w:jc w:val="center"/>
                  <w:rPr>
                    <w:color w:val="000000"/>
                    <w:sz w:val="22"/>
                  </w:rPr>
                </w:pPr>
                <w:r w:rsidRPr="00CA0FE6">
                  <w:rPr>
                    <w:color w:val="000000"/>
                    <w:sz w:val="22"/>
                  </w:rPr>
                  <w:t>Not on Track</w:t>
                </w:r>
              </w:p>
            </w:tc>
          </w:sdtContent>
        </w:sdt>
        <w:sdt>
          <w:sdtPr>
            <w:rPr>
              <w:color w:val="000000"/>
              <w:sz w:val="22"/>
            </w:rPr>
            <w:alias w:val="Progress"/>
            <w:tag w:val="Progress"/>
            <w:id w:val="97227493"/>
            <w:placeholder>
              <w:docPart w:val="229107C1A39E4424B8568C1F296F172D"/>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7" w:type="dxa"/>
                <w:vAlign w:val="center"/>
              </w:tcPr>
              <w:p w14:paraId="36613A16" w14:textId="510F33EC" w:rsidR="00632C5F" w:rsidRPr="00CA0FE6" w:rsidRDefault="00313D3B" w:rsidP="00DE4519">
                <w:pPr>
                  <w:jc w:val="center"/>
                  <w:rPr>
                    <w:color w:val="000000"/>
                    <w:sz w:val="22"/>
                  </w:rPr>
                </w:pPr>
                <w:r w:rsidRPr="00CA0FE6">
                  <w:rPr>
                    <w:color w:val="000000"/>
                    <w:sz w:val="22"/>
                  </w:rPr>
                  <w:t>Progressing</w:t>
                </w:r>
              </w:p>
            </w:tc>
          </w:sdtContent>
        </w:sdt>
      </w:tr>
      <w:tr w:rsidR="00632C5F" w:rsidRPr="00632C5F" w14:paraId="3B8EF451" w14:textId="77777777" w:rsidTr="00CA0FE6">
        <w:trPr>
          <w:jc w:val="center"/>
        </w:trPr>
        <w:tc>
          <w:tcPr>
            <w:tcW w:w="5848" w:type="dxa"/>
            <w:vAlign w:val="center"/>
          </w:tcPr>
          <w:p w14:paraId="16714F64" w14:textId="77777777" w:rsidR="00632C5F" w:rsidRPr="00CA0FE6" w:rsidRDefault="00632C5F" w:rsidP="00632C5F">
            <w:pPr>
              <w:rPr>
                <w:color w:val="000000"/>
                <w:sz w:val="22"/>
              </w:rPr>
            </w:pPr>
            <w:r w:rsidRPr="00CA0FE6">
              <w:rPr>
                <w:color w:val="000000"/>
                <w:sz w:val="22"/>
              </w:rPr>
              <w:t>Graduation Rate</w:t>
            </w:r>
          </w:p>
        </w:tc>
        <w:sdt>
          <w:sdtPr>
            <w:rPr>
              <w:color w:val="000000"/>
              <w:sz w:val="22"/>
            </w:rPr>
            <w:alias w:val="Progress"/>
            <w:tag w:val="Progress"/>
            <w:id w:val="41492619"/>
            <w:placeholder>
              <w:docPart w:val="D310A9BC8EFC4CEBA207ABC1A1FF6726"/>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8" w:type="dxa"/>
                <w:vAlign w:val="center"/>
              </w:tcPr>
              <w:p w14:paraId="13FF5ACA" w14:textId="14949F87" w:rsidR="00632C5F" w:rsidRPr="00CA0FE6" w:rsidRDefault="00313D3B" w:rsidP="00DE4519">
                <w:pPr>
                  <w:jc w:val="center"/>
                  <w:rPr>
                    <w:color w:val="000000"/>
                    <w:sz w:val="22"/>
                  </w:rPr>
                </w:pPr>
                <w:r w:rsidRPr="00CA0FE6">
                  <w:rPr>
                    <w:color w:val="000000"/>
                    <w:sz w:val="22"/>
                  </w:rPr>
                  <w:t>Progressing</w:t>
                </w:r>
              </w:p>
            </w:tc>
          </w:sdtContent>
        </w:sdt>
        <w:sdt>
          <w:sdtPr>
            <w:rPr>
              <w:color w:val="000000"/>
              <w:sz w:val="22"/>
            </w:rPr>
            <w:alias w:val="Progress"/>
            <w:tag w:val="Progress"/>
            <w:id w:val="984204602"/>
            <w:placeholder>
              <w:docPart w:val="8B2A5F0A024E4C84B5B15445584ACFCF"/>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7" w:type="dxa"/>
                <w:vAlign w:val="center"/>
              </w:tcPr>
              <w:p w14:paraId="464AB858" w14:textId="5F040081" w:rsidR="00632C5F" w:rsidRPr="00CA0FE6" w:rsidRDefault="00313D3B" w:rsidP="00DE4519">
                <w:pPr>
                  <w:jc w:val="center"/>
                  <w:rPr>
                    <w:color w:val="000000"/>
                    <w:sz w:val="22"/>
                  </w:rPr>
                </w:pPr>
                <w:r w:rsidRPr="00CA0FE6">
                  <w:rPr>
                    <w:color w:val="000000"/>
                    <w:sz w:val="22"/>
                  </w:rPr>
                  <w:t>Progressing</w:t>
                </w:r>
              </w:p>
            </w:tc>
          </w:sdtContent>
        </w:sdt>
      </w:tr>
      <w:tr w:rsidR="00632C5F" w:rsidRPr="00632C5F" w14:paraId="2B64BDD7" w14:textId="77777777" w:rsidTr="00CA0FE6">
        <w:trPr>
          <w:jc w:val="center"/>
        </w:trPr>
        <w:tc>
          <w:tcPr>
            <w:tcW w:w="5848" w:type="dxa"/>
            <w:vAlign w:val="center"/>
          </w:tcPr>
          <w:p w14:paraId="763F93ED" w14:textId="77777777" w:rsidR="00632C5F" w:rsidRPr="00CA0FE6" w:rsidRDefault="00632C5F" w:rsidP="00632C5F">
            <w:pPr>
              <w:rPr>
                <w:color w:val="000000"/>
                <w:sz w:val="22"/>
              </w:rPr>
            </w:pPr>
            <w:r w:rsidRPr="00CA0FE6">
              <w:rPr>
                <w:color w:val="000000"/>
                <w:sz w:val="22"/>
              </w:rPr>
              <w:t>Suspension Rate</w:t>
            </w:r>
          </w:p>
        </w:tc>
        <w:sdt>
          <w:sdtPr>
            <w:rPr>
              <w:color w:val="000000"/>
              <w:sz w:val="22"/>
            </w:rPr>
            <w:alias w:val="Progress"/>
            <w:tag w:val="Progress"/>
            <w:id w:val="887998062"/>
            <w:placeholder>
              <w:docPart w:val="EBE1026E0A4046FF978EAF15BBF70125"/>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8" w:type="dxa"/>
                <w:vAlign w:val="center"/>
              </w:tcPr>
              <w:p w14:paraId="001AD666" w14:textId="24E06ED2" w:rsidR="00632C5F" w:rsidRPr="00CA0FE6" w:rsidRDefault="00726015" w:rsidP="00DE4519">
                <w:pPr>
                  <w:jc w:val="center"/>
                  <w:rPr>
                    <w:color w:val="000000"/>
                    <w:sz w:val="22"/>
                  </w:rPr>
                </w:pPr>
                <w:r w:rsidRPr="00CA0FE6">
                  <w:rPr>
                    <w:color w:val="000000"/>
                    <w:sz w:val="22"/>
                  </w:rPr>
                  <w:t>Not on Track</w:t>
                </w:r>
              </w:p>
            </w:tc>
          </w:sdtContent>
        </w:sdt>
        <w:sdt>
          <w:sdtPr>
            <w:rPr>
              <w:color w:val="000000"/>
              <w:sz w:val="22"/>
            </w:rPr>
            <w:alias w:val="Progress"/>
            <w:tag w:val="Progress"/>
            <w:id w:val="-1658458889"/>
            <w:placeholder>
              <w:docPart w:val="C3F8396258CF44159B413B92C82A6D48"/>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7" w:type="dxa"/>
                <w:vAlign w:val="center"/>
              </w:tcPr>
              <w:p w14:paraId="209FBEBB" w14:textId="281B444C" w:rsidR="00632C5F" w:rsidRPr="00CA0FE6" w:rsidRDefault="00726015" w:rsidP="00DE4519">
                <w:pPr>
                  <w:jc w:val="center"/>
                  <w:rPr>
                    <w:color w:val="000000"/>
                    <w:sz w:val="22"/>
                  </w:rPr>
                </w:pPr>
                <w:r w:rsidRPr="00CA0FE6">
                  <w:rPr>
                    <w:color w:val="000000"/>
                    <w:sz w:val="22"/>
                  </w:rPr>
                  <w:t>Progressing</w:t>
                </w:r>
              </w:p>
            </w:tc>
          </w:sdtContent>
        </w:sdt>
      </w:tr>
      <w:tr w:rsidR="00632C5F" w:rsidRPr="00CA0FE6" w14:paraId="7E424E99" w14:textId="77777777" w:rsidTr="00CA0FE6">
        <w:trPr>
          <w:trHeight w:val="427"/>
          <w:jc w:val="center"/>
        </w:trPr>
        <w:tc>
          <w:tcPr>
            <w:tcW w:w="5848" w:type="dxa"/>
            <w:shd w:val="clear" w:color="auto" w:fill="586D2D"/>
            <w:vAlign w:val="center"/>
          </w:tcPr>
          <w:p w14:paraId="52D3A1EB" w14:textId="77777777" w:rsidR="00632C5F" w:rsidRPr="00CA0FE6" w:rsidRDefault="00632C5F" w:rsidP="00632C5F">
            <w:pPr>
              <w:rPr>
                <w:color w:val="FFFFFF"/>
              </w:rPr>
            </w:pPr>
            <w:bookmarkStart w:id="35" w:name="_Hlk172886164"/>
            <w:r w:rsidRPr="00CA0FE6">
              <w:rPr>
                <w:b/>
                <w:bCs/>
                <w:color w:val="FFFFFF"/>
              </w:rPr>
              <w:t>Verified Data Metrics</w:t>
            </w:r>
          </w:p>
        </w:tc>
        <w:tc>
          <w:tcPr>
            <w:tcW w:w="1698" w:type="dxa"/>
            <w:shd w:val="clear" w:color="auto" w:fill="586D2D"/>
            <w:vAlign w:val="center"/>
          </w:tcPr>
          <w:p w14:paraId="1BF792C9" w14:textId="77777777" w:rsidR="00632C5F" w:rsidRPr="00CA0FE6" w:rsidRDefault="00632C5F" w:rsidP="00632C5F">
            <w:pPr>
              <w:jc w:val="center"/>
              <w:rPr>
                <w:color w:val="FFFFFF"/>
              </w:rPr>
            </w:pPr>
            <w:r w:rsidRPr="00CA0FE6">
              <w:rPr>
                <w:b/>
                <w:bCs/>
                <w:color w:val="FFFFFF"/>
              </w:rPr>
              <w:t>Current Year</w:t>
            </w:r>
          </w:p>
        </w:tc>
        <w:tc>
          <w:tcPr>
            <w:tcW w:w="1697" w:type="dxa"/>
            <w:shd w:val="clear" w:color="auto" w:fill="586D2D"/>
            <w:vAlign w:val="center"/>
          </w:tcPr>
          <w:p w14:paraId="03C6D767" w14:textId="77777777" w:rsidR="00632C5F" w:rsidRPr="00CA0FE6" w:rsidRDefault="00632C5F" w:rsidP="00632C5F">
            <w:pPr>
              <w:jc w:val="center"/>
              <w:rPr>
                <w:color w:val="FFFFFF"/>
              </w:rPr>
            </w:pPr>
            <w:r w:rsidRPr="00CA0FE6">
              <w:rPr>
                <w:b/>
                <w:bCs/>
                <w:color w:val="FFFFFF"/>
              </w:rPr>
              <w:t>Charter Term</w:t>
            </w:r>
          </w:p>
        </w:tc>
      </w:tr>
      <w:bookmarkEnd w:id="35"/>
      <w:tr w:rsidR="00632C5F" w:rsidRPr="00632C5F" w14:paraId="36D1FED5" w14:textId="77777777" w:rsidTr="00CA0FE6">
        <w:trPr>
          <w:jc w:val="center"/>
        </w:trPr>
        <w:tc>
          <w:tcPr>
            <w:tcW w:w="5848" w:type="dxa"/>
            <w:vAlign w:val="center"/>
          </w:tcPr>
          <w:p w14:paraId="50CE4F06" w14:textId="77777777" w:rsidR="00632C5F" w:rsidRPr="00CA0FE6" w:rsidRDefault="00632C5F" w:rsidP="00632C5F">
            <w:pPr>
              <w:rPr>
                <w:color w:val="000000"/>
                <w:sz w:val="22"/>
              </w:rPr>
            </w:pPr>
            <w:r w:rsidRPr="00CA0FE6">
              <w:rPr>
                <w:color w:val="000000"/>
                <w:sz w:val="22"/>
              </w:rPr>
              <w:t>Local Assessment Participation Rates</w:t>
            </w:r>
          </w:p>
        </w:tc>
        <w:sdt>
          <w:sdtPr>
            <w:rPr>
              <w:color w:val="000000"/>
              <w:sz w:val="22"/>
            </w:rPr>
            <w:alias w:val="Progress"/>
            <w:tag w:val="Progress"/>
            <w:id w:val="-1116603461"/>
            <w:placeholder>
              <w:docPart w:val="5949E7969FA94144BF75C6C2A215E6D9"/>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15BA745F" w14:textId="63635F4E" w:rsidR="00632C5F" w:rsidRPr="00CA0FE6" w:rsidRDefault="00726015" w:rsidP="00726015">
                <w:pPr>
                  <w:jc w:val="center"/>
                  <w:rPr>
                    <w:color w:val="000000"/>
                    <w:sz w:val="22"/>
                  </w:rPr>
                </w:pPr>
                <w:r w:rsidRPr="00CA0FE6">
                  <w:rPr>
                    <w:color w:val="000000"/>
                    <w:sz w:val="22"/>
                  </w:rPr>
                  <w:t>On Track</w:t>
                </w:r>
              </w:p>
            </w:tc>
          </w:sdtContent>
        </w:sdt>
        <w:sdt>
          <w:sdtPr>
            <w:rPr>
              <w:color w:val="000000"/>
              <w:sz w:val="22"/>
            </w:rPr>
            <w:alias w:val="Progress"/>
            <w:tag w:val="Progress"/>
            <w:id w:val="1588425359"/>
            <w:placeholder>
              <w:docPart w:val="DE2AFA223C574C0F90D0A09CFEEAF5D8"/>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2D0F1629" w14:textId="621A810E" w:rsidR="00632C5F" w:rsidRPr="00CA0FE6" w:rsidRDefault="00726015" w:rsidP="00726015">
                <w:pPr>
                  <w:jc w:val="center"/>
                  <w:rPr>
                    <w:color w:val="000000"/>
                    <w:sz w:val="22"/>
                  </w:rPr>
                </w:pPr>
                <w:r w:rsidRPr="00CA0FE6">
                  <w:rPr>
                    <w:color w:val="000000"/>
                    <w:sz w:val="22"/>
                  </w:rPr>
                  <w:t>On Track</w:t>
                </w:r>
              </w:p>
            </w:tc>
          </w:sdtContent>
        </w:sdt>
      </w:tr>
      <w:tr w:rsidR="00632C5F" w:rsidRPr="00632C5F" w14:paraId="2D8AD684" w14:textId="77777777" w:rsidTr="00CA0FE6">
        <w:trPr>
          <w:jc w:val="center"/>
        </w:trPr>
        <w:tc>
          <w:tcPr>
            <w:tcW w:w="5848" w:type="dxa"/>
            <w:vAlign w:val="center"/>
          </w:tcPr>
          <w:p w14:paraId="312A0659" w14:textId="77777777" w:rsidR="00632C5F" w:rsidRPr="00CA0FE6" w:rsidRDefault="00632C5F" w:rsidP="00632C5F">
            <w:pPr>
              <w:rPr>
                <w:color w:val="000000"/>
                <w:sz w:val="22"/>
              </w:rPr>
            </w:pPr>
            <w:r w:rsidRPr="00CA0FE6">
              <w:rPr>
                <w:color w:val="000000"/>
                <w:sz w:val="22"/>
              </w:rPr>
              <w:t>Local Assessments Demonstrating One Year’s Growth</w:t>
            </w:r>
          </w:p>
        </w:tc>
        <w:sdt>
          <w:sdtPr>
            <w:rPr>
              <w:color w:val="000000"/>
              <w:sz w:val="22"/>
            </w:rPr>
            <w:alias w:val="Progress"/>
            <w:tag w:val="Progress"/>
            <w:id w:val="1969244230"/>
            <w:placeholder>
              <w:docPart w:val="324C0AC6B6CB443186126D1E4AAEF4C2"/>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34425D6C" w14:textId="3866B860" w:rsidR="00632C5F" w:rsidRPr="00CA0FE6" w:rsidRDefault="00726015" w:rsidP="00726015">
                <w:pPr>
                  <w:jc w:val="center"/>
                  <w:rPr>
                    <w:color w:val="000000"/>
                    <w:sz w:val="22"/>
                  </w:rPr>
                </w:pPr>
                <w:r w:rsidRPr="00CA0FE6">
                  <w:rPr>
                    <w:color w:val="000000"/>
                    <w:sz w:val="22"/>
                  </w:rPr>
                  <w:t>On Track</w:t>
                </w:r>
              </w:p>
            </w:tc>
          </w:sdtContent>
        </w:sdt>
        <w:sdt>
          <w:sdtPr>
            <w:rPr>
              <w:color w:val="000000"/>
              <w:sz w:val="22"/>
            </w:rPr>
            <w:alias w:val="Progress"/>
            <w:tag w:val="Progress"/>
            <w:id w:val="2063201448"/>
            <w:placeholder>
              <w:docPart w:val="C1888A04E3614CE19074A30F7A1C750C"/>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7106D0F2" w14:textId="64A1AB97" w:rsidR="00632C5F" w:rsidRPr="00CA0FE6" w:rsidRDefault="00726015" w:rsidP="00726015">
                <w:pPr>
                  <w:jc w:val="center"/>
                  <w:rPr>
                    <w:color w:val="000000"/>
                    <w:sz w:val="22"/>
                  </w:rPr>
                </w:pPr>
                <w:r w:rsidRPr="00CA0FE6">
                  <w:rPr>
                    <w:color w:val="000000"/>
                    <w:sz w:val="22"/>
                  </w:rPr>
                  <w:t>On Track</w:t>
                </w:r>
              </w:p>
            </w:tc>
          </w:sdtContent>
        </w:sdt>
      </w:tr>
      <w:tr w:rsidR="00632C5F" w:rsidRPr="00632C5F" w14:paraId="642AC933" w14:textId="77777777" w:rsidTr="00CA0FE6">
        <w:trPr>
          <w:jc w:val="center"/>
        </w:trPr>
        <w:tc>
          <w:tcPr>
            <w:tcW w:w="5848" w:type="dxa"/>
            <w:vAlign w:val="center"/>
          </w:tcPr>
          <w:p w14:paraId="42545082" w14:textId="77777777" w:rsidR="00632C5F" w:rsidRPr="00CA0FE6" w:rsidRDefault="00632C5F" w:rsidP="00632C5F">
            <w:pPr>
              <w:rPr>
                <w:color w:val="000000"/>
                <w:sz w:val="22"/>
              </w:rPr>
            </w:pPr>
            <w:r w:rsidRPr="00CA0FE6">
              <w:rPr>
                <w:color w:val="000000"/>
                <w:sz w:val="22"/>
              </w:rPr>
              <w:t>CA Dashboard Local Metrics</w:t>
            </w:r>
          </w:p>
        </w:tc>
        <w:sdt>
          <w:sdtPr>
            <w:rPr>
              <w:color w:val="000000"/>
              <w:sz w:val="22"/>
            </w:rPr>
            <w:alias w:val="Progress"/>
            <w:tag w:val="Progress"/>
            <w:id w:val="1501469676"/>
            <w:placeholder>
              <w:docPart w:val="291EB116855447EEAED9EF3325BA0CB1"/>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37A15ACD" w14:textId="28000BB1" w:rsidR="00632C5F" w:rsidRPr="00CA0FE6" w:rsidRDefault="00D91A79" w:rsidP="00726015">
                <w:pPr>
                  <w:jc w:val="center"/>
                  <w:rPr>
                    <w:color w:val="000000"/>
                    <w:sz w:val="22"/>
                  </w:rPr>
                </w:pPr>
                <w:r w:rsidRPr="00CA0FE6">
                  <w:rPr>
                    <w:color w:val="000000"/>
                    <w:sz w:val="22"/>
                  </w:rPr>
                  <w:t>On Track</w:t>
                </w:r>
              </w:p>
            </w:tc>
          </w:sdtContent>
        </w:sdt>
        <w:sdt>
          <w:sdtPr>
            <w:rPr>
              <w:color w:val="000000"/>
              <w:sz w:val="22"/>
            </w:rPr>
            <w:alias w:val="Progress"/>
            <w:tag w:val="Progress"/>
            <w:id w:val="-448850054"/>
            <w:placeholder>
              <w:docPart w:val="231F8E1FD3714214B5869A66E258B7BB"/>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44254091" w14:textId="18A522BA" w:rsidR="00632C5F" w:rsidRPr="00CA0FE6" w:rsidRDefault="00D91A79" w:rsidP="00726015">
                <w:pPr>
                  <w:jc w:val="center"/>
                  <w:rPr>
                    <w:color w:val="000000"/>
                    <w:sz w:val="22"/>
                  </w:rPr>
                </w:pPr>
                <w:r w:rsidRPr="00CA0FE6">
                  <w:rPr>
                    <w:color w:val="000000"/>
                    <w:sz w:val="22"/>
                  </w:rPr>
                  <w:t>On Track</w:t>
                </w:r>
              </w:p>
            </w:tc>
          </w:sdtContent>
        </w:sdt>
      </w:tr>
      <w:tr w:rsidR="00632C5F" w:rsidRPr="00632C5F" w14:paraId="6C6DE1BE" w14:textId="77777777" w:rsidTr="00CA0FE6">
        <w:trPr>
          <w:jc w:val="center"/>
        </w:trPr>
        <w:tc>
          <w:tcPr>
            <w:tcW w:w="5848" w:type="dxa"/>
            <w:vAlign w:val="center"/>
          </w:tcPr>
          <w:p w14:paraId="58759127" w14:textId="36F469F1" w:rsidR="00632C5F" w:rsidRPr="00CA0FE6" w:rsidRDefault="00632C5F" w:rsidP="00632C5F">
            <w:pPr>
              <w:rPr>
                <w:color w:val="000000"/>
                <w:sz w:val="22"/>
              </w:rPr>
            </w:pPr>
            <w:r w:rsidRPr="00CA0FE6">
              <w:rPr>
                <w:color w:val="000000"/>
                <w:sz w:val="22"/>
              </w:rPr>
              <w:t>Charter Goals/</w:t>
            </w:r>
            <w:r w:rsidR="008F7B65" w:rsidRPr="00CA0FE6">
              <w:rPr>
                <w:color w:val="000000"/>
                <w:sz w:val="22"/>
              </w:rPr>
              <w:t>Measurable Pupil Outcomes</w:t>
            </w:r>
            <w:r w:rsidRPr="00CA0FE6">
              <w:rPr>
                <w:color w:val="000000"/>
                <w:sz w:val="22"/>
              </w:rPr>
              <w:t xml:space="preserve"> (Elements 1-2)</w:t>
            </w:r>
          </w:p>
        </w:tc>
        <w:sdt>
          <w:sdtPr>
            <w:rPr>
              <w:color w:val="000000"/>
              <w:sz w:val="22"/>
            </w:rPr>
            <w:alias w:val="Progress"/>
            <w:tag w:val="Progress"/>
            <w:id w:val="1721159782"/>
            <w:placeholder>
              <w:docPart w:val="D579B4FB3CA74DA58F377D3176E6AC4C"/>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314E6707" w14:textId="1FDE5CDA" w:rsidR="00632C5F" w:rsidRPr="00CA0FE6" w:rsidRDefault="00D91A79" w:rsidP="00726015">
                <w:pPr>
                  <w:jc w:val="center"/>
                  <w:rPr>
                    <w:color w:val="000000"/>
                    <w:sz w:val="22"/>
                  </w:rPr>
                </w:pPr>
                <w:r w:rsidRPr="00CA0FE6">
                  <w:rPr>
                    <w:color w:val="000000"/>
                    <w:sz w:val="22"/>
                  </w:rPr>
                  <w:t>Progressing</w:t>
                </w:r>
              </w:p>
            </w:tc>
          </w:sdtContent>
        </w:sdt>
        <w:sdt>
          <w:sdtPr>
            <w:rPr>
              <w:color w:val="000000"/>
              <w:sz w:val="22"/>
            </w:rPr>
            <w:alias w:val="Progress"/>
            <w:tag w:val="Progress"/>
            <w:id w:val="-1616669588"/>
            <w:placeholder>
              <w:docPart w:val="1F9633E4A3E7446F971611DD0A6E865F"/>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27D33390" w14:textId="0ED223B7" w:rsidR="00632C5F" w:rsidRPr="00CA0FE6" w:rsidRDefault="00D91A79" w:rsidP="00726015">
                <w:pPr>
                  <w:jc w:val="center"/>
                  <w:rPr>
                    <w:color w:val="000000"/>
                    <w:sz w:val="22"/>
                  </w:rPr>
                </w:pPr>
                <w:r w:rsidRPr="00CA0FE6">
                  <w:rPr>
                    <w:color w:val="000000"/>
                    <w:sz w:val="22"/>
                  </w:rPr>
                  <w:t>Progressing</w:t>
                </w:r>
              </w:p>
            </w:tc>
          </w:sdtContent>
        </w:sdt>
      </w:tr>
      <w:tr w:rsidR="00632C5F" w:rsidRPr="00632C5F" w14:paraId="7DA8A9DB" w14:textId="77777777" w:rsidTr="00CA0FE6">
        <w:trPr>
          <w:jc w:val="center"/>
        </w:trPr>
        <w:tc>
          <w:tcPr>
            <w:tcW w:w="5848" w:type="dxa"/>
            <w:vAlign w:val="center"/>
          </w:tcPr>
          <w:p w14:paraId="4E7A2C56" w14:textId="77777777" w:rsidR="00632C5F" w:rsidRPr="00CA0FE6" w:rsidRDefault="00632C5F" w:rsidP="00632C5F">
            <w:pPr>
              <w:rPr>
                <w:color w:val="000000"/>
                <w:sz w:val="22"/>
              </w:rPr>
            </w:pPr>
            <w:r w:rsidRPr="00CA0FE6">
              <w:rPr>
                <w:color w:val="000000"/>
                <w:sz w:val="22"/>
              </w:rPr>
              <w:t>Post-Secondary Outcomes</w:t>
            </w:r>
          </w:p>
        </w:tc>
        <w:sdt>
          <w:sdtPr>
            <w:rPr>
              <w:color w:val="000000"/>
              <w:sz w:val="22"/>
            </w:rPr>
            <w:alias w:val="Progress"/>
            <w:tag w:val="Progress"/>
            <w:id w:val="1619485393"/>
            <w:placeholder>
              <w:docPart w:val="FE01781FDAD34F59A6997E7FC65663C1"/>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8" w:type="dxa"/>
                <w:vAlign w:val="center"/>
              </w:tcPr>
              <w:p w14:paraId="4003B1E3" w14:textId="4FD77653" w:rsidR="00632C5F" w:rsidRPr="00CA0FE6" w:rsidRDefault="00D91A79" w:rsidP="00632C5F">
                <w:pPr>
                  <w:jc w:val="center"/>
                  <w:rPr>
                    <w:color w:val="000000"/>
                    <w:sz w:val="22"/>
                  </w:rPr>
                </w:pPr>
                <w:r w:rsidRPr="00CA0FE6">
                  <w:rPr>
                    <w:color w:val="000000"/>
                    <w:sz w:val="22"/>
                  </w:rPr>
                  <w:t>Progressing</w:t>
                </w:r>
              </w:p>
            </w:tc>
          </w:sdtContent>
        </w:sdt>
        <w:sdt>
          <w:sdtPr>
            <w:rPr>
              <w:color w:val="000000"/>
              <w:sz w:val="22"/>
            </w:rPr>
            <w:alias w:val="Progress"/>
            <w:tag w:val="Progress"/>
            <w:id w:val="-1300534544"/>
            <w:placeholder>
              <w:docPart w:val="B03A0C2192FA470A94BFFA24A8BE77C7"/>
            </w:placeholde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697" w:type="dxa"/>
                <w:vAlign w:val="center"/>
              </w:tcPr>
              <w:p w14:paraId="68CC38B7" w14:textId="51966E06" w:rsidR="00632C5F" w:rsidRPr="00CA0FE6" w:rsidRDefault="00D91A79" w:rsidP="00726015">
                <w:pPr>
                  <w:jc w:val="center"/>
                  <w:rPr>
                    <w:color w:val="000000"/>
                    <w:sz w:val="22"/>
                  </w:rPr>
                </w:pPr>
                <w:r w:rsidRPr="00CA0FE6">
                  <w:rPr>
                    <w:color w:val="000000"/>
                    <w:sz w:val="22"/>
                  </w:rPr>
                  <w:t>Progressing</w:t>
                </w:r>
              </w:p>
            </w:tc>
          </w:sdtContent>
        </w:sdt>
      </w:tr>
      <w:tr w:rsidR="00632C5F" w:rsidRPr="00632C5F" w14:paraId="2EB21C78" w14:textId="77777777" w:rsidTr="00CA0FE6">
        <w:trPr>
          <w:trHeight w:val="427"/>
          <w:jc w:val="center"/>
        </w:trPr>
        <w:tc>
          <w:tcPr>
            <w:tcW w:w="5848" w:type="dxa"/>
            <w:shd w:val="clear" w:color="auto" w:fill="586D2D"/>
            <w:vAlign w:val="center"/>
          </w:tcPr>
          <w:p w14:paraId="4A892D8B" w14:textId="77777777" w:rsidR="00632C5F" w:rsidRPr="00CA0FE6" w:rsidRDefault="00632C5F" w:rsidP="00632C5F">
            <w:pPr>
              <w:rPr>
                <w:color w:val="FFFFFF"/>
              </w:rPr>
            </w:pPr>
            <w:r w:rsidRPr="00CA0FE6">
              <w:rPr>
                <w:b/>
                <w:bCs/>
                <w:color w:val="FFFFFF"/>
              </w:rPr>
              <w:t>Metric 4: DASS</w:t>
            </w:r>
          </w:p>
        </w:tc>
        <w:tc>
          <w:tcPr>
            <w:tcW w:w="1698" w:type="dxa"/>
            <w:shd w:val="clear" w:color="auto" w:fill="586D2D"/>
            <w:vAlign w:val="center"/>
          </w:tcPr>
          <w:p w14:paraId="0BA5186C" w14:textId="77777777" w:rsidR="00632C5F" w:rsidRPr="00CA0FE6" w:rsidRDefault="00632C5F" w:rsidP="00632C5F">
            <w:pPr>
              <w:jc w:val="center"/>
              <w:rPr>
                <w:color w:val="FFFFFF"/>
              </w:rPr>
            </w:pPr>
            <w:r w:rsidRPr="00CA0FE6">
              <w:rPr>
                <w:b/>
                <w:bCs/>
                <w:color w:val="FFFFFF"/>
              </w:rPr>
              <w:t>Current Year</w:t>
            </w:r>
          </w:p>
        </w:tc>
        <w:tc>
          <w:tcPr>
            <w:tcW w:w="1697" w:type="dxa"/>
            <w:shd w:val="clear" w:color="auto" w:fill="586D2D"/>
            <w:vAlign w:val="center"/>
          </w:tcPr>
          <w:p w14:paraId="57A6A26D" w14:textId="77777777" w:rsidR="00632C5F" w:rsidRPr="00CA0FE6" w:rsidRDefault="00632C5F" w:rsidP="00632C5F">
            <w:pPr>
              <w:jc w:val="center"/>
              <w:rPr>
                <w:color w:val="FFFFFF"/>
              </w:rPr>
            </w:pPr>
            <w:r w:rsidRPr="00CA0FE6">
              <w:rPr>
                <w:b/>
                <w:bCs/>
                <w:color w:val="FFFFFF"/>
              </w:rPr>
              <w:t>Charter Term</w:t>
            </w:r>
          </w:p>
        </w:tc>
      </w:tr>
      <w:tr w:rsidR="00632C5F" w:rsidRPr="00632C5F" w14:paraId="5B0FD9DD" w14:textId="77777777" w:rsidTr="00CA0FE6">
        <w:trPr>
          <w:trHeight w:val="400"/>
          <w:jc w:val="center"/>
        </w:trPr>
        <w:tc>
          <w:tcPr>
            <w:tcW w:w="5848" w:type="dxa"/>
            <w:vAlign w:val="center"/>
          </w:tcPr>
          <w:p w14:paraId="01FAFE84" w14:textId="77777777" w:rsidR="00632C5F" w:rsidRPr="00CA0FE6" w:rsidRDefault="00632C5F" w:rsidP="00632C5F">
            <w:pPr>
              <w:rPr>
                <w:color w:val="000000"/>
                <w:sz w:val="22"/>
              </w:rPr>
            </w:pPr>
            <w:r w:rsidRPr="00CA0FE6">
              <w:rPr>
                <w:color w:val="000000"/>
                <w:sz w:val="22"/>
              </w:rPr>
              <w:t>Alternate Authorizer-Charter Defined Renewal Metrics</w:t>
            </w:r>
          </w:p>
        </w:tc>
        <w:sdt>
          <w:sdtPr>
            <w:rPr>
              <w:color w:val="000000"/>
              <w:sz w:val="22"/>
            </w:rPr>
            <w:alias w:val="Progress"/>
            <w:tag w:val="Progress"/>
            <w:id w:val="546581808"/>
            <w:placeholder>
              <w:docPart w:val="3C232282A59947F6BB17D01F2903D5CC"/>
            </w:placeholder>
            <w:comboBox>
              <w:listItem w:value="Choose an item."/>
              <w:listItem w:displayText="On Track" w:value="On Track"/>
              <w:listItem w:displayText="Progressing" w:value="Progressing"/>
              <w:listItem w:displayText="Not on Track" w:value="Not on Track"/>
              <w:listItem w:displayText="Not Applicable " w:value="Not Applicable "/>
            </w:comboBox>
          </w:sdtPr>
          <w:sdtContent>
            <w:tc>
              <w:tcPr>
                <w:tcW w:w="1698" w:type="dxa"/>
                <w:vAlign w:val="center"/>
              </w:tcPr>
              <w:p w14:paraId="1502B60B" w14:textId="7F38E179" w:rsidR="00632C5F" w:rsidRPr="00CA0FE6" w:rsidRDefault="00315328" w:rsidP="00632C5F">
                <w:pPr>
                  <w:jc w:val="center"/>
                  <w:rPr>
                    <w:color w:val="000000"/>
                    <w:sz w:val="22"/>
                  </w:rPr>
                </w:pPr>
                <w:r w:rsidRPr="00CA0FE6">
                  <w:rPr>
                    <w:color w:val="000000"/>
                    <w:sz w:val="22"/>
                  </w:rPr>
                  <w:t xml:space="preserve">Not Applicable </w:t>
                </w:r>
              </w:p>
            </w:tc>
          </w:sdtContent>
        </w:sdt>
        <w:sdt>
          <w:sdtPr>
            <w:rPr>
              <w:color w:val="000000"/>
              <w:sz w:val="22"/>
            </w:rPr>
            <w:alias w:val="Progress"/>
            <w:tag w:val="Progress"/>
            <w:id w:val="-691910536"/>
            <w:placeholder>
              <w:docPart w:val="C533EC3444754A708513C1ACC30C4C1A"/>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240E7E4B" w14:textId="5318C6FA" w:rsidR="00632C5F" w:rsidRPr="00CA0FE6" w:rsidRDefault="00315328" w:rsidP="00632C5F">
                <w:pPr>
                  <w:jc w:val="center"/>
                  <w:rPr>
                    <w:color w:val="000000"/>
                    <w:sz w:val="22"/>
                  </w:rPr>
                </w:pPr>
                <w:r w:rsidRPr="00CA0FE6">
                  <w:rPr>
                    <w:color w:val="000000"/>
                    <w:sz w:val="22"/>
                  </w:rPr>
                  <w:t>Not Applicable</w:t>
                </w:r>
              </w:p>
            </w:tc>
          </w:sdtContent>
        </w:sdt>
      </w:tr>
    </w:tbl>
    <w:p w14:paraId="0A25CC3B" w14:textId="77777777" w:rsidR="00632C5F" w:rsidRPr="00632C5F" w:rsidRDefault="00632C5F" w:rsidP="00632C5F">
      <w:pPr>
        <w:spacing w:after="0"/>
        <w:jc w:val="both"/>
        <w:rPr>
          <w:rFonts w:ascii="Calibri" w:eastAsia="Calibri" w:hAnsi="Calibri" w:cs="Calibri"/>
          <w:b/>
          <w:bCs/>
          <w:color w:val="3E535F"/>
          <w:sz w:val="22"/>
          <w:u w:val="single"/>
          <w:lang w:eastAsia="en-US"/>
        </w:rPr>
      </w:pPr>
    </w:p>
    <w:tbl>
      <w:tblPr>
        <w:tblStyle w:val="TableGrid4"/>
        <w:tblW w:w="0" w:type="auto"/>
        <w:jc w:val="center"/>
        <w:tblLook w:val="04A0" w:firstRow="1" w:lastRow="0" w:firstColumn="1" w:lastColumn="0" w:noHBand="0" w:noVBand="1"/>
      </w:tblPr>
      <w:tblGrid>
        <w:gridCol w:w="5848"/>
        <w:gridCol w:w="1698"/>
        <w:gridCol w:w="1697"/>
      </w:tblGrid>
      <w:tr w:rsidR="00632C5F" w:rsidRPr="00632C5F" w14:paraId="032E8D66" w14:textId="77777777" w:rsidTr="00CA0FE6">
        <w:trPr>
          <w:trHeight w:val="472"/>
          <w:jc w:val="center"/>
        </w:trPr>
        <w:tc>
          <w:tcPr>
            <w:tcW w:w="5848" w:type="dxa"/>
            <w:shd w:val="clear" w:color="auto" w:fill="586D2D"/>
            <w:vAlign w:val="center"/>
          </w:tcPr>
          <w:p w14:paraId="671897D9" w14:textId="77777777" w:rsidR="00632C5F" w:rsidRPr="00CA0FE6" w:rsidRDefault="00632C5F" w:rsidP="00632C5F">
            <w:pPr>
              <w:rPr>
                <w:color w:val="FFFFFF"/>
              </w:rPr>
            </w:pPr>
            <w:r w:rsidRPr="00CA0FE6">
              <w:rPr>
                <w:b/>
                <w:bCs/>
                <w:color w:val="FFFFFF"/>
              </w:rPr>
              <w:t>Metric 5: Equity, Access and Protections</w:t>
            </w:r>
          </w:p>
        </w:tc>
        <w:tc>
          <w:tcPr>
            <w:tcW w:w="1698" w:type="dxa"/>
            <w:shd w:val="clear" w:color="auto" w:fill="586D2D"/>
            <w:vAlign w:val="center"/>
          </w:tcPr>
          <w:p w14:paraId="35864450" w14:textId="77777777" w:rsidR="00632C5F" w:rsidRPr="00CA0FE6" w:rsidRDefault="00632C5F" w:rsidP="00632C5F">
            <w:pPr>
              <w:jc w:val="center"/>
              <w:rPr>
                <w:color w:val="FFFFFF"/>
              </w:rPr>
            </w:pPr>
            <w:r w:rsidRPr="00CA0FE6">
              <w:rPr>
                <w:b/>
                <w:bCs/>
                <w:color w:val="FFFFFF"/>
              </w:rPr>
              <w:t>Current Year</w:t>
            </w:r>
          </w:p>
        </w:tc>
        <w:tc>
          <w:tcPr>
            <w:tcW w:w="1697" w:type="dxa"/>
            <w:shd w:val="clear" w:color="auto" w:fill="586D2D"/>
            <w:vAlign w:val="center"/>
          </w:tcPr>
          <w:p w14:paraId="7AF77ACA" w14:textId="77777777" w:rsidR="00632C5F" w:rsidRPr="00CA0FE6" w:rsidRDefault="00632C5F" w:rsidP="00632C5F">
            <w:pPr>
              <w:jc w:val="center"/>
              <w:rPr>
                <w:color w:val="FFFFFF"/>
              </w:rPr>
            </w:pPr>
            <w:r w:rsidRPr="00CA0FE6">
              <w:rPr>
                <w:b/>
                <w:bCs/>
                <w:color w:val="FFFFFF"/>
              </w:rPr>
              <w:t>Charter Term</w:t>
            </w:r>
          </w:p>
        </w:tc>
      </w:tr>
      <w:tr w:rsidR="00632C5F" w:rsidRPr="00632C5F" w14:paraId="4767C87A" w14:textId="77777777" w:rsidTr="00CA0FE6">
        <w:trPr>
          <w:jc w:val="center"/>
        </w:trPr>
        <w:tc>
          <w:tcPr>
            <w:tcW w:w="5848" w:type="dxa"/>
            <w:vAlign w:val="center"/>
          </w:tcPr>
          <w:p w14:paraId="2BF338D4" w14:textId="77777777" w:rsidR="00632C5F" w:rsidRPr="00CA0FE6" w:rsidRDefault="00632C5F" w:rsidP="00632C5F">
            <w:pPr>
              <w:rPr>
                <w:color w:val="000000"/>
                <w:sz w:val="22"/>
              </w:rPr>
            </w:pPr>
            <w:r w:rsidRPr="00CA0FE6">
              <w:rPr>
                <w:color w:val="000000"/>
                <w:sz w:val="22"/>
              </w:rPr>
              <w:t>Equity and Access: Special Education</w:t>
            </w:r>
          </w:p>
        </w:tc>
        <w:sdt>
          <w:sdtPr>
            <w:rPr>
              <w:color w:val="000000"/>
              <w:sz w:val="22"/>
            </w:rPr>
            <w:alias w:val="Progress"/>
            <w:tag w:val="Progress"/>
            <w:id w:val="2017651154"/>
            <w:placeholder>
              <w:docPart w:val="E82436EDECF345C8BDD941F2F7E7DD0E"/>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2CD7EE64" w14:textId="2CC89098" w:rsidR="00632C5F" w:rsidRPr="00CA0FE6" w:rsidRDefault="00A06FD0" w:rsidP="00632C5F">
                <w:pPr>
                  <w:jc w:val="center"/>
                  <w:rPr>
                    <w:color w:val="000000"/>
                    <w:sz w:val="22"/>
                  </w:rPr>
                </w:pPr>
                <w:r w:rsidRPr="00CA0FE6">
                  <w:rPr>
                    <w:color w:val="000000"/>
                    <w:sz w:val="22"/>
                  </w:rPr>
                  <w:t>On Track</w:t>
                </w:r>
              </w:p>
            </w:tc>
          </w:sdtContent>
        </w:sdt>
        <w:sdt>
          <w:sdtPr>
            <w:rPr>
              <w:color w:val="000000"/>
              <w:sz w:val="22"/>
            </w:rPr>
            <w:alias w:val="Progress"/>
            <w:tag w:val="Progress"/>
            <w:id w:val="-2047051116"/>
            <w:placeholder>
              <w:docPart w:val="66B69C5610884C74997E8883297BBA4A"/>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72E146D8" w14:textId="6C7EC051" w:rsidR="00632C5F" w:rsidRPr="00CA0FE6" w:rsidRDefault="00A06FD0" w:rsidP="00632C5F">
                <w:pPr>
                  <w:jc w:val="center"/>
                  <w:rPr>
                    <w:color w:val="000000"/>
                    <w:sz w:val="22"/>
                  </w:rPr>
                </w:pPr>
                <w:r w:rsidRPr="00CA0FE6">
                  <w:rPr>
                    <w:color w:val="000000"/>
                    <w:sz w:val="22"/>
                  </w:rPr>
                  <w:t>On Track</w:t>
                </w:r>
              </w:p>
            </w:tc>
          </w:sdtContent>
        </w:sdt>
      </w:tr>
      <w:tr w:rsidR="00632C5F" w:rsidRPr="00632C5F" w14:paraId="4B0E8E7A" w14:textId="77777777" w:rsidTr="00CA0FE6">
        <w:trPr>
          <w:jc w:val="center"/>
        </w:trPr>
        <w:tc>
          <w:tcPr>
            <w:tcW w:w="5848" w:type="dxa"/>
            <w:vAlign w:val="center"/>
          </w:tcPr>
          <w:p w14:paraId="7382BB78" w14:textId="77777777" w:rsidR="00632C5F" w:rsidRPr="00CA0FE6" w:rsidRDefault="00632C5F" w:rsidP="00632C5F">
            <w:pPr>
              <w:rPr>
                <w:color w:val="000000"/>
                <w:sz w:val="22"/>
              </w:rPr>
            </w:pPr>
            <w:r w:rsidRPr="00CA0FE6">
              <w:rPr>
                <w:color w:val="000000"/>
                <w:sz w:val="22"/>
              </w:rPr>
              <w:t>Equity and Access: English Learners</w:t>
            </w:r>
          </w:p>
        </w:tc>
        <w:sdt>
          <w:sdtPr>
            <w:rPr>
              <w:color w:val="000000"/>
              <w:sz w:val="22"/>
            </w:rPr>
            <w:alias w:val="Progress"/>
            <w:tag w:val="Progress"/>
            <w:id w:val="1336115326"/>
            <w:placeholder>
              <w:docPart w:val="C24272F4905341FAA2860B3544EA905B"/>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795EF1E9" w14:textId="30AC5573" w:rsidR="00632C5F" w:rsidRPr="00CA0FE6" w:rsidRDefault="00A06FD0" w:rsidP="00632C5F">
                <w:pPr>
                  <w:jc w:val="center"/>
                  <w:rPr>
                    <w:color w:val="000000"/>
                    <w:sz w:val="22"/>
                  </w:rPr>
                </w:pPr>
                <w:r w:rsidRPr="00CA0FE6">
                  <w:rPr>
                    <w:color w:val="000000"/>
                    <w:sz w:val="22"/>
                  </w:rPr>
                  <w:t>Progressing</w:t>
                </w:r>
              </w:p>
            </w:tc>
          </w:sdtContent>
        </w:sdt>
        <w:sdt>
          <w:sdtPr>
            <w:rPr>
              <w:color w:val="000000"/>
              <w:sz w:val="22"/>
            </w:rPr>
            <w:alias w:val="Progress"/>
            <w:tag w:val="Progress"/>
            <w:id w:val="1068701792"/>
            <w:placeholder>
              <w:docPart w:val="0725AE3FFAFD4F8E812676847242D5EE"/>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4A7379A5" w14:textId="12D8BBE2" w:rsidR="00632C5F" w:rsidRPr="00CA0FE6" w:rsidRDefault="00A06FD0" w:rsidP="00632C5F">
                <w:pPr>
                  <w:jc w:val="center"/>
                  <w:rPr>
                    <w:color w:val="000000"/>
                    <w:sz w:val="22"/>
                  </w:rPr>
                </w:pPr>
                <w:r w:rsidRPr="00CA0FE6">
                  <w:rPr>
                    <w:color w:val="000000"/>
                    <w:sz w:val="22"/>
                  </w:rPr>
                  <w:t>Progressing</w:t>
                </w:r>
              </w:p>
            </w:tc>
          </w:sdtContent>
        </w:sdt>
      </w:tr>
      <w:tr w:rsidR="00632C5F" w:rsidRPr="00632C5F" w14:paraId="74FA6205" w14:textId="77777777" w:rsidTr="00CA0FE6">
        <w:trPr>
          <w:jc w:val="center"/>
        </w:trPr>
        <w:tc>
          <w:tcPr>
            <w:tcW w:w="5848" w:type="dxa"/>
            <w:vAlign w:val="center"/>
          </w:tcPr>
          <w:p w14:paraId="087CA881" w14:textId="77777777" w:rsidR="00632C5F" w:rsidRPr="00CA0FE6" w:rsidRDefault="00632C5F" w:rsidP="00632C5F">
            <w:pPr>
              <w:rPr>
                <w:color w:val="000000"/>
                <w:sz w:val="22"/>
              </w:rPr>
            </w:pPr>
            <w:r w:rsidRPr="00CA0FE6">
              <w:rPr>
                <w:color w:val="000000"/>
                <w:sz w:val="22"/>
              </w:rPr>
              <w:t>Student Rights and Protections</w:t>
            </w:r>
          </w:p>
        </w:tc>
        <w:sdt>
          <w:sdtPr>
            <w:rPr>
              <w:color w:val="000000"/>
              <w:sz w:val="22"/>
            </w:rPr>
            <w:alias w:val="Progress"/>
            <w:tag w:val="Progress"/>
            <w:id w:val="427395290"/>
            <w:placeholder>
              <w:docPart w:val="DC8E6E5D79BF44D69168E33A1A3CF228"/>
            </w:placeholde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31590999" w14:textId="3799C1C4" w:rsidR="00632C5F" w:rsidRPr="00CA0FE6" w:rsidRDefault="00A06FD0" w:rsidP="00632C5F">
                <w:pPr>
                  <w:jc w:val="center"/>
                  <w:rPr>
                    <w:color w:val="000000"/>
                    <w:sz w:val="22"/>
                  </w:rPr>
                </w:pPr>
                <w:r w:rsidRPr="00CA0FE6">
                  <w:rPr>
                    <w:color w:val="000000"/>
                    <w:sz w:val="22"/>
                  </w:rPr>
                  <w:t>On Track</w:t>
                </w:r>
              </w:p>
            </w:tc>
          </w:sdtContent>
        </w:sdt>
        <w:sdt>
          <w:sdtPr>
            <w:rPr>
              <w:color w:val="000000"/>
              <w:sz w:val="22"/>
            </w:rPr>
            <w:alias w:val="Progress"/>
            <w:tag w:val="Progress"/>
            <w:id w:val="1864089803"/>
            <w:placeholder>
              <w:docPart w:val="DA024AC5006F41BB8FABA06FAA63F37C"/>
            </w:placeholde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3FD1F6EB" w14:textId="679DBAD7" w:rsidR="00632C5F" w:rsidRPr="00CA0FE6" w:rsidRDefault="00A06FD0" w:rsidP="00632C5F">
                <w:pPr>
                  <w:jc w:val="center"/>
                  <w:rPr>
                    <w:color w:val="000000"/>
                    <w:sz w:val="22"/>
                  </w:rPr>
                </w:pPr>
                <w:r w:rsidRPr="00CA0FE6">
                  <w:rPr>
                    <w:color w:val="000000"/>
                    <w:sz w:val="22"/>
                  </w:rPr>
                  <w:t>On Track</w:t>
                </w:r>
              </w:p>
            </w:tc>
          </w:sdtContent>
        </w:sdt>
      </w:tr>
    </w:tbl>
    <w:p w14:paraId="448F530D" w14:textId="724134EF" w:rsidR="00632C5F" w:rsidRPr="00632C5F" w:rsidRDefault="00632C5F" w:rsidP="00632C5F">
      <w:pPr>
        <w:spacing w:after="0"/>
        <w:rPr>
          <w:rFonts w:ascii="Calibri" w:eastAsia="Calibri" w:hAnsi="Calibri" w:cs="Calibri"/>
          <w:szCs w:val="24"/>
          <w:lang w:eastAsia="en-US"/>
        </w:rPr>
      </w:pPr>
    </w:p>
    <w:p w14:paraId="4971EFAA" w14:textId="1FA82D82" w:rsidR="00632C5F" w:rsidRPr="00CA0FE6" w:rsidRDefault="00632C5F" w:rsidP="00632C5F">
      <w:pPr>
        <w:keepNext/>
        <w:keepLines/>
        <w:spacing w:after="0" w:line="276" w:lineRule="auto"/>
        <w:outlineLvl w:val="1"/>
        <w:rPr>
          <w:rFonts w:ascii="Calibri" w:eastAsia="Calibri" w:hAnsi="Calibri" w:cs="Calibri"/>
          <w:b/>
          <w:color w:val="586D2D"/>
          <w:sz w:val="32"/>
          <w:szCs w:val="36"/>
          <w:lang w:eastAsia="en-US"/>
        </w:rPr>
      </w:pPr>
      <w:bookmarkStart w:id="36" w:name="_Toc172888895"/>
      <w:r w:rsidRPr="00CA0FE6">
        <w:rPr>
          <w:rFonts w:ascii="Calibri" w:eastAsia="Calibri" w:hAnsi="Calibri" w:cs="Calibri"/>
          <w:b/>
          <w:color w:val="586D2D"/>
          <w:sz w:val="32"/>
          <w:szCs w:val="36"/>
          <w:lang w:eastAsia="en-US"/>
        </w:rPr>
        <w:lastRenderedPageBreak/>
        <w:t>FINANCIAL HEALTH AND SUSTAINABILITY PERFORMANCE</w:t>
      </w:r>
      <w:bookmarkEnd w:id="36"/>
    </w:p>
    <w:p w14:paraId="330433B6" w14:textId="11E685C2" w:rsidR="00632C5F" w:rsidRPr="00CA0FE6" w:rsidRDefault="00A06FD0" w:rsidP="00632C5F">
      <w:pPr>
        <w:keepNext/>
        <w:keepLines/>
        <w:spacing w:after="0" w:line="276" w:lineRule="auto"/>
        <w:outlineLvl w:val="1"/>
        <w:rPr>
          <w:rFonts w:ascii="Calibri" w:eastAsia="Calibri" w:hAnsi="Calibri" w:cs="Calibri"/>
          <w:b/>
          <w:color w:val="000000"/>
          <w:szCs w:val="28"/>
          <w:lang w:eastAsia="en-US"/>
        </w:rPr>
      </w:pPr>
      <w:bookmarkStart w:id="37" w:name="_Toc172888896"/>
      <w:r w:rsidRPr="00CA0FE6">
        <w:rPr>
          <w:rFonts w:ascii="Aptos" w:eastAsia="Aptos" w:hAnsi="Aptos" w:cs="Times New Roman"/>
          <w:noProof/>
          <w:color w:val="000000"/>
          <w:kern w:val="2"/>
          <w:sz w:val="21"/>
          <w:szCs w:val="21"/>
          <w:lang w:eastAsia="en-US"/>
          <w14:ligatures w14:val="standardContextual"/>
        </w:rPr>
        <mc:AlternateContent>
          <mc:Choice Requires="wps">
            <w:drawing>
              <wp:anchor distT="0" distB="0" distL="114300" distR="114300" simplePos="0" relativeHeight="251714560" behindDoc="0" locked="0" layoutInCell="1" allowOverlap="1" wp14:anchorId="41D15254" wp14:editId="373012A6">
                <wp:simplePos x="0" y="0"/>
                <wp:positionH relativeFrom="margin">
                  <wp:align>right</wp:align>
                </wp:positionH>
                <wp:positionV relativeFrom="paragraph">
                  <wp:posOffset>60325</wp:posOffset>
                </wp:positionV>
                <wp:extent cx="2743200" cy="866775"/>
                <wp:effectExtent l="0" t="0" r="19050" b="142875"/>
                <wp:wrapNone/>
                <wp:docPr id="1307144213" name="Speech Bubble: Rectangle 2"/>
                <wp:cNvGraphicFramePr/>
                <a:graphic xmlns:a="http://schemas.openxmlformats.org/drawingml/2006/main">
                  <a:graphicData uri="http://schemas.microsoft.com/office/word/2010/wordprocessingShape">
                    <wps:wsp>
                      <wps:cNvSpPr/>
                      <wps:spPr>
                        <a:xfrm>
                          <a:off x="0" y="0"/>
                          <a:ext cx="2743200" cy="86677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26C63B7" w14:textId="58198029" w:rsidR="00A06FD0" w:rsidRPr="00EB3F73" w:rsidRDefault="00A06FD0" w:rsidP="00A06FD0">
                            <w:pPr>
                              <w:jc w:val="center"/>
                              <w:rPr>
                                <w:b/>
                                <w:bCs/>
                                <w:color w:val="FFFFFF"/>
                                <w:szCs w:val="24"/>
                              </w:rPr>
                            </w:pPr>
                            <w:r>
                              <w:rPr>
                                <w:b/>
                                <w:bCs/>
                                <w:color w:val="FFFFFF"/>
                                <w:szCs w:val="24"/>
                              </w:rPr>
                              <w:t xml:space="preserve">Complete the next sections in the same manner always referring to the detailed report and prior Performance Progress Reports as a point of reference.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5254" id="_x0000_s1052" type="#_x0000_t61" style="position:absolute;margin-left:164.8pt;margin-top:4.75pt;width:3in;height:68.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" adj="6300,24300" fillcolor="#e97132" strokecolor="window" strokeweight="1.5pt">
                <v:textbox>
                  <w:txbxContent>
                    <w:p w14:paraId="726C63B7" w14:textId="58198029" w:rsidR="00A06FD0" w:rsidRPr="00EB3F73" w:rsidRDefault="00A06FD0" w:rsidP="00A06FD0">
                      <w:pPr>
                        <w:jc w:val="center"/>
                        <w:rPr>
                          <w:b/>
                          <w:bCs/>
                          <w:color w:val="FFFFFF"/>
                          <w:szCs w:val="24"/>
                        </w:rPr>
                      </w:pPr>
                      <w:r>
                        <w:rPr>
                          <w:b/>
                          <w:bCs/>
                          <w:color w:val="FFFFFF"/>
                          <w:szCs w:val="24"/>
                        </w:rPr>
                        <w:t xml:space="preserve">Complete the next sections in the same manner always referring to the detailed report and prior Performance Progress Reports as a point of reference.  </w:t>
                      </w:r>
                    </w:p>
                  </w:txbxContent>
                </v:textbox>
                <w10:wrap anchorx="margin"/>
              </v:shape>
            </w:pict>
          </mc:Fallback>
        </mc:AlternateContent>
      </w:r>
      <w:r w:rsidR="00632C5F" w:rsidRPr="00CA0FE6">
        <w:rPr>
          <w:rFonts w:ascii="Calibri" w:eastAsia="Calibri" w:hAnsi="Calibri" w:cs="Calibri"/>
          <w:b/>
          <w:color w:val="000000"/>
          <w:szCs w:val="28"/>
          <w:lang w:eastAsia="en-US"/>
        </w:rPr>
        <w:t>Is the charter school financially viable?</w:t>
      </w:r>
      <w:bookmarkEnd w:id="37"/>
    </w:p>
    <w:p w14:paraId="272CA51A" w14:textId="77777777" w:rsidR="00A06FD0" w:rsidRDefault="00A06FD0" w:rsidP="00632C5F">
      <w:pPr>
        <w:keepNext/>
        <w:keepLines/>
        <w:spacing w:after="0" w:line="276" w:lineRule="auto"/>
        <w:outlineLvl w:val="1"/>
        <w:rPr>
          <w:rFonts w:ascii="Calibri" w:eastAsia="Calibri" w:hAnsi="Calibri" w:cs="Calibri"/>
          <w:b/>
          <w:color w:val="808080"/>
          <w:sz w:val="28"/>
          <w:szCs w:val="32"/>
          <w:lang w:eastAsia="en-US"/>
        </w:rPr>
      </w:pPr>
    </w:p>
    <w:p w14:paraId="147EFA79" w14:textId="77777777" w:rsidR="00A06FD0" w:rsidRDefault="00A06FD0" w:rsidP="00632C5F">
      <w:pPr>
        <w:keepNext/>
        <w:keepLines/>
        <w:spacing w:after="0" w:line="276" w:lineRule="auto"/>
        <w:outlineLvl w:val="1"/>
        <w:rPr>
          <w:rFonts w:ascii="Calibri" w:eastAsia="Calibri" w:hAnsi="Calibri" w:cs="Calibri"/>
          <w:b/>
          <w:color w:val="808080"/>
          <w:sz w:val="28"/>
          <w:szCs w:val="32"/>
          <w:lang w:eastAsia="en-US"/>
        </w:rPr>
      </w:pPr>
    </w:p>
    <w:p w14:paraId="20980A71" w14:textId="77777777" w:rsidR="00A06FD0" w:rsidRPr="00632C5F" w:rsidRDefault="00A06FD0" w:rsidP="00632C5F">
      <w:pPr>
        <w:keepNext/>
        <w:keepLines/>
        <w:spacing w:after="0" w:line="276" w:lineRule="auto"/>
        <w:outlineLvl w:val="1"/>
        <w:rPr>
          <w:rFonts w:ascii="Calibri" w:eastAsia="Calibri" w:hAnsi="Calibri" w:cs="Calibri"/>
          <w:b/>
          <w:color w:val="808080"/>
          <w:sz w:val="28"/>
          <w:szCs w:val="32"/>
          <w:lang w:eastAsia="en-US"/>
        </w:rPr>
      </w:pPr>
    </w:p>
    <w:tbl>
      <w:tblPr>
        <w:tblStyle w:val="TableGrid4"/>
        <w:tblW w:w="0" w:type="auto"/>
        <w:jc w:val="center"/>
        <w:tblLook w:val="04A0" w:firstRow="1" w:lastRow="0" w:firstColumn="1" w:lastColumn="0" w:noHBand="0" w:noVBand="1"/>
      </w:tblPr>
      <w:tblGrid>
        <w:gridCol w:w="5941"/>
        <w:gridCol w:w="1698"/>
        <w:gridCol w:w="1697"/>
      </w:tblGrid>
      <w:tr w:rsidR="00632C5F" w:rsidRPr="00632C5F" w14:paraId="71D29A2E" w14:textId="77777777" w:rsidTr="00CA0FE6">
        <w:trPr>
          <w:trHeight w:val="517"/>
          <w:jc w:val="center"/>
        </w:trPr>
        <w:tc>
          <w:tcPr>
            <w:tcW w:w="5941" w:type="dxa"/>
            <w:shd w:val="clear" w:color="auto" w:fill="586D2D"/>
            <w:vAlign w:val="center"/>
          </w:tcPr>
          <w:p w14:paraId="4340969F" w14:textId="77777777" w:rsidR="00632C5F" w:rsidRPr="00CA0FE6" w:rsidRDefault="00632C5F" w:rsidP="00632C5F">
            <w:pPr>
              <w:rPr>
                <w:b/>
                <w:bCs/>
                <w:color w:val="FFFFFF"/>
              </w:rPr>
            </w:pPr>
            <w:r w:rsidRPr="00CA0FE6">
              <w:rPr>
                <w:b/>
                <w:bCs/>
                <w:color w:val="FFFFFF"/>
              </w:rPr>
              <w:t>Financial Metrics</w:t>
            </w:r>
          </w:p>
        </w:tc>
        <w:tc>
          <w:tcPr>
            <w:tcW w:w="1698" w:type="dxa"/>
            <w:shd w:val="clear" w:color="auto" w:fill="586D2D"/>
            <w:vAlign w:val="center"/>
          </w:tcPr>
          <w:p w14:paraId="1FDF32DF" w14:textId="77777777" w:rsidR="00632C5F" w:rsidRPr="00CA0FE6" w:rsidRDefault="00632C5F" w:rsidP="00632C5F">
            <w:pPr>
              <w:jc w:val="center"/>
              <w:rPr>
                <w:b/>
                <w:bCs/>
                <w:color w:val="FFFFFF"/>
              </w:rPr>
            </w:pPr>
            <w:r w:rsidRPr="00CA0FE6">
              <w:rPr>
                <w:b/>
                <w:bCs/>
                <w:color w:val="FFFFFF"/>
              </w:rPr>
              <w:t>Current Year</w:t>
            </w:r>
          </w:p>
        </w:tc>
        <w:tc>
          <w:tcPr>
            <w:tcW w:w="1697" w:type="dxa"/>
            <w:shd w:val="clear" w:color="auto" w:fill="586D2D"/>
            <w:vAlign w:val="center"/>
          </w:tcPr>
          <w:p w14:paraId="50AF5812" w14:textId="77777777" w:rsidR="00632C5F" w:rsidRPr="00CA0FE6" w:rsidRDefault="00632C5F" w:rsidP="00632C5F">
            <w:pPr>
              <w:jc w:val="center"/>
              <w:rPr>
                <w:b/>
                <w:bCs/>
                <w:color w:val="FFFFFF"/>
              </w:rPr>
            </w:pPr>
            <w:r w:rsidRPr="00CA0FE6">
              <w:rPr>
                <w:b/>
                <w:bCs/>
                <w:color w:val="FFFFFF"/>
              </w:rPr>
              <w:t>Charter Term</w:t>
            </w:r>
          </w:p>
        </w:tc>
      </w:tr>
      <w:tr w:rsidR="00632C5F" w:rsidRPr="00632C5F" w14:paraId="0C30A329" w14:textId="77777777" w:rsidTr="00CA0FE6">
        <w:trPr>
          <w:jc w:val="center"/>
        </w:trPr>
        <w:tc>
          <w:tcPr>
            <w:tcW w:w="5941" w:type="dxa"/>
            <w:vAlign w:val="center"/>
          </w:tcPr>
          <w:p w14:paraId="3771C947" w14:textId="77777777" w:rsidR="00632C5F" w:rsidRPr="00CA0FE6" w:rsidRDefault="00632C5F" w:rsidP="00632C5F">
            <w:pPr>
              <w:rPr>
                <w:color w:val="000000"/>
                <w:sz w:val="22"/>
              </w:rPr>
            </w:pPr>
            <w:r w:rsidRPr="00CA0FE6">
              <w:rPr>
                <w:color w:val="000000"/>
                <w:sz w:val="22"/>
              </w:rPr>
              <w:t>Short-Term Standards</w:t>
            </w:r>
          </w:p>
        </w:tc>
        <w:sdt>
          <w:sdtPr>
            <w:rPr>
              <w:color w:val="000000"/>
              <w:sz w:val="22"/>
            </w:rPr>
            <w:alias w:val="Progress"/>
            <w:tag w:val="Progress"/>
            <w:id w:val="700131781"/>
            <w:placeholder>
              <w:docPart w:val="6220F325D5334E24A0C9C6AA13973057"/>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2343784B" w14:textId="77777777" w:rsidR="00632C5F" w:rsidRPr="00CA0FE6" w:rsidRDefault="00632C5F" w:rsidP="00632C5F">
                <w:pPr>
                  <w:jc w:val="center"/>
                  <w:rPr>
                    <w:color w:val="000000"/>
                    <w:sz w:val="22"/>
                  </w:rPr>
                </w:pPr>
                <w:r w:rsidRPr="00CA0FE6">
                  <w:rPr>
                    <w:color w:val="000000"/>
                    <w:sz w:val="22"/>
                  </w:rPr>
                  <w:t>Choose an item.</w:t>
                </w:r>
              </w:p>
            </w:tc>
          </w:sdtContent>
        </w:sdt>
        <w:sdt>
          <w:sdtPr>
            <w:rPr>
              <w:color w:val="000000"/>
              <w:sz w:val="22"/>
            </w:rPr>
            <w:alias w:val="Progress"/>
            <w:tag w:val="Progress"/>
            <w:id w:val="-1850409111"/>
            <w:placeholder>
              <w:docPart w:val="D12CAC4E96784EA4A449A94099237482"/>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6E6AA45E" w14:textId="77777777" w:rsidR="00632C5F" w:rsidRPr="00CA0FE6" w:rsidRDefault="00632C5F" w:rsidP="00632C5F">
                <w:pPr>
                  <w:jc w:val="center"/>
                  <w:rPr>
                    <w:color w:val="000000"/>
                    <w:sz w:val="22"/>
                  </w:rPr>
                </w:pPr>
                <w:r w:rsidRPr="00CA0FE6">
                  <w:rPr>
                    <w:color w:val="000000"/>
                    <w:sz w:val="22"/>
                  </w:rPr>
                  <w:t>Choose an item.</w:t>
                </w:r>
              </w:p>
            </w:tc>
          </w:sdtContent>
        </w:sdt>
      </w:tr>
      <w:tr w:rsidR="00632C5F" w:rsidRPr="00632C5F" w14:paraId="17D524F5" w14:textId="77777777" w:rsidTr="00CA0FE6">
        <w:trPr>
          <w:jc w:val="center"/>
        </w:trPr>
        <w:tc>
          <w:tcPr>
            <w:tcW w:w="5941" w:type="dxa"/>
            <w:vAlign w:val="center"/>
          </w:tcPr>
          <w:p w14:paraId="40F01CDC" w14:textId="77777777" w:rsidR="00632C5F" w:rsidRPr="00CA0FE6" w:rsidRDefault="00632C5F" w:rsidP="00632C5F">
            <w:pPr>
              <w:rPr>
                <w:color w:val="000000"/>
                <w:sz w:val="22"/>
              </w:rPr>
            </w:pPr>
            <w:r w:rsidRPr="00CA0FE6">
              <w:rPr>
                <w:color w:val="000000"/>
                <w:sz w:val="22"/>
              </w:rPr>
              <w:t>Sustainability Standards</w:t>
            </w:r>
          </w:p>
        </w:tc>
        <w:sdt>
          <w:sdtPr>
            <w:rPr>
              <w:color w:val="000000"/>
              <w:sz w:val="22"/>
            </w:rPr>
            <w:alias w:val="Progress"/>
            <w:tag w:val="Progress"/>
            <w:id w:val="-12303533"/>
            <w:placeholder>
              <w:docPart w:val="36A62CDE19804B6DBC98021454377932"/>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568FE9E7" w14:textId="77777777" w:rsidR="00632C5F" w:rsidRPr="00CA0FE6" w:rsidRDefault="00632C5F" w:rsidP="00632C5F">
                <w:pPr>
                  <w:jc w:val="center"/>
                  <w:rPr>
                    <w:color w:val="000000"/>
                    <w:sz w:val="22"/>
                  </w:rPr>
                </w:pPr>
                <w:r w:rsidRPr="00CA0FE6">
                  <w:rPr>
                    <w:color w:val="000000"/>
                    <w:sz w:val="22"/>
                  </w:rPr>
                  <w:t>Choose an item.</w:t>
                </w:r>
              </w:p>
            </w:tc>
          </w:sdtContent>
        </w:sdt>
        <w:sdt>
          <w:sdtPr>
            <w:rPr>
              <w:color w:val="000000"/>
              <w:sz w:val="22"/>
            </w:rPr>
            <w:alias w:val="Progress"/>
            <w:tag w:val="Progress"/>
            <w:id w:val="507637448"/>
            <w:placeholder>
              <w:docPart w:val="767833FF47D645EEB256C6A22265B828"/>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6A0D35C8" w14:textId="77777777" w:rsidR="00632C5F" w:rsidRPr="00CA0FE6" w:rsidRDefault="00632C5F" w:rsidP="00632C5F">
                <w:pPr>
                  <w:jc w:val="center"/>
                  <w:rPr>
                    <w:color w:val="000000"/>
                    <w:sz w:val="22"/>
                  </w:rPr>
                </w:pPr>
                <w:r w:rsidRPr="00CA0FE6">
                  <w:rPr>
                    <w:color w:val="000000"/>
                    <w:sz w:val="22"/>
                  </w:rPr>
                  <w:t>Choose an item.</w:t>
                </w:r>
              </w:p>
            </w:tc>
          </w:sdtContent>
        </w:sdt>
      </w:tr>
      <w:tr w:rsidR="00632C5F" w:rsidRPr="00632C5F" w14:paraId="6FE5575B" w14:textId="77777777" w:rsidTr="00CA0FE6">
        <w:trPr>
          <w:jc w:val="center"/>
        </w:trPr>
        <w:tc>
          <w:tcPr>
            <w:tcW w:w="5941" w:type="dxa"/>
            <w:vAlign w:val="center"/>
          </w:tcPr>
          <w:p w14:paraId="66F782AC" w14:textId="77777777" w:rsidR="00632C5F" w:rsidRPr="00CA0FE6" w:rsidRDefault="00632C5F" w:rsidP="00632C5F">
            <w:pPr>
              <w:rPr>
                <w:color w:val="000000"/>
                <w:sz w:val="22"/>
              </w:rPr>
            </w:pPr>
            <w:r w:rsidRPr="00CA0FE6">
              <w:rPr>
                <w:color w:val="000000"/>
                <w:sz w:val="22"/>
              </w:rPr>
              <w:t>Fiscal Control Standards</w:t>
            </w:r>
          </w:p>
        </w:tc>
        <w:sdt>
          <w:sdtPr>
            <w:rPr>
              <w:color w:val="000000"/>
              <w:sz w:val="22"/>
            </w:rPr>
            <w:alias w:val="Progress"/>
            <w:tag w:val="Progress"/>
            <w:id w:val="64614364"/>
            <w:placeholder>
              <w:docPart w:val="77C7B13A7A2D4CDABDA7712052D536C5"/>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405CFF1D" w14:textId="77777777" w:rsidR="00632C5F" w:rsidRPr="00CA0FE6" w:rsidRDefault="00632C5F" w:rsidP="00632C5F">
                <w:pPr>
                  <w:jc w:val="center"/>
                  <w:rPr>
                    <w:color w:val="000000"/>
                    <w:sz w:val="22"/>
                  </w:rPr>
                </w:pPr>
                <w:r w:rsidRPr="00CA0FE6">
                  <w:rPr>
                    <w:color w:val="000000"/>
                    <w:sz w:val="22"/>
                  </w:rPr>
                  <w:t>Choose an item.</w:t>
                </w:r>
              </w:p>
            </w:tc>
          </w:sdtContent>
        </w:sdt>
        <w:sdt>
          <w:sdtPr>
            <w:rPr>
              <w:color w:val="000000"/>
              <w:sz w:val="22"/>
            </w:rPr>
            <w:alias w:val="Progress"/>
            <w:tag w:val="Progress"/>
            <w:id w:val="-89403249"/>
            <w:placeholder>
              <w:docPart w:val="BB85527426AB4F5EBC30E70EB50DFF70"/>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4AB3D453" w14:textId="77777777" w:rsidR="00632C5F" w:rsidRPr="00CA0FE6" w:rsidRDefault="00632C5F" w:rsidP="00632C5F">
                <w:pPr>
                  <w:jc w:val="center"/>
                  <w:rPr>
                    <w:color w:val="000000"/>
                    <w:sz w:val="22"/>
                  </w:rPr>
                </w:pPr>
                <w:r w:rsidRPr="00CA0FE6">
                  <w:rPr>
                    <w:color w:val="000000"/>
                    <w:sz w:val="22"/>
                  </w:rPr>
                  <w:t>Choose an item.</w:t>
                </w:r>
              </w:p>
            </w:tc>
          </w:sdtContent>
        </w:sdt>
      </w:tr>
    </w:tbl>
    <w:p w14:paraId="4C552AC7" w14:textId="77777777" w:rsidR="00632C5F" w:rsidRPr="00CA0FE6" w:rsidRDefault="00632C5F" w:rsidP="00632C5F">
      <w:pPr>
        <w:keepNext/>
        <w:keepLines/>
        <w:spacing w:before="240" w:after="0" w:line="276" w:lineRule="auto"/>
        <w:outlineLvl w:val="1"/>
        <w:rPr>
          <w:rFonts w:ascii="Calibri" w:eastAsia="Calibri" w:hAnsi="Calibri" w:cs="Calibri"/>
          <w:b/>
          <w:color w:val="586D2D"/>
          <w:sz w:val="32"/>
          <w:szCs w:val="32"/>
          <w:lang w:eastAsia="en-US"/>
        </w:rPr>
      </w:pPr>
      <w:bookmarkStart w:id="38" w:name="_Toc172888897"/>
      <w:r w:rsidRPr="00CA0FE6">
        <w:rPr>
          <w:rFonts w:ascii="Calibri" w:eastAsia="Calibri" w:hAnsi="Calibri" w:cs="Calibri"/>
          <w:b/>
          <w:color w:val="586D2D"/>
          <w:sz w:val="32"/>
          <w:szCs w:val="32"/>
          <w:lang w:eastAsia="en-US"/>
        </w:rPr>
        <w:t>OPERATIONS AND GOVERNANCE PERFORMANCE</w:t>
      </w:r>
      <w:bookmarkEnd w:id="38"/>
    </w:p>
    <w:p w14:paraId="7A5703B5" w14:textId="7E470BDB" w:rsidR="00632C5F" w:rsidRPr="00CA0FE6" w:rsidRDefault="00632C5F" w:rsidP="00632C5F">
      <w:pPr>
        <w:keepNext/>
        <w:keepLines/>
        <w:spacing w:after="0" w:line="276" w:lineRule="auto"/>
        <w:outlineLvl w:val="1"/>
        <w:rPr>
          <w:rFonts w:ascii="Calibri" w:eastAsia="Calibri" w:hAnsi="Calibri" w:cs="Calibri"/>
          <w:b/>
          <w:color w:val="000000"/>
          <w:szCs w:val="24"/>
          <w:lang w:eastAsia="en-US"/>
        </w:rPr>
      </w:pPr>
      <w:bookmarkStart w:id="39" w:name="_Toc172888898"/>
      <w:r w:rsidRPr="00CA0FE6">
        <w:rPr>
          <w:rFonts w:ascii="Calibri" w:eastAsia="Calibri" w:hAnsi="Calibri" w:cs="Calibri"/>
          <w:b/>
          <w:color w:val="000000"/>
          <w:szCs w:val="24"/>
          <w:lang w:eastAsia="en-US"/>
        </w:rPr>
        <w:t>Is the charter school operating and governed effectively?</w:t>
      </w:r>
      <w:bookmarkEnd w:id="39"/>
    </w:p>
    <w:p w14:paraId="126B5D67" w14:textId="069EBF02" w:rsidR="00191FE3" w:rsidRDefault="00191FE3" w:rsidP="00632C5F">
      <w:pPr>
        <w:keepNext/>
        <w:keepLines/>
        <w:spacing w:after="0" w:line="276" w:lineRule="auto"/>
        <w:outlineLvl w:val="1"/>
        <w:rPr>
          <w:rFonts w:ascii="Calibri" w:eastAsia="Calibri" w:hAnsi="Calibri" w:cs="Calibri"/>
          <w:b/>
          <w:color w:val="808080"/>
          <w:sz w:val="28"/>
          <w:szCs w:val="28"/>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39136" behindDoc="0" locked="0" layoutInCell="1" allowOverlap="1" wp14:anchorId="39C953C0" wp14:editId="13125951">
                <wp:simplePos x="0" y="0"/>
                <wp:positionH relativeFrom="margin">
                  <wp:align>left</wp:align>
                </wp:positionH>
                <wp:positionV relativeFrom="paragraph">
                  <wp:posOffset>21590</wp:posOffset>
                </wp:positionV>
                <wp:extent cx="5991225" cy="2286000"/>
                <wp:effectExtent l="0" t="0" r="28575" b="152400"/>
                <wp:wrapNone/>
                <wp:docPr id="42330208" name="Speech Bubble: Rectangle 2"/>
                <wp:cNvGraphicFramePr/>
                <a:graphic xmlns:a="http://schemas.openxmlformats.org/drawingml/2006/main">
                  <a:graphicData uri="http://schemas.microsoft.com/office/word/2010/wordprocessingShape">
                    <wps:wsp>
                      <wps:cNvSpPr/>
                      <wps:spPr>
                        <a:xfrm>
                          <a:off x="0" y="0"/>
                          <a:ext cx="5991225" cy="2286000"/>
                        </a:xfrm>
                        <a:prstGeom prst="wedgeRectCallout">
                          <a:avLst>
                            <a:gd name="adj1" fmla="val 20807"/>
                            <a:gd name="adj2" fmla="val 550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C333D6E" w14:textId="77777777" w:rsidR="00191FE3" w:rsidRPr="00EB3F73" w:rsidRDefault="00191FE3" w:rsidP="00191FE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64C88F22" w14:textId="77777777" w:rsidR="00191FE3" w:rsidRPr="00EB3F73" w:rsidRDefault="00191FE3" w:rsidP="00191FE3">
                            <w:pPr>
                              <w:jc w:val="center"/>
                              <w:rPr>
                                <w:b/>
                                <w:bCs/>
                                <w:color w:val="FFFFFF"/>
                                <w:szCs w:val="24"/>
                              </w:rPr>
                            </w:pPr>
                            <w:r w:rsidRPr="00EB3F73">
                              <w:rPr>
                                <w:b/>
                                <w:bCs/>
                                <w:color w:val="FFFFFF"/>
                                <w:szCs w:val="24"/>
                              </w:rPr>
                              <w:t>Blue: #4BACC6</w:t>
                            </w:r>
                          </w:p>
                          <w:p w14:paraId="7D27F3F3" w14:textId="77777777" w:rsidR="00191FE3" w:rsidRPr="00EB3F73" w:rsidRDefault="00191FE3" w:rsidP="00191FE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00C6A100" w14:textId="77777777" w:rsidR="00191FE3" w:rsidRPr="00EB3F73" w:rsidRDefault="00191FE3" w:rsidP="00191FE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F1B29E1" w14:textId="77777777" w:rsidR="00191FE3" w:rsidRPr="00EB3F73" w:rsidRDefault="00191FE3" w:rsidP="00191FE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53C0" id="_x0000_s1053" type="#_x0000_t61" style="position:absolute;margin-left:0;margin-top:1.7pt;width:471.75pt;height:180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" adj="15294,22680" fillcolor="#e97132" strokecolor="window" strokeweight="1.5pt">
                <v:textbox>
                  <w:txbxContent>
                    <w:p w14:paraId="4C333D6E" w14:textId="77777777" w:rsidR="00191FE3" w:rsidRPr="00EB3F73" w:rsidRDefault="00191FE3" w:rsidP="00191FE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64C88F22" w14:textId="77777777" w:rsidR="00191FE3" w:rsidRPr="00EB3F73" w:rsidRDefault="00191FE3" w:rsidP="00191FE3">
                      <w:pPr>
                        <w:jc w:val="center"/>
                        <w:rPr>
                          <w:b/>
                          <w:bCs/>
                          <w:color w:val="FFFFFF"/>
                          <w:szCs w:val="24"/>
                        </w:rPr>
                      </w:pPr>
                      <w:r w:rsidRPr="00EB3F73">
                        <w:rPr>
                          <w:b/>
                          <w:bCs/>
                          <w:color w:val="FFFFFF"/>
                          <w:szCs w:val="24"/>
                        </w:rPr>
                        <w:t>Blue: #4BACC6</w:t>
                      </w:r>
                    </w:p>
                    <w:p w14:paraId="7D27F3F3" w14:textId="77777777" w:rsidR="00191FE3" w:rsidRPr="00EB3F73" w:rsidRDefault="00191FE3" w:rsidP="00191FE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00C6A100" w14:textId="77777777" w:rsidR="00191FE3" w:rsidRPr="00EB3F73" w:rsidRDefault="00191FE3" w:rsidP="00191FE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F1B29E1" w14:textId="77777777" w:rsidR="00191FE3" w:rsidRPr="00EB3F73" w:rsidRDefault="00191FE3" w:rsidP="00191FE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v:textbox>
                <w10:wrap anchorx="margin"/>
              </v:shape>
            </w:pict>
          </mc:Fallback>
        </mc:AlternateContent>
      </w:r>
    </w:p>
    <w:p w14:paraId="3E71217A" w14:textId="77777777" w:rsidR="00191FE3" w:rsidRDefault="00191FE3" w:rsidP="00632C5F">
      <w:pPr>
        <w:keepNext/>
        <w:keepLines/>
        <w:spacing w:after="0" w:line="276" w:lineRule="auto"/>
        <w:outlineLvl w:val="1"/>
        <w:rPr>
          <w:rFonts w:ascii="Calibri" w:eastAsia="Calibri" w:hAnsi="Calibri" w:cs="Calibri"/>
          <w:b/>
          <w:color w:val="808080"/>
          <w:sz w:val="28"/>
          <w:szCs w:val="28"/>
          <w:lang w:eastAsia="en-US"/>
        </w:rPr>
      </w:pPr>
    </w:p>
    <w:tbl>
      <w:tblPr>
        <w:tblStyle w:val="TableGrid4"/>
        <w:tblW w:w="0" w:type="auto"/>
        <w:jc w:val="center"/>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5848"/>
        <w:gridCol w:w="1698"/>
        <w:gridCol w:w="1697"/>
      </w:tblGrid>
      <w:tr w:rsidR="00632C5F" w:rsidRPr="00632C5F" w14:paraId="51DE6474" w14:textId="77777777" w:rsidTr="00632C5F">
        <w:trPr>
          <w:trHeight w:val="517"/>
          <w:jc w:val="center"/>
        </w:trPr>
        <w:tc>
          <w:tcPr>
            <w:tcW w:w="5848" w:type="dxa"/>
            <w:shd w:val="clear" w:color="auto" w:fill="D9D9D9"/>
            <w:vAlign w:val="center"/>
          </w:tcPr>
          <w:p w14:paraId="77363AC6" w14:textId="150757D8" w:rsidR="00632C5F" w:rsidRPr="00632C5F" w:rsidRDefault="00632C5F" w:rsidP="00632C5F">
            <w:pPr>
              <w:rPr>
                <w:b/>
                <w:bCs/>
                <w:color w:val="3E535F"/>
              </w:rPr>
            </w:pPr>
            <w:r w:rsidRPr="00632C5F">
              <w:rPr>
                <w:b/>
                <w:bCs/>
                <w:color w:val="3E535F"/>
              </w:rPr>
              <w:t>Operations and Governance Metrics</w:t>
            </w:r>
          </w:p>
        </w:tc>
        <w:tc>
          <w:tcPr>
            <w:tcW w:w="1698" w:type="dxa"/>
            <w:shd w:val="clear" w:color="auto" w:fill="D9D9D9"/>
            <w:vAlign w:val="center"/>
          </w:tcPr>
          <w:p w14:paraId="7679C03A" w14:textId="77777777" w:rsidR="00632C5F" w:rsidRPr="00632C5F" w:rsidRDefault="00632C5F" w:rsidP="00632C5F">
            <w:pPr>
              <w:jc w:val="center"/>
              <w:rPr>
                <w:b/>
                <w:bCs/>
                <w:color w:val="3E535F"/>
              </w:rPr>
            </w:pPr>
            <w:r w:rsidRPr="00632C5F">
              <w:rPr>
                <w:b/>
                <w:bCs/>
                <w:color w:val="3E535F"/>
              </w:rPr>
              <w:t>Current Year</w:t>
            </w:r>
          </w:p>
        </w:tc>
        <w:tc>
          <w:tcPr>
            <w:tcW w:w="1697" w:type="dxa"/>
            <w:shd w:val="clear" w:color="auto" w:fill="D9D9D9"/>
            <w:vAlign w:val="center"/>
          </w:tcPr>
          <w:p w14:paraId="37D06C7A" w14:textId="77777777" w:rsidR="00632C5F" w:rsidRPr="00632C5F" w:rsidRDefault="00632C5F" w:rsidP="00632C5F">
            <w:pPr>
              <w:jc w:val="center"/>
              <w:rPr>
                <w:b/>
                <w:bCs/>
                <w:color w:val="3E535F"/>
              </w:rPr>
            </w:pPr>
            <w:r w:rsidRPr="00632C5F">
              <w:rPr>
                <w:b/>
                <w:bCs/>
                <w:color w:val="3E535F"/>
              </w:rPr>
              <w:t>Charter Term</w:t>
            </w:r>
          </w:p>
        </w:tc>
      </w:tr>
      <w:tr w:rsidR="00632C5F" w:rsidRPr="00632C5F" w14:paraId="4D28582A" w14:textId="77777777" w:rsidTr="00632C5F">
        <w:trPr>
          <w:jc w:val="center"/>
        </w:trPr>
        <w:tc>
          <w:tcPr>
            <w:tcW w:w="5848" w:type="dxa"/>
            <w:vAlign w:val="center"/>
          </w:tcPr>
          <w:p w14:paraId="5BC091B4" w14:textId="77777777" w:rsidR="00632C5F" w:rsidRPr="00632C5F" w:rsidRDefault="00632C5F" w:rsidP="00632C5F">
            <w:pPr>
              <w:rPr>
                <w:color w:val="3E535F"/>
                <w:sz w:val="22"/>
              </w:rPr>
            </w:pPr>
            <w:r w:rsidRPr="00632C5F">
              <w:rPr>
                <w:color w:val="3E535F"/>
                <w:sz w:val="22"/>
              </w:rPr>
              <w:t>Reporting and Compliance</w:t>
            </w:r>
          </w:p>
        </w:tc>
        <w:sdt>
          <w:sdtPr>
            <w:rPr>
              <w:color w:val="3E535F"/>
              <w:sz w:val="22"/>
            </w:rPr>
            <w:alias w:val="Progress"/>
            <w:tag w:val="Progress"/>
            <w:id w:val="-2066087038"/>
            <w:placeholder>
              <w:docPart w:val="82A3ABD2C2C245CE96C477422A17FCDA"/>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05A27EE3" w14:textId="77777777" w:rsidR="00632C5F" w:rsidRPr="00632C5F" w:rsidRDefault="00632C5F" w:rsidP="00632C5F">
                <w:pPr>
                  <w:jc w:val="center"/>
                  <w:rPr>
                    <w:color w:val="3E535F"/>
                    <w:sz w:val="22"/>
                  </w:rPr>
                </w:pPr>
                <w:r w:rsidRPr="00632C5F">
                  <w:rPr>
                    <w:color w:val="3E535F"/>
                    <w:sz w:val="22"/>
                  </w:rPr>
                  <w:t>Choose an item.</w:t>
                </w:r>
              </w:p>
            </w:tc>
          </w:sdtContent>
        </w:sdt>
        <w:sdt>
          <w:sdtPr>
            <w:rPr>
              <w:color w:val="3E535F"/>
              <w:sz w:val="22"/>
            </w:rPr>
            <w:alias w:val="Progress"/>
            <w:tag w:val="Progress"/>
            <w:id w:val="-969272095"/>
            <w:placeholder>
              <w:docPart w:val="E352A485ED44401FA00BBEDAE81E1078"/>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45EA6B6F" w14:textId="77777777" w:rsidR="00632C5F" w:rsidRPr="00632C5F" w:rsidRDefault="00632C5F" w:rsidP="00632C5F">
                <w:pPr>
                  <w:jc w:val="center"/>
                  <w:rPr>
                    <w:color w:val="3E535F"/>
                    <w:sz w:val="22"/>
                  </w:rPr>
                </w:pPr>
                <w:r w:rsidRPr="00632C5F">
                  <w:rPr>
                    <w:color w:val="3E535F"/>
                    <w:sz w:val="22"/>
                  </w:rPr>
                  <w:t>Choose an item.</w:t>
                </w:r>
              </w:p>
            </w:tc>
          </w:sdtContent>
        </w:sdt>
      </w:tr>
      <w:tr w:rsidR="00632C5F" w:rsidRPr="00632C5F" w14:paraId="3C12FB3A" w14:textId="77777777" w:rsidTr="00632C5F">
        <w:trPr>
          <w:jc w:val="center"/>
        </w:trPr>
        <w:tc>
          <w:tcPr>
            <w:tcW w:w="5848" w:type="dxa"/>
            <w:vAlign w:val="center"/>
          </w:tcPr>
          <w:p w14:paraId="1FCB311B" w14:textId="77777777" w:rsidR="00632C5F" w:rsidRPr="00632C5F" w:rsidRDefault="00632C5F" w:rsidP="00632C5F">
            <w:pPr>
              <w:rPr>
                <w:color w:val="3E535F"/>
                <w:sz w:val="22"/>
              </w:rPr>
            </w:pPr>
            <w:r w:rsidRPr="00632C5F">
              <w:rPr>
                <w:color w:val="3E535F"/>
                <w:sz w:val="22"/>
              </w:rPr>
              <w:t>Governance</w:t>
            </w:r>
          </w:p>
        </w:tc>
        <w:sdt>
          <w:sdtPr>
            <w:rPr>
              <w:color w:val="3E535F"/>
              <w:sz w:val="22"/>
            </w:rPr>
            <w:alias w:val="Progress"/>
            <w:tag w:val="Progress"/>
            <w:id w:val="-506361682"/>
            <w:placeholder>
              <w:docPart w:val="5A7732F4D9DB4D60BE5E3A0505D60C41"/>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51279739" w14:textId="77777777" w:rsidR="00632C5F" w:rsidRPr="00632C5F" w:rsidRDefault="00632C5F" w:rsidP="00632C5F">
                <w:pPr>
                  <w:jc w:val="center"/>
                  <w:rPr>
                    <w:color w:val="3E535F"/>
                    <w:sz w:val="22"/>
                  </w:rPr>
                </w:pPr>
                <w:r w:rsidRPr="00632C5F">
                  <w:rPr>
                    <w:color w:val="3E535F"/>
                    <w:sz w:val="22"/>
                  </w:rPr>
                  <w:t>Choose an item.</w:t>
                </w:r>
              </w:p>
            </w:tc>
          </w:sdtContent>
        </w:sdt>
        <w:sdt>
          <w:sdtPr>
            <w:rPr>
              <w:color w:val="3E535F"/>
              <w:sz w:val="22"/>
            </w:rPr>
            <w:alias w:val="Progress"/>
            <w:tag w:val="Progress"/>
            <w:id w:val="808820847"/>
            <w:placeholder>
              <w:docPart w:val="1065C656A07F4A9D93331BF1570305FB"/>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76E14B4F" w14:textId="77777777" w:rsidR="00632C5F" w:rsidRPr="00632C5F" w:rsidRDefault="00632C5F" w:rsidP="00632C5F">
                <w:pPr>
                  <w:jc w:val="center"/>
                  <w:rPr>
                    <w:color w:val="3E535F"/>
                    <w:sz w:val="22"/>
                  </w:rPr>
                </w:pPr>
                <w:r w:rsidRPr="00632C5F">
                  <w:rPr>
                    <w:color w:val="3E535F"/>
                    <w:sz w:val="22"/>
                  </w:rPr>
                  <w:t>Choose an item.</w:t>
                </w:r>
              </w:p>
            </w:tc>
          </w:sdtContent>
        </w:sdt>
      </w:tr>
      <w:tr w:rsidR="00632C5F" w:rsidRPr="00632C5F" w14:paraId="7DB9F220" w14:textId="77777777" w:rsidTr="00632C5F">
        <w:trPr>
          <w:jc w:val="center"/>
        </w:trPr>
        <w:tc>
          <w:tcPr>
            <w:tcW w:w="5848" w:type="dxa"/>
            <w:vAlign w:val="center"/>
          </w:tcPr>
          <w:p w14:paraId="3F3CBEB5" w14:textId="2A5CA668" w:rsidR="00632C5F" w:rsidRPr="00632C5F" w:rsidRDefault="00632C5F" w:rsidP="00632C5F">
            <w:pPr>
              <w:rPr>
                <w:color w:val="3E535F"/>
                <w:sz w:val="22"/>
              </w:rPr>
            </w:pPr>
            <w:r w:rsidRPr="00632C5F">
              <w:rPr>
                <w:color w:val="3E535F"/>
                <w:sz w:val="22"/>
              </w:rPr>
              <w:t xml:space="preserve">Health and Safety </w:t>
            </w:r>
          </w:p>
        </w:tc>
        <w:sdt>
          <w:sdtPr>
            <w:rPr>
              <w:color w:val="3E535F"/>
              <w:sz w:val="22"/>
            </w:rPr>
            <w:alias w:val="Progress"/>
            <w:tag w:val="Progress"/>
            <w:id w:val="-1343698944"/>
            <w:placeholder>
              <w:docPart w:val="416D9A3275FD40AFB7E7902E419E9AB9"/>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186CE90B" w14:textId="77777777" w:rsidR="00632C5F" w:rsidRPr="00632C5F" w:rsidRDefault="00632C5F" w:rsidP="00632C5F">
                <w:pPr>
                  <w:jc w:val="center"/>
                  <w:rPr>
                    <w:color w:val="3E535F"/>
                    <w:sz w:val="22"/>
                  </w:rPr>
                </w:pPr>
                <w:r w:rsidRPr="00632C5F">
                  <w:rPr>
                    <w:color w:val="3E535F"/>
                    <w:sz w:val="22"/>
                  </w:rPr>
                  <w:t>Choose an item.</w:t>
                </w:r>
              </w:p>
            </w:tc>
          </w:sdtContent>
        </w:sdt>
        <w:sdt>
          <w:sdtPr>
            <w:rPr>
              <w:color w:val="3E535F"/>
              <w:sz w:val="22"/>
            </w:rPr>
            <w:alias w:val="Progress"/>
            <w:tag w:val="Progress"/>
            <w:id w:val="750312885"/>
            <w:placeholder>
              <w:docPart w:val="7970168438E54E12863037E1537D1EFB"/>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253502D2" w14:textId="77777777" w:rsidR="00632C5F" w:rsidRPr="00632C5F" w:rsidRDefault="00632C5F" w:rsidP="00632C5F">
                <w:pPr>
                  <w:jc w:val="center"/>
                  <w:rPr>
                    <w:color w:val="3E535F"/>
                    <w:sz w:val="22"/>
                  </w:rPr>
                </w:pPr>
                <w:r w:rsidRPr="00632C5F">
                  <w:rPr>
                    <w:color w:val="3E535F"/>
                    <w:sz w:val="22"/>
                  </w:rPr>
                  <w:t>Choose an item.</w:t>
                </w:r>
              </w:p>
            </w:tc>
          </w:sdtContent>
        </w:sdt>
      </w:tr>
      <w:tr w:rsidR="00632C5F" w:rsidRPr="00632C5F" w14:paraId="3EFBF97D" w14:textId="77777777" w:rsidTr="00632C5F">
        <w:trPr>
          <w:jc w:val="center"/>
        </w:trPr>
        <w:tc>
          <w:tcPr>
            <w:tcW w:w="5848" w:type="dxa"/>
            <w:vAlign w:val="center"/>
          </w:tcPr>
          <w:p w14:paraId="618AAC89" w14:textId="414AEAB5" w:rsidR="00632C5F" w:rsidRPr="00632C5F" w:rsidRDefault="00632C5F" w:rsidP="00632C5F">
            <w:pPr>
              <w:rPr>
                <w:color w:val="3E535F"/>
                <w:sz w:val="22"/>
              </w:rPr>
            </w:pPr>
            <w:r w:rsidRPr="00632C5F">
              <w:rPr>
                <w:color w:val="3E535F"/>
                <w:sz w:val="22"/>
              </w:rPr>
              <w:t xml:space="preserve">Personnel </w:t>
            </w:r>
          </w:p>
        </w:tc>
        <w:sdt>
          <w:sdtPr>
            <w:rPr>
              <w:color w:val="3E535F"/>
              <w:sz w:val="22"/>
            </w:rPr>
            <w:alias w:val="Progress"/>
            <w:tag w:val="Progress"/>
            <w:id w:val="1262643107"/>
            <w:placeholder>
              <w:docPart w:val="B76BFE402CBE4258A8F4C63706894280"/>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2009E7CD" w14:textId="77777777" w:rsidR="00632C5F" w:rsidRPr="00632C5F" w:rsidRDefault="00632C5F" w:rsidP="00632C5F">
                <w:pPr>
                  <w:jc w:val="center"/>
                  <w:rPr>
                    <w:color w:val="3E535F"/>
                    <w:sz w:val="22"/>
                  </w:rPr>
                </w:pPr>
                <w:r w:rsidRPr="00632C5F">
                  <w:rPr>
                    <w:color w:val="3E535F"/>
                    <w:sz w:val="22"/>
                  </w:rPr>
                  <w:t>Choose an item.</w:t>
                </w:r>
              </w:p>
            </w:tc>
          </w:sdtContent>
        </w:sdt>
        <w:sdt>
          <w:sdtPr>
            <w:rPr>
              <w:color w:val="3E535F"/>
              <w:sz w:val="22"/>
            </w:rPr>
            <w:alias w:val="Progress"/>
            <w:tag w:val="Progress"/>
            <w:id w:val="-763765521"/>
            <w:placeholder>
              <w:docPart w:val="DF42EF9CA4A54B298EE1C38CA863BA9E"/>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370E69C2" w14:textId="77777777" w:rsidR="00632C5F" w:rsidRPr="00632C5F" w:rsidRDefault="00632C5F" w:rsidP="00632C5F">
                <w:pPr>
                  <w:jc w:val="center"/>
                  <w:rPr>
                    <w:color w:val="3E535F"/>
                    <w:sz w:val="22"/>
                  </w:rPr>
                </w:pPr>
                <w:r w:rsidRPr="00632C5F">
                  <w:rPr>
                    <w:color w:val="3E535F"/>
                    <w:sz w:val="22"/>
                  </w:rPr>
                  <w:t>Choose an item.</w:t>
                </w:r>
              </w:p>
            </w:tc>
          </w:sdtContent>
        </w:sdt>
      </w:tr>
      <w:tr w:rsidR="00632C5F" w:rsidRPr="00632C5F" w14:paraId="25EA817D" w14:textId="77777777" w:rsidTr="00632C5F">
        <w:trPr>
          <w:jc w:val="center"/>
        </w:trPr>
        <w:tc>
          <w:tcPr>
            <w:tcW w:w="5848" w:type="dxa"/>
            <w:vAlign w:val="center"/>
          </w:tcPr>
          <w:p w14:paraId="639F0B39" w14:textId="5FE1D6E1" w:rsidR="00632C5F" w:rsidRPr="00632C5F" w:rsidRDefault="00632C5F" w:rsidP="00632C5F">
            <w:pPr>
              <w:rPr>
                <w:color w:val="3E535F"/>
                <w:sz w:val="22"/>
              </w:rPr>
            </w:pPr>
            <w:r w:rsidRPr="00632C5F">
              <w:rPr>
                <w:color w:val="3E535F"/>
                <w:sz w:val="22"/>
              </w:rPr>
              <w:t xml:space="preserve">Transparency </w:t>
            </w:r>
          </w:p>
        </w:tc>
        <w:sdt>
          <w:sdtPr>
            <w:rPr>
              <w:color w:val="3E535F"/>
              <w:sz w:val="22"/>
            </w:rPr>
            <w:alias w:val="Progress"/>
            <w:tag w:val="Progress"/>
            <w:id w:val="-619829953"/>
            <w:placeholder>
              <w:docPart w:val="585BF20AB85F4CEABADA9BBDDACB68AC"/>
            </w:placeholder>
            <w:showingPlcHdr/>
            <w:comboBox>
              <w:listItem w:value="Choose an item."/>
              <w:listItem w:displayText="On Track" w:value="On Track"/>
              <w:listItem w:displayText="Progressing" w:value="Progressing"/>
              <w:listItem w:displayText="Not on Track" w:value="Not on Track"/>
            </w:comboBox>
          </w:sdtPr>
          <w:sdtContent>
            <w:tc>
              <w:tcPr>
                <w:tcW w:w="1698" w:type="dxa"/>
                <w:vAlign w:val="center"/>
              </w:tcPr>
              <w:p w14:paraId="677E693D" w14:textId="77777777" w:rsidR="00632C5F" w:rsidRPr="00632C5F" w:rsidRDefault="00632C5F" w:rsidP="00632C5F">
                <w:pPr>
                  <w:jc w:val="center"/>
                  <w:rPr>
                    <w:color w:val="3E535F"/>
                    <w:sz w:val="22"/>
                  </w:rPr>
                </w:pPr>
                <w:r w:rsidRPr="00632C5F">
                  <w:rPr>
                    <w:color w:val="3E535F"/>
                    <w:sz w:val="22"/>
                  </w:rPr>
                  <w:t>Choose an item.</w:t>
                </w:r>
              </w:p>
            </w:tc>
          </w:sdtContent>
        </w:sdt>
        <w:sdt>
          <w:sdtPr>
            <w:rPr>
              <w:color w:val="3E535F"/>
              <w:sz w:val="22"/>
            </w:rPr>
            <w:alias w:val="Progress"/>
            <w:tag w:val="Progress"/>
            <w:id w:val="531384710"/>
            <w:placeholder>
              <w:docPart w:val="20FB6FC9D629491FAEB6A99CE8C3E55E"/>
            </w:placeholder>
            <w:showingPlcHdr/>
            <w:comboBox>
              <w:listItem w:value="Choose an item."/>
              <w:listItem w:displayText="On Track" w:value="On Track"/>
              <w:listItem w:displayText="Progressing" w:value="Progressing"/>
              <w:listItem w:displayText="Not on Track" w:value="Not on Track"/>
            </w:comboBox>
          </w:sdtPr>
          <w:sdtContent>
            <w:tc>
              <w:tcPr>
                <w:tcW w:w="1697" w:type="dxa"/>
                <w:vAlign w:val="center"/>
              </w:tcPr>
              <w:p w14:paraId="779839B3" w14:textId="77777777" w:rsidR="00632C5F" w:rsidRPr="00632C5F" w:rsidRDefault="00632C5F" w:rsidP="00632C5F">
                <w:pPr>
                  <w:jc w:val="center"/>
                  <w:rPr>
                    <w:color w:val="3E535F"/>
                    <w:sz w:val="22"/>
                  </w:rPr>
                </w:pPr>
                <w:r w:rsidRPr="00632C5F">
                  <w:rPr>
                    <w:color w:val="3E535F"/>
                    <w:sz w:val="22"/>
                  </w:rPr>
                  <w:t>Choose an item.</w:t>
                </w:r>
              </w:p>
            </w:tc>
          </w:sdtContent>
        </w:sdt>
      </w:tr>
    </w:tbl>
    <w:p w14:paraId="30765CD2" w14:textId="481C50AA" w:rsidR="00632C5F" w:rsidRPr="00632C5F" w:rsidRDefault="00632C5F" w:rsidP="00632C5F">
      <w:pPr>
        <w:keepNext/>
        <w:keepLines/>
        <w:spacing w:before="240" w:after="0" w:line="276" w:lineRule="auto"/>
        <w:outlineLvl w:val="1"/>
        <w:rPr>
          <w:rFonts w:ascii="Calibri" w:eastAsia="Calibri" w:hAnsi="Calibri" w:cs="Calibri"/>
          <w:b/>
          <w:color w:val="808080"/>
          <w:sz w:val="28"/>
          <w:szCs w:val="32"/>
          <w:lang w:eastAsia="en-US"/>
        </w:rPr>
      </w:pPr>
      <w:bookmarkStart w:id="40" w:name="_Toc172888899"/>
      <w:r w:rsidRPr="00632C5F">
        <w:rPr>
          <w:rFonts w:ascii="Calibri" w:eastAsia="Calibri" w:hAnsi="Calibri" w:cs="Calibri"/>
          <w:b/>
          <w:color w:val="808080"/>
          <w:sz w:val="28"/>
          <w:szCs w:val="32"/>
          <w:lang w:eastAsia="en-US"/>
        </w:rPr>
        <w:t>ADVANCING EQUITY AND ACCESS PERFORMANCE</w:t>
      </w:r>
      <w:bookmarkEnd w:id="40"/>
    </w:p>
    <w:p w14:paraId="47D3B7E9" w14:textId="77777777" w:rsidR="00632C5F" w:rsidRPr="00632C5F" w:rsidRDefault="00632C5F" w:rsidP="00632C5F">
      <w:pPr>
        <w:keepNext/>
        <w:keepLines/>
        <w:spacing w:after="0" w:line="276" w:lineRule="auto"/>
        <w:outlineLvl w:val="1"/>
        <w:rPr>
          <w:rFonts w:ascii="Calibri" w:eastAsia="Calibri" w:hAnsi="Calibri" w:cs="Calibri"/>
          <w:b/>
          <w:color w:val="808080"/>
          <w:sz w:val="28"/>
          <w:szCs w:val="32"/>
          <w:lang w:eastAsia="en-US"/>
        </w:rPr>
      </w:pPr>
      <w:bookmarkStart w:id="41" w:name="_Toc172888900"/>
      <w:r w:rsidRPr="00632C5F">
        <w:rPr>
          <w:rFonts w:ascii="Calibri" w:eastAsia="Calibri" w:hAnsi="Calibri" w:cs="Calibri"/>
          <w:b/>
          <w:color w:val="808080"/>
          <w:sz w:val="28"/>
          <w:szCs w:val="32"/>
          <w:lang w:eastAsia="en-US"/>
        </w:rPr>
        <w:t>Is the charter school serving public policy purposes?</w:t>
      </w:r>
      <w:bookmarkEnd w:id="41"/>
    </w:p>
    <w:tbl>
      <w:tblPr>
        <w:tblStyle w:val="TableGrid4"/>
        <w:tblW w:w="0" w:type="auto"/>
        <w:jc w:val="center"/>
        <w:tblLook w:val="04A0" w:firstRow="1" w:lastRow="0" w:firstColumn="1" w:lastColumn="0" w:noHBand="0" w:noVBand="1"/>
      </w:tblPr>
      <w:tblGrid>
        <w:gridCol w:w="5848"/>
        <w:gridCol w:w="1698"/>
        <w:gridCol w:w="1697"/>
      </w:tblGrid>
      <w:tr w:rsidR="00632C5F" w:rsidRPr="00632C5F" w14:paraId="3C2BFB03" w14:textId="77777777" w:rsidTr="00CA0FE6">
        <w:trPr>
          <w:trHeight w:val="517"/>
          <w:jc w:val="center"/>
        </w:trPr>
        <w:tc>
          <w:tcPr>
            <w:tcW w:w="5848" w:type="dxa"/>
            <w:shd w:val="clear" w:color="auto" w:fill="586D2D"/>
            <w:vAlign w:val="center"/>
          </w:tcPr>
          <w:p w14:paraId="20433465" w14:textId="77777777" w:rsidR="00632C5F" w:rsidRPr="00CA0FE6" w:rsidRDefault="00632C5F" w:rsidP="00632C5F">
            <w:pPr>
              <w:rPr>
                <w:b/>
                <w:bCs/>
                <w:color w:val="FFFFFF"/>
              </w:rPr>
            </w:pPr>
            <w:r w:rsidRPr="00CA0FE6">
              <w:rPr>
                <w:b/>
                <w:bCs/>
                <w:color w:val="FFFFFF"/>
              </w:rPr>
              <w:t>Advancing Equity and Access Metrics</w:t>
            </w:r>
          </w:p>
        </w:tc>
        <w:tc>
          <w:tcPr>
            <w:tcW w:w="1698" w:type="dxa"/>
            <w:shd w:val="clear" w:color="auto" w:fill="586D2D"/>
            <w:vAlign w:val="center"/>
          </w:tcPr>
          <w:p w14:paraId="4D3DDCDC" w14:textId="77777777" w:rsidR="00632C5F" w:rsidRPr="00CA0FE6" w:rsidRDefault="00632C5F" w:rsidP="00632C5F">
            <w:pPr>
              <w:jc w:val="center"/>
              <w:rPr>
                <w:b/>
                <w:bCs/>
                <w:color w:val="FFFFFF"/>
              </w:rPr>
            </w:pPr>
            <w:r w:rsidRPr="00CA0FE6">
              <w:rPr>
                <w:b/>
                <w:bCs/>
                <w:color w:val="FFFFFF"/>
              </w:rPr>
              <w:t>Current Year</w:t>
            </w:r>
          </w:p>
        </w:tc>
        <w:tc>
          <w:tcPr>
            <w:tcW w:w="1697" w:type="dxa"/>
            <w:shd w:val="clear" w:color="auto" w:fill="586D2D"/>
            <w:vAlign w:val="center"/>
          </w:tcPr>
          <w:p w14:paraId="594EB96A" w14:textId="77777777" w:rsidR="00632C5F" w:rsidRPr="00CA0FE6" w:rsidRDefault="00632C5F" w:rsidP="00632C5F">
            <w:pPr>
              <w:jc w:val="center"/>
              <w:rPr>
                <w:b/>
                <w:bCs/>
                <w:color w:val="FFFFFF"/>
              </w:rPr>
            </w:pPr>
            <w:r w:rsidRPr="00CA0FE6">
              <w:rPr>
                <w:b/>
                <w:bCs/>
                <w:color w:val="FFFFFF"/>
              </w:rPr>
              <w:t>Charter Term</w:t>
            </w:r>
          </w:p>
        </w:tc>
      </w:tr>
      <w:tr w:rsidR="00632C5F" w:rsidRPr="00632C5F" w14:paraId="75016DB2" w14:textId="77777777" w:rsidTr="00CA0FE6">
        <w:trPr>
          <w:jc w:val="center"/>
        </w:trPr>
        <w:tc>
          <w:tcPr>
            <w:tcW w:w="5848" w:type="dxa"/>
            <w:vAlign w:val="center"/>
          </w:tcPr>
          <w:p w14:paraId="7E498451" w14:textId="77777777" w:rsidR="00632C5F" w:rsidRPr="00CA0FE6" w:rsidRDefault="00632C5F" w:rsidP="00632C5F">
            <w:pPr>
              <w:rPr>
                <w:color w:val="000000"/>
                <w:sz w:val="22"/>
              </w:rPr>
            </w:pPr>
            <w:r w:rsidRPr="00CA0FE6">
              <w:rPr>
                <w:color w:val="000000"/>
                <w:sz w:val="22"/>
              </w:rPr>
              <w:t xml:space="preserve">Implementing the Approved Program </w:t>
            </w:r>
          </w:p>
        </w:tc>
        <w:sdt>
          <w:sdtPr>
            <w:rPr>
              <w:color w:val="EEF2F7" w:themeColor="background1" w:themeTint="33"/>
              <w:sz w:val="22"/>
            </w:rPr>
            <w:alias w:val="Progress"/>
            <w:tag w:val="Progress"/>
            <w:id w:val="-260608303"/>
            <w:placeholder>
              <w:docPart w:val="A64207D82FA34467ACE3FF10C75D379C"/>
            </w:placeholder>
            <w:comboBox>
              <w:listItem w:value="Choose an item."/>
              <w:listItem w:displayText="On Track" w:value="On Track"/>
              <w:listItem w:displayText="Progressing" w:value="Progressing"/>
              <w:listItem w:displayText="Not on Track" w:value="Not on Track"/>
            </w:comboBox>
          </w:sdtPr>
          <w:sdtContent>
            <w:tc>
              <w:tcPr>
                <w:tcW w:w="1698" w:type="dxa"/>
                <w:shd w:val="clear" w:color="auto" w:fill="4BACC6"/>
                <w:vAlign w:val="center"/>
              </w:tcPr>
              <w:p w14:paraId="65661CA5" w14:textId="739FD216" w:rsidR="00632C5F" w:rsidRPr="00191FE3" w:rsidRDefault="00191FE3" w:rsidP="00191FE3">
                <w:pPr>
                  <w:jc w:val="center"/>
                  <w:rPr>
                    <w:color w:val="EEF2F7" w:themeColor="background1" w:themeTint="33"/>
                    <w:sz w:val="22"/>
                  </w:rPr>
                </w:pPr>
                <w:r w:rsidRPr="00191FE3">
                  <w:rPr>
                    <w:color w:val="EEF2F7" w:themeColor="background1" w:themeTint="33"/>
                    <w:sz w:val="22"/>
                  </w:rPr>
                  <w:t>On Track</w:t>
                </w:r>
              </w:p>
            </w:tc>
          </w:sdtContent>
        </w:sdt>
        <w:sdt>
          <w:sdtPr>
            <w:rPr>
              <w:color w:val="EEF2F7" w:themeColor="background1" w:themeTint="33"/>
              <w:sz w:val="22"/>
            </w:rPr>
            <w:alias w:val="Progress"/>
            <w:tag w:val="Progress"/>
            <w:id w:val="386542055"/>
            <w:placeholder>
              <w:docPart w:val="B01E03F3835046CF8B94F14138D1398E"/>
            </w:placeholder>
            <w:comboBox>
              <w:listItem w:value="Choose an item."/>
              <w:listItem w:displayText="On Track" w:value="On Track"/>
              <w:listItem w:displayText="Progressing" w:value="Progressing"/>
              <w:listItem w:displayText="Not on Track" w:value="Not on Track"/>
            </w:comboBox>
          </w:sdtPr>
          <w:sdtContent>
            <w:tc>
              <w:tcPr>
                <w:tcW w:w="1697" w:type="dxa"/>
                <w:shd w:val="clear" w:color="auto" w:fill="4BACC6"/>
                <w:vAlign w:val="center"/>
              </w:tcPr>
              <w:p w14:paraId="1965E4A6" w14:textId="483DA07E" w:rsidR="00632C5F" w:rsidRPr="00191FE3" w:rsidRDefault="00191FE3" w:rsidP="00191FE3">
                <w:pPr>
                  <w:jc w:val="center"/>
                  <w:rPr>
                    <w:color w:val="EEF2F7" w:themeColor="background1" w:themeTint="33"/>
                    <w:sz w:val="22"/>
                  </w:rPr>
                </w:pPr>
                <w:r w:rsidRPr="00191FE3">
                  <w:rPr>
                    <w:color w:val="EEF2F7" w:themeColor="background1" w:themeTint="33"/>
                    <w:sz w:val="22"/>
                  </w:rPr>
                  <w:t>On Track</w:t>
                </w:r>
              </w:p>
            </w:tc>
          </w:sdtContent>
        </w:sdt>
      </w:tr>
      <w:tr w:rsidR="00632C5F" w:rsidRPr="00632C5F" w14:paraId="4E246105" w14:textId="77777777" w:rsidTr="00CA0FE6">
        <w:trPr>
          <w:jc w:val="center"/>
        </w:trPr>
        <w:tc>
          <w:tcPr>
            <w:tcW w:w="5848" w:type="dxa"/>
            <w:vAlign w:val="center"/>
          </w:tcPr>
          <w:p w14:paraId="52DA4B1C" w14:textId="77777777" w:rsidR="00632C5F" w:rsidRPr="00CA0FE6" w:rsidRDefault="00632C5F" w:rsidP="00632C5F">
            <w:pPr>
              <w:rPr>
                <w:color w:val="000000"/>
                <w:sz w:val="22"/>
              </w:rPr>
            </w:pPr>
            <w:r w:rsidRPr="00CA0FE6">
              <w:rPr>
                <w:color w:val="000000"/>
                <w:sz w:val="22"/>
              </w:rPr>
              <w:t>Recruitment – Demographic Balance</w:t>
            </w:r>
          </w:p>
        </w:tc>
        <w:sdt>
          <w:sdtPr>
            <w:rPr>
              <w:color w:val="EEF2F7" w:themeColor="background1" w:themeTint="33"/>
              <w:sz w:val="22"/>
            </w:rPr>
            <w:alias w:val="Progress"/>
            <w:tag w:val="Progress"/>
            <w:id w:val="508875741"/>
            <w:placeholder>
              <w:docPart w:val="9269E2EE2E004C7DA3FD21863886F60F"/>
            </w:placeholder>
            <w:comboBox>
              <w:listItem w:value="Choose an item."/>
              <w:listItem w:displayText="On Track" w:value="On Track"/>
              <w:listItem w:displayText="Progressing" w:value="Progressing"/>
              <w:listItem w:displayText="Not on Track" w:value="Not on Track"/>
            </w:comboBox>
          </w:sdtPr>
          <w:sdtContent>
            <w:tc>
              <w:tcPr>
                <w:tcW w:w="1698" w:type="dxa"/>
                <w:shd w:val="clear" w:color="auto" w:fill="4BACC6"/>
                <w:vAlign w:val="center"/>
              </w:tcPr>
              <w:p w14:paraId="1B805E58" w14:textId="06C5C7EB" w:rsidR="00632C5F" w:rsidRPr="00191FE3" w:rsidRDefault="00191FE3" w:rsidP="00191FE3">
                <w:pPr>
                  <w:jc w:val="center"/>
                  <w:rPr>
                    <w:color w:val="EEF2F7" w:themeColor="background1" w:themeTint="33"/>
                    <w:sz w:val="22"/>
                  </w:rPr>
                </w:pPr>
                <w:r w:rsidRPr="00191FE3">
                  <w:rPr>
                    <w:color w:val="EEF2F7" w:themeColor="background1" w:themeTint="33"/>
                    <w:sz w:val="22"/>
                  </w:rPr>
                  <w:t>On Track</w:t>
                </w:r>
              </w:p>
            </w:tc>
          </w:sdtContent>
        </w:sdt>
        <w:sdt>
          <w:sdtPr>
            <w:rPr>
              <w:color w:val="EEF2F7" w:themeColor="background1" w:themeTint="33"/>
              <w:sz w:val="22"/>
            </w:rPr>
            <w:alias w:val="Progress"/>
            <w:tag w:val="Progress"/>
            <w:id w:val="464397074"/>
            <w:placeholder>
              <w:docPart w:val="60120AFCF7B442DE88E376D4A97FDEE5"/>
            </w:placeholder>
            <w:comboBox>
              <w:listItem w:value="Choose an item."/>
              <w:listItem w:displayText="On Track" w:value="On Track"/>
              <w:listItem w:displayText="Progressing" w:value="Progressing"/>
              <w:listItem w:displayText="Not on Track" w:value="Not on Track"/>
            </w:comboBox>
          </w:sdtPr>
          <w:sdtContent>
            <w:tc>
              <w:tcPr>
                <w:tcW w:w="1697" w:type="dxa"/>
                <w:shd w:val="clear" w:color="auto" w:fill="4BACC6"/>
                <w:vAlign w:val="center"/>
              </w:tcPr>
              <w:p w14:paraId="26B02266" w14:textId="41EA537A" w:rsidR="00632C5F" w:rsidRPr="00191FE3" w:rsidRDefault="00191FE3" w:rsidP="00191FE3">
                <w:pPr>
                  <w:jc w:val="center"/>
                  <w:rPr>
                    <w:color w:val="EEF2F7" w:themeColor="background1" w:themeTint="33"/>
                    <w:sz w:val="22"/>
                  </w:rPr>
                </w:pPr>
                <w:r w:rsidRPr="00191FE3">
                  <w:rPr>
                    <w:color w:val="EEF2F7" w:themeColor="background1" w:themeTint="33"/>
                    <w:sz w:val="22"/>
                  </w:rPr>
                  <w:t>On Track</w:t>
                </w:r>
              </w:p>
            </w:tc>
          </w:sdtContent>
        </w:sdt>
      </w:tr>
      <w:tr w:rsidR="00632C5F" w:rsidRPr="00632C5F" w14:paraId="7FC57363" w14:textId="77777777" w:rsidTr="00CA0FE6">
        <w:trPr>
          <w:jc w:val="center"/>
        </w:trPr>
        <w:tc>
          <w:tcPr>
            <w:tcW w:w="5848" w:type="dxa"/>
            <w:vAlign w:val="center"/>
          </w:tcPr>
          <w:p w14:paraId="64AADEF8" w14:textId="77777777" w:rsidR="00632C5F" w:rsidRPr="00CA0FE6" w:rsidRDefault="00632C5F" w:rsidP="00632C5F">
            <w:pPr>
              <w:rPr>
                <w:color w:val="000000"/>
                <w:sz w:val="22"/>
              </w:rPr>
            </w:pPr>
            <w:r w:rsidRPr="00CA0FE6">
              <w:rPr>
                <w:color w:val="000000"/>
                <w:sz w:val="22"/>
              </w:rPr>
              <w:t>Community &amp; Public School System Service</w:t>
            </w:r>
          </w:p>
        </w:tc>
        <w:sdt>
          <w:sdtPr>
            <w:rPr>
              <w:color w:val="EEF2F7" w:themeColor="background1" w:themeTint="33"/>
              <w:sz w:val="22"/>
            </w:rPr>
            <w:alias w:val="Progress"/>
            <w:tag w:val="Progress"/>
            <w:id w:val="-1416320545"/>
            <w:placeholder>
              <w:docPart w:val="7275881E27D0473690E488B4E7914569"/>
            </w:placeholder>
            <w:comboBox>
              <w:listItem w:value="Choose an item."/>
              <w:listItem w:displayText="On Track" w:value="On Track"/>
              <w:listItem w:displayText="Progressing" w:value="Progressing"/>
              <w:listItem w:displayText="Not on Track" w:value="Not on Track"/>
            </w:comboBox>
          </w:sdtPr>
          <w:sdtContent>
            <w:tc>
              <w:tcPr>
                <w:tcW w:w="1698" w:type="dxa"/>
                <w:shd w:val="clear" w:color="auto" w:fill="8064A2"/>
                <w:vAlign w:val="center"/>
              </w:tcPr>
              <w:p w14:paraId="0A38CE5A" w14:textId="73538EE4" w:rsidR="00632C5F" w:rsidRPr="00191FE3" w:rsidRDefault="00191FE3" w:rsidP="00191FE3">
                <w:pPr>
                  <w:jc w:val="center"/>
                  <w:rPr>
                    <w:color w:val="EEF2F7" w:themeColor="background1" w:themeTint="33"/>
                    <w:sz w:val="22"/>
                  </w:rPr>
                </w:pPr>
                <w:r w:rsidRPr="00191FE3">
                  <w:rPr>
                    <w:color w:val="EEF2F7" w:themeColor="background1" w:themeTint="33"/>
                    <w:sz w:val="22"/>
                  </w:rPr>
                  <w:t>Progressing</w:t>
                </w:r>
              </w:p>
            </w:tc>
          </w:sdtContent>
        </w:sdt>
        <w:sdt>
          <w:sdtPr>
            <w:rPr>
              <w:color w:val="EEF2F7" w:themeColor="background1" w:themeTint="33"/>
              <w:sz w:val="22"/>
            </w:rPr>
            <w:alias w:val="Progress"/>
            <w:tag w:val="Progress"/>
            <w:id w:val="815538982"/>
            <w:placeholder>
              <w:docPart w:val="A8BD25FAA3E4444AADE5D04FCBF2E7A2"/>
            </w:placeholder>
            <w:comboBox>
              <w:listItem w:value="Choose an item."/>
              <w:listItem w:displayText="On Track" w:value="On Track"/>
              <w:listItem w:displayText="Progressing" w:value="Progressing"/>
              <w:listItem w:displayText="Not on Track" w:value="Not on Track"/>
            </w:comboBox>
          </w:sdtPr>
          <w:sdtContent>
            <w:tc>
              <w:tcPr>
                <w:tcW w:w="1697" w:type="dxa"/>
                <w:shd w:val="clear" w:color="auto" w:fill="4BACC6"/>
                <w:vAlign w:val="center"/>
              </w:tcPr>
              <w:p w14:paraId="405108A5" w14:textId="36DC93C5" w:rsidR="00632C5F" w:rsidRPr="00191FE3" w:rsidRDefault="00191FE3" w:rsidP="00191FE3">
                <w:pPr>
                  <w:jc w:val="center"/>
                  <w:rPr>
                    <w:color w:val="EEF2F7" w:themeColor="background1" w:themeTint="33"/>
                    <w:sz w:val="22"/>
                  </w:rPr>
                </w:pPr>
                <w:r w:rsidRPr="00191FE3">
                  <w:rPr>
                    <w:color w:val="EEF2F7" w:themeColor="background1" w:themeTint="33"/>
                    <w:sz w:val="22"/>
                  </w:rPr>
                  <w:t>On Track</w:t>
                </w:r>
              </w:p>
            </w:tc>
          </w:sdtContent>
        </w:sdt>
      </w:tr>
    </w:tbl>
    <w:p w14:paraId="08CEB205" w14:textId="51AF2753" w:rsidR="00F33618" w:rsidRDefault="00F33618" w:rsidP="00C377E7">
      <w:pPr>
        <w:spacing w:line="310" w:lineRule="exact"/>
      </w:pPr>
    </w:p>
    <w:p w14:paraId="1095A60B" w14:textId="311B70DB" w:rsidR="00632C5F" w:rsidRPr="00F21784" w:rsidRDefault="00CA0FE6" w:rsidP="00632C5F">
      <w:pPr>
        <w:pStyle w:val="Heading3A"/>
        <w:rPr>
          <w:lang w:eastAsia="en-US"/>
        </w:rPr>
      </w:pPr>
      <w:bookmarkStart w:id="42" w:name="_Toc175663876"/>
      <w:r w:rsidRPr="00196515">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09440" behindDoc="0" locked="0" layoutInCell="1" allowOverlap="1" wp14:anchorId="4E9DA243" wp14:editId="1157D96C">
                <wp:simplePos x="0" y="0"/>
                <wp:positionH relativeFrom="margin">
                  <wp:posOffset>3254375</wp:posOffset>
                </wp:positionH>
                <wp:positionV relativeFrom="paragraph">
                  <wp:posOffset>139642</wp:posOffset>
                </wp:positionV>
                <wp:extent cx="2724150" cy="718820"/>
                <wp:effectExtent l="12700" t="12700" r="19050" b="182880"/>
                <wp:wrapNone/>
                <wp:docPr id="640713904" name="Speech Bubble: Rectangle 2"/>
                <wp:cNvGraphicFramePr/>
                <a:graphic xmlns:a="http://schemas.openxmlformats.org/drawingml/2006/main">
                  <a:graphicData uri="http://schemas.microsoft.com/office/word/2010/wordprocessingShape">
                    <wps:wsp>
                      <wps:cNvSpPr/>
                      <wps:spPr>
                        <a:xfrm>
                          <a:off x="0" y="0"/>
                          <a:ext cx="2724150" cy="718820"/>
                        </a:xfrm>
                        <a:prstGeom prst="wedgeRectCallout">
                          <a:avLst>
                            <a:gd name="adj1" fmla="val -21138"/>
                            <a:gd name="adj2" fmla="val 71227"/>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1192D33" w14:textId="77777777" w:rsidR="00632C5F" w:rsidRPr="00EB3F73" w:rsidRDefault="00632C5F" w:rsidP="00632C5F">
                            <w:pPr>
                              <w:jc w:val="center"/>
                              <w:rPr>
                                <w:b/>
                                <w:bCs/>
                                <w:color w:val="FFFFFF"/>
                                <w:szCs w:val="24"/>
                              </w:rPr>
                            </w:pPr>
                            <w:r>
                              <w:rPr>
                                <w:b/>
                                <w:bCs/>
                                <w:color w:val="FFFFFF"/>
                                <w:szCs w:val="24"/>
                              </w:rPr>
                              <w:t xml:space="preserve">This section provides the opportunity to positively close the Performance 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A243" id="_x0000_s1054" type="#_x0000_t61" style="position:absolute;margin-left:256.25pt;margin-top:11pt;width:214.5pt;height:56.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" adj="6234,26185" fillcolor="#e97132" strokecolor="window" strokeweight="1.5pt">
                <v:textbox>
                  <w:txbxContent>
                    <w:p w14:paraId="31192D33" w14:textId="77777777" w:rsidR="00632C5F" w:rsidRPr="00EB3F73" w:rsidRDefault="00632C5F" w:rsidP="00632C5F">
                      <w:pPr>
                        <w:jc w:val="center"/>
                        <w:rPr>
                          <w:b/>
                          <w:bCs/>
                          <w:color w:val="FFFFFF"/>
                          <w:szCs w:val="24"/>
                        </w:rPr>
                      </w:pPr>
                      <w:r>
                        <w:rPr>
                          <w:b/>
                          <w:bCs/>
                          <w:color w:val="FFFFFF"/>
                          <w:szCs w:val="24"/>
                        </w:rPr>
                        <w:t xml:space="preserve">This section provides the opportunity to positively close the Performance Summary.  </w:t>
                      </w:r>
                    </w:p>
                  </w:txbxContent>
                </v:textbox>
                <w10:wrap anchorx="margin"/>
              </v:shape>
            </w:pict>
          </mc:Fallback>
        </mc:AlternateContent>
      </w:r>
      <w:r w:rsidR="00632C5F" w:rsidRPr="00F21784">
        <w:rPr>
          <w:lang w:eastAsia="en-US"/>
        </w:rPr>
        <w:t>CLOSING COMMENTS</w:t>
      </w:r>
      <w:bookmarkEnd w:id="42"/>
    </w:p>
    <w:tbl>
      <w:tblPr>
        <w:tblW w:w="94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452"/>
      </w:tblGrid>
      <w:tr w:rsidR="00632C5F" w:rsidRPr="00F21784" w14:paraId="6C002579" w14:textId="77777777" w:rsidTr="00CA0FE6">
        <w:trPr>
          <w:trHeight w:val="509"/>
        </w:trPr>
        <w:tc>
          <w:tcPr>
            <w:tcW w:w="9452" w:type="dxa"/>
            <w:shd w:val="clear" w:color="auto" w:fill="586D2D"/>
            <w:tcMar>
              <w:top w:w="-1" w:type="dxa"/>
              <w:left w:w="-1" w:type="dxa"/>
              <w:bottom w:w="-1" w:type="dxa"/>
              <w:right w:w="-1" w:type="dxa"/>
            </w:tcMar>
            <w:vAlign w:val="center"/>
          </w:tcPr>
          <w:p w14:paraId="580FAA2B" w14:textId="77777777" w:rsidR="00632C5F" w:rsidRPr="00F21784" w:rsidRDefault="00632C5F" w:rsidP="003C70A5">
            <w:pPr>
              <w:pBdr>
                <w:top w:val="nil"/>
                <w:left w:val="nil"/>
                <w:bottom w:val="nil"/>
                <w:right w:val="nil"/>
                <w:between w:val="nil"/>
              </w:pBdr>
              <w:spacing w:after="0"/>
              <w:ind w:left="90"/>
              <w:rPr>
                <w:rFonts w:ascii="Calibri" w:eastAsia="Calibri" w:hAnsi="Calibri" w:cs="Calibri"/>
                <w:b/>
                <w:color w:val="F0F2F4"/>
                <w:sz w:val="22"/>
                <w:lang w:eastAsia="en-US"/>
              </w:rPr>
            </w:pPr>
            <w:r w:rsidRPr="00CA0FE6">
              <w:rPr>
                <w:rFonts w:ascii="Calibri" w:eastAsia="Calibri" w:hAnsi="Calibri" w:cs="Calibri"/>
                <w:b/>
                <w:color w:val="FFFFFF"/>
                <w:sz w:val="22"/>
                <w:lang w:eastAsia="en-US"/>
              </w:rPr>
              <w:t xml:space="preserve">Authorizing Agency Closing Comments </w:t>
            </w:r>
          </w:p>
        </w:tc>
      </w:tr>
      <w:tr w:rsidR="00632C5F" w:rsidRPr="00F21784" w14:paraId="13FF5E8C" w14:textId="77777777" w:rsidTr="00CA0FE6">
        <w:trPr>
          <w:trHeight w:val="796"/>
        </w:trPr>
        <w:tc>
          <w:tcPr>
            <w:tcW w:w="9452" w:type="dxa"/>
            <w:tcMar>
              <w:top w:w="-1" w:type="dxa"/>
              <w:left w:w="-1" w:type="dxa"/>
              <w:bottom w:w="-1" w:type="dxa"/>
              <w:right w:w="-1" w:type="dxa"/>
            </w:tcMar>
          </w:tcPr>
          <w:p w14:paraId="5CAA800D" w14:textId="67F4B047" w:rsidR="00632C5F" w:rsidRPr="00F21784" w:rsidRDefault="00632C5F" w:rsidP="003C70A5">
            <w:pPr>
              <w:spacing w:after="0" w:line="259" w:lineRule="auto"/>
              <w:ind w:left="90" w:right="91"/>
              <w:jc w:val="both"/>
              <w:rPr>
                <w:rFonts w:ascii="Calibri" w:eastAsia="Calibri" w:hAnsi="Calibri" w:cs="Calibri"/>
                <w:color w:val="3E535F"/>
                <w:sz w:val="22"/>
                <w:lang w:eastAsia="en-US"/>
              </w:rPr>
            </w:pPr>
          </w:p>
        </w:tc>
      </w:tr>
    </w:tbl>
    <w:p w14:paraId="46DAE2F2" w14:textId="77777777" w:rsidR="00632C5F" w:rsidRDefault="00632C5F" w:rsidP="00632C5F">
      <w:pPr>
        <w:spacing w:after="0"/>
        <w:jc w:val="both"/>
        <w:rPr>
          <w:rFonts w:ascii="Calibri" w:eastAsia="Calibri" w:hAnsi="Calibri" w:cs="Calibri"/>
          <w:b/>
          <w:color w:val="1569C8"/>
          <w:sz w:val="28"/>
          <w:szCs w:val="28"/>
          <w:lang w:eastAsia="en-US"/>
        </w:rPr>
      </w:pPr>
    </w:p>
    <w:p w14:paraId="56413FB2" w14:textId="77777777" w:rsidR="00632C5F" w:rsidRDefault="00632C5F" w:rsidP="00632C5F">
      <w:pPr>
        <w:spacing w:after="0"/>
        <w:jc w:val="both"/>
        <w:rPr>
          <w:rFonts w:ascii="Calibri" w:eastAsia="Calibri" w:hAnsi="Calibri" w:cs="Calibri"/>
          <w:b/>
          <w:color w:val="1569C8"/>
          <w:sz w:val="28"/>
          <w:szCs w:val="28"/>
          <w:lang w:eastAsia="en-US"/>
        </w:rPr>
      </w:pPr>
    </w:p>
    <w:p w14:paraId="6CE961EF" w14:textId="77777777" w:rsidR="00A06FD0" w:rsidRDefault="00A06FD0" w:rsidP="00632C5F">
      <w:pPr>
        <w:spacing w:after="0"/>
        <w:jc w:val="both"/>
        <w:rPr>
          <w:rFonts w:ascii="Calibri" w:eastAsia="Calibri" w:hAnsi="Calibri" w:cs="Calibri"/>
          <w:b/>
          <w:color w:val="1569C8"/>
          <w:sz w:val="28"/>
          <w:szCs w:val="28"/>
          <w:lang w:eastAsia="en-US"/>
        </w:rPr>
      </w:pPr>
    </w:p>
    <w:p w14:paraId="20356B14" w14:textId="77777777" w:rsidR="00632C5F" w:rsidRDefault="00632C5F" w:rsidP="00632C5F">
      <w:pPr>
        <w:spacing w:after="0"/>
        <w:jc w:val="both"/>
        <w:rPr>
          <w:rFonts w:ascii="Calibri" w:eastAsia="Calibri" w:hAnsi="Calibri" w:cs="Calibri"/>
          <w:b/>
          <w:color w:val="1569C8"/>
          <w:sz w:val="28"/>
          <w:szCs w:val="28"/>
          <w:lang w:eastAsia="en-US"/>
        </w:rPr>
      </w:pPr>
    </w:p>
    <w:p w14:paraId="3C59A8D2" w14:textId="21FB4C26" w:rsidR="00632C5F" w:rsidRDefault="00CA0FE6" w:rsidP="00632C5F">
      <w:pPr>
        <w:spacing w:after="0"/>
        <w:jc w:val="both"/>
        <w:rPr>
          <w:rFonts w:ascii="Calibri" w:eastAsia="Calibri" w:hAnsi="Calibri" w:cs="Calibri"/>
          <w:b/>
          <w:color w:val="1569C8"/>
          <w:sz w:val="28"/>
          <w:szCs w:val="28"/>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16608" behindDoc="0" locked="0" layoutInCell="1" allowOverlap="1" wp14:anchorId="7D8F5073" wp14:editId="3325FCFA">
                <wp:simplePos x="0" y="0"/>
                <wp:positionH relativeFrom="margin">
                  <wp:posOffset>2618509</wp:posOffset>
                </wp:positionH>
                <wp:positionV relativeFrom="paragraph">
                  <wp:posOffset>20493</wp:posOffset>
                </wp:positionV>
                <wp:extent cx="3362325" cy="1271847"/>
                <wp:effectExtent l="12700" t="12700" r="15875" b="176530"/>
                <wp:wrapNone/>
                <wp:docPr id="1765497951" name="Speech Bubble: Rectangle 2"/>
                <wp:cNvGraphicFramePr/>
                <a:graphic xmlns:a="http://schemas.openxmlformats.org/drawingml/2006/main">
                  <a:graphicData uri="http://schemas.microsoft.com/office/word/2010/wordprocessingShape">
                    <wps:wsp>
                      <wps:cNvSpPr/>
                      <wps:spPr>
                        <a:xfrm>
                          <a:off x="0" y="0"/>
                          <a:ext cx="3362325" cy="1271847"/>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260F7D6" w14:textId="77777777" w:rsidR="00A06FD0" w:rsidRPr="00EB3F73" w:rsidRDefault="00A06FD0" w:rsidP="00A06FD0">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5073" id="_x0000_s1055" type="#_x0000_t61" style="position:absolute;left:0;text-align:left;margin-left:206.2pt;margin-top:1.6pt;width:264.75pt;height:100.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" adj="6300,24300" fillcolor="#e97132" strokecolor="window" strokeweight="1.5pt">
                <v:textbox>
                  <w:txbxContent>
                    <w:p w14:paraId="2260F7D6" w14:textId="77777777" w:rsidR="00A06FD0" w:rsidRPr="00EB3F73" w:rsidRDefault="00A06FD0" w:rsidP="00A06FD0">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v:textbox>
                <w10:wrap anchorx="margin"/>
              </v:shape>
            </w:pict>
          </mc:Fallback>
        </mc:AlternateContent>
      </w:r>
    </w:p>
    <w:p w14:paraId="56AE4FDD" w14:textId="66749815" w:rsidR="00632C5F" w:rsidRDefault="00632C5F" w:rsidP="00632C5F">
      <w:pPr>
        <w:spacing w:after="0"/>
        <w:jc w:val="both"/>
        <w:rPr>
          <w:rFonts w:ascii="Calibri" w:eastAsia="Calibri" w:hAnsi="Calibri" w:cs="Calibri"/>
          <w:b/>
          <w:color w:val="1569C8"/>
          <w:sz w:val="28"/>
          <w:szCs w:val="28"/>
          <w:lang w:eastAsia="en-US"/>
        </w:rPr>
      </w:pPr>
    </w:p>
    <w:p w14:paraId="783AA760" w14:textId="4E631486" w:rsidR="00632C5F" w:rsidRDefault="00632C5F" w:rsidP="00632C5F">
      <w:pPr>
        <w:spacing w:after="0"/>
        <w:jc w:val="both"/>
        <w:rPr>
          <w:rFonts w:ascii="Calibri" w:eastAsia="Calibri" w:hAnsi="Calibri" w:cs="Calibri"/>
          <w:b/>
          <w:color w:val="1569C8"/>
          <w:sz w:val="28"/>
          <w:szCs w:val="28"/>
          <w:lang w:eastAsia="en-US"/>
        </w:rPr>
      </w:pPr>
    </w:p>
    <w:p w14:paraId="7D3402C2" w14:textId="77777777" w:rsidR="00632C5F" w:rsidRPr="00CA0FE6" w:rsidRDefault="00632C5F" w:rsidP="00632C5F">
      <w:pPr>
        <w:pStyle w:val="Heading3A"/>
        <w:spacing w:before="0"/>
        <w:rPr>
          <w:lang w:eastAsia="en-US"/>
        </w:rPr>
      </w:pPr>
      <w:bookmarkStart w:id="43" w:name="_Toc175663877"/>
      <w:r w:rsidRPr="00CA0FE6">
        <w:rPr>
          <w:lang w:eastAsia="en-US"/>
        </w:rPr>
        <w:t>SCHOOL OVERVIEW</w:t>
      </w:r>
      <w:bookmarkEnd w:id="43"/>
    </w:p>
    <w:tbl>
      <w:tblPr>
        <w:tblW w:w="94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5926"/>
      </w:tblGrid>
      <w:tr w:rsidR="00632C5F" w:rsidRPr="00F21784" w14:paraId="6B7BE929" w14:textId="77777777" w:rsidTr="00CA0FE6">
        <w:trPr>
          <w:trHeight w:val="420"/>
        </w:trPr>
        <w:tc>
          <w:tcPr>
            <w:tcW w:w="9452" w:type="dxa"/>
            <w:gridSpan w:val="2"/>
            <w:shd w:val="clear" w:color="auto" w:fill="586D2D"/>
            <w:vAlign w:val="center"/>
          </w:tcPr>
          <w:p w14:paraId="4F5ADA77" w14:textId="77777777" w:rsidR="00632C5F" w:rsidRPr="00F21784" w:rsidRDefault="00632C5F" w:rsidP="003C70A5">
            <w:pPr>
              <w:spacing w:after="0"/>
              <w:rPr>
                <w:rFonts w:ascii="Calibri" w:eastAsia="Calibri" w:hAnsi="Calibri" w:cs="Calibri"/>
                <w:b/>
                <w:bCs/>
                <w:color w:val="FFFFFF"/>
                <w:sz w:val="22"/>
                <w:lang w:eastAsia="en-US"/>
              </w:rPr>
            </w:pPr>
            <w:r w:rsidRPr="00F21784">
              <w:rPr>
                <w:rFonts w:ascii="Calibri" w:eastAsia="Calibri" w:hAnsi="Calibri" w:cs="Calibri"/>
                <w:b/>
                <w:bCs/>
                <w:color w:val="FFFFFF"/>
                <w:sz w:val="22"/>
                <w:lang w:eastAsia="en-US"/>
              </w:rPr>
              <w:t>General Information</w:t>
            </w:r>
          </w:p>
        </w:tc>
      </w:tr>
      <w:tr w:rsidR="00632C5F" w:rsidRPr="00F21784" w14:paraId="757C4697" w14:textId="77777777" w:rsidTr="00CA0FE6">
        <w:trPr>
          <w:trHeight w:val="445"/>
        </w:trPr>
        <w:tc>
          <w:tcPr>
            <w:tcW w:w="3526" w:type="dxa"/>
            <w:shd w:val="clear" w:color="auto" w:fill="D9D9D9"/>
            <w:tcMar>
              <w:top w:w="-1" w:type="dxa"/>
              <w:left w:w="-1" w:type="dxa"/>
              <w:bottom w:w="-1" w:type="dxa"/>
              <w:right w:w="-1" w:type="dxa"/>
            </w:tcMar>
            <w:vAlign w:val="center"/>
          </w:tcPr>
          <w:p w14:paraId="0BACB33F" w14:textId="77777777" w:rsidR="00632C5F" w:rsidRPr="00CA0FE6" w:rsidRDefault="00632C5F" w:rsidP="003C70A5">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Grades Served</w:t>
            </w:r>
          </w:p>
        </w:tc>
        <w:tc>
          <w:tcPr>
            <w:tcW w:w="5926" w:type="dxa"/>
            <w:tcMar>
              <w:top w:w="-1" w:type="dxa"/>
              <w:left w:w="-1" w:type="dxa"/>
              <w:bottom w:w="-1" w:type="dxa"/>
              <w:right w:w="-1" w:type="dxa"/>
            </w:tcMar>
            <w:vAlign w:val="center"/>
          </w:tcPr>
          <w:p w14:paraId="7B653A58" w14:textId="77777777" w:rsidR="00632C5F" w:rsidRPr="00CA0FE6" w:rsidRDefault="00632C5F" w:rsidP="003C70A5">
            <w:pPr>
              <w:spacing w:after="0"/>
              <w:ind w:left="76"/>
              <w:rPr>
                <w:rFonts w:ascii="Calibri" w:eastAsia="Calibri" w:hAnsi="Calibri" w:cs="Calibri"/>
                <w:color w:val="000000"/>
                <w:sz w:val="22"/>
                <w:lang w:eastAsia="en-US"/>
              </w:rPr>
            </w:pPr>
          </w:p>
        </w:tc>
      </w:tr>
      <w:tr w:rsidR="00632C5F" w:rsidRPr="00F21784" w14:paraId="6EB71612" w14:textId="77777777" w:rsidTr="00CA0FE6">
        <w:trPr>
          <w:trHeight w:val="445"/>
        </w:trPr>
        <w:tc>
          <w:tcPr>
            <w:tcW w:w="3526" w:type="dxa"/>
            <w:shd w:val="clear" w:color="auto" w:fill="D9D9D9"/>
            <w:tcMar>
              <w:top w:w="-1" w:type="dxa"/>
              <w:left w:w="-1" w:type="dxa"/>
              <w:bottom w:w="-1" w:type="dxa"/>
              <w:right w:w="-1" w:type="dxa"/>
            </w:tcMar>
            <w:vAlign w:val="center"/>
          </w:tcPr>
          <w:p w14:paraId="3BACFC2D" w14:textId="77777777" w:rsidR="00632C5F" w:rsidRPr="00CA0FE6" w:rsidRDefault="00632C5F" w:rsidP="003C70A5">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Total Enrollment/As of…</w:t>
            </w:r>
          </w:p>
        </w:tc>
        <w:tc>
          <w:tcPr>
            <w:tcW w:w="5926" w:type="dxa"/>
            <w:tcMar>
              <w:top w:w="-1" w:type="dxa"/>
              <w:left w:w="-1" w:type="dxa"/>
              <w:bottom w:w="-1" w:type="dxa"/>
              <w:right w:w="-1" w:type="dxa"/>
            </w:tcMar>
            <w:vAlign w:val="center"/>
          </w:tcPr>
          <w:p w14:paraId="765324C8" w14:textId="77777777" w:rsidR="00632C5F" w:rsidRPr="00CA0FE6" w:rsidRDefault="00632C5F" w:rsidP="003C70A5">
            <w:pPr>
              <w:spacing w:after="0"/>
              <w:ind w:left="76"/>
              <w:rPr>
                <w:rFonts w:ascii="Calibri" w:eastAsia="Calibri" w:hAnsi="Calibri" w:cs="Calibri"/>
                <w:color w:val="000000"/>
                <w:sz w:val="22"/>
                <w:lang w:eastAsia="en-US"/>
              </w:rPr>
            </w:pPr>
          </w:p>
        </w:tc>
      </w:tr>
      <w:tr w:rsidR="00632C5F" w:rsidRPr="00F21784" w14:paraId="5D5A987D" w14:textId="77777777" w:rsidTr="00CA0FE6">
        <w:trPr>
          <w:trHeight w:val="400"/>
        </w:trPr>
        <w:tc>
          <w:tcPr>
            <w:tcW w:w="3526" w:type="dxa"/>
            <w:shd w:val="clear" w:color="auto" w:fill="D9D9D9"/>
            <w:tcMar>
              <w:top w:w="-1" w:type="dxa"/>
              <w:left w:w="-1" w:type="dxa"/>
              <w:bottom w:w="-1" w:type="dxa"/>
              <w:right w:w="-1" w:type="dxa"/>
            </w:tcMar>
            <w:vAlign w:val="center"/>
          </w:tcPr>
          <w:p w14:paraId="00D6B5D7" w14:textId="77777777" w:rsidR="00632C5F" w:rsidRPr="00CA0FE6" w:rsidRDefault="00632C5F" w:rsidP="003C70A5">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School Website</w:t>
            </w:r>
          </w:p>
        </w:tc>
        <w:tc>
          <w:tcPr>
            <w:tcW w:w="5926" w:type="dxa"/>
            <w:tcMar>
              <w:top w:w="-1" w:type="dxa"/>
              <w:left w:w="-1" w:type="dxa"/>
              <w:bottom w:w="-1" w:type="dxa"/>
              <w:right w:w="-1" w:type="dxa"/>
            </w:tcMar>
            <w:vAlign w:val="center"/>
          </w:tcPr>
          <w:p w14:paraId="480AB1FA" w14:textId="77777777" w:rsidR="00632C5F" w:rsidRPr="00CA0FE6" w:rsidRDefault="00632C5F" w:rsidP="003C70A5">
            <w:pPr>
              <w:spacing w:after="0"/>
              <w:ind w:left="76"/>
              <w:rPr>
                <w:rFonts w:ascii="Calibri" w:eastAsia="Calibri" w:hAnsi="Calibri" w:cs="Calibri"/>
                <w:color w:val="000000"/>
                <w:sz w:val="22"/>
                <w:lang w:eastAsia="en-US"/>
              </w:rPr>
            </w:pPr>
          </w:p>
        </w:tc>
      </w:tr>
      <w:tr w:rsidR="00632C5F" w:rsidRPr="00F21784" w14:paraId="3F345D53" w14:textId="77777777" w:rsidTr="00CA0FE6">
        <w:trPr>
          <w:trHeight w:val="490"/>
        </w:trPr>
        <w:tc>
          <w:tcPr>
            <w:tcW w:w="9452" w:type="dxa"/>
            <w:gridSpan w:val="2"/>
            <w:shd w:val="clear" w:color="auto" w:fill="D9D9D9"/>
            <w:tcMar>
              <w:top w:w="-1" w:type="dxa"/>
              <w:left w:w="-1" w:type="dxa"/>
              <w:bottom w:w="-1" w:type="dxa"/>
              <w:right w:w="-1" w:type="dxa"/>
            </w:tcMar>
            <w:vAlign w:val="center"/>
          </w:tcPr>
          <w:p w14:paraId="7798E273" w14:textId="77777777" w:rsidR="00632C5F" w:rsidRPr="00CA0FE6" w:rsidRDefault="00632C5F" w:rsidP="003C70A5">
            <w:pPr>
              <w:spacing w:after="0"/>
              <w:ind w:left="76"/>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Leadership Team &amp; Positions</w:t>
            </w:r>
          </w:p>
        </w:tc>
      </w:tr>
      <w:tr w:rsidR="00632C5F" w:rsidRPr="00F21784" w14:paraId="5DA2C71A" w14:textId="77777777" w:rsidTr="00CA0FE6">
        <w:trPr>
          <w:trHeight w:val="625"/>
        </w:trPr>
        <w:tc>
          <w:tcPr>
            <w:tcW w:w="9452" w:type="dxa"/>
            <w:gridSpan w:val="2"/>
            <w:tcMar>
              <w:top w:w="-1" w:type="dxa"/>
              <w:left w:w="-1" w:type="dxa"/>
              <w:bottom w:w="-1" w:type="dxa"/>
              <w:right w:w="-1" w:type="dxa"/>
            </w:tcMar>
            <w:vAlign w:val="center"/>
          </w:tcPr>
          <w:p w14:paraId="56ED0341" w14:textId="77777777" w:rsidR="00632C5F" w:rsidRPr="00CA0FE6" w:rsidRDefault="00632C5F" w:rsidP="003C70A5">
            <w:pPr>
              <w:spacing w:after="0"/>
              <w:ind w:left="76"/>
              <w:rPr>
                <w:rFonts w:ascii="Calibri" w:eastAsia="Calibri" w:hAnsi="Calibri" w:cs="Calibri"/>
                <w:color w:val="000000"/>
                <w:sz w:val="22"/>
                <w:lang w:eastAsia="en-US"/>
              </w:rPr>
            </w:pPr>
          </w:p>
        </w:tc>
      </w:tr>
      <w:tr w:rsidR="00632C5F" w:rsidRPr="00F21784" w14:paraId="1A653FFC" w14:textId="77777777" w:rsidTr="00CA0FE6">
        <w:trPr>
          <w:trHeight w:val="490"/>
        </w:trPr>
        <w:tc>
          <w:tcPr>
            <w:tcW w:w="9452" w:type="dxa"/>
            <w:gridSpan w:val="2"/>
            <w:shd w:val="clear" w:color="auto" w:fill="D9D9D9"/>
            <w:tcMar>
              <w:top w:w="-1" w:type="dxa"/>
              <w:left w:w="-1" w:type="dxa"/>
              <w:bottom w:w="-1" w:type="dxa"/>
              <w:right w:w="-1" w:type="dxa"/>
            </w:tcMar>
            <w:vAlign w:val="center"/>
          </w:tcPr>
          <w:p w14:paraId="48BD1F44" w14:textId="77777777" w:rsidR="00632C5F" w:rsidRPr="00CA0FE6" w:rsidRDefault="00632C5F" w:rsidP="003C70A5">
            <w:pPr>
              <w:spacing w:after="0"/>
              <w:ind w:left="76" w:right="151"/>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Administrative Office Address &amp; Phone</w:t>
            </w:r>
          </w:p>
        </w:tc>
      </w:tr>
      <w:tr w:rsidR="00632C5F" w:rsidRPr="00F21784" w14:paraId="1758A29E" w14:textId="77777777" w:rsidTr="00CA0FE6">
        <w:trPr>
          <w:trHeight w:val="625"/>
        </w:trPr>
        <w:tc>
          <w:tcPr>
            <w:tcW w:w="9452" w:type="dxa"/>
            <w:gridSpan w:val="2"/>
            <w:tcMar>
              <w:top w:w="-1" w:type="dxa"/>
              <w:left w:w="-1" w:type="dxa"/>
              <w:bottom w:w="-1" w:type="dxa"/>
              <w:right w:w="-1" w:type="dxa"/>
            </w:tcMar>
          </w:tcPr>
          <w:p w14:paraId="39545694" w14:textId="77777777" w:rsidR="00632C5F" w:rsidRPr="00CA0FE6" w:rsidRDefault="00632C5F" w:rsidP="003C70A5">
            <w:pPr>
              <w:spacing w:after="0"/>
              <w:ind w:left="76" w:right="151"/>
              <w:rPr>
                <w:rFonts w:ascii="Calibri" w:eastAsia="Calibri" w:hAnsi="Calibri" w:cs="Calibri"/>
                <w:color w:val="000000"/>
                <w:sz w:val="22"/>
                <w:lang w:eastAsia="en-US"/>
              </w:rPr>
            </w:pPr>
          </w:p>
          <w:p w14:paraId="738A2FCC" w14:textId="77777777" w:rsidR="00632C5F" w:rsidRPr="00CA0FE6" w:rsidRDefault="00632C5F" w:rsidP="003C70A5">
            <w:pPr>
              <w:spacing w:after="0"/>
              <w:ind w:right="151"/>
              <w:rPr>
                <w:rFonts w:ascii="Calibri" w:eastAsia="Calibri" w:hAnsi="Calibri" w:cs="Calibri"/>
                <w:color w:val="000000"/>
                <w:sz w:val="22"/>
                <w:lang w:eastAsia="en-US"/>
              </w:rPr>
            </w:pPr>
          </w:p>
        </w:tc>
      </w:tr>
      <w:tr w:rsidR="00632C5F" w:rsidRPr="00F21784" w14:paraId="0146647F" w14:textId="77777777" w:rsidTr="00CA0FE6">
        <w:trPr>
          <w:trHeight w:val="463"/>
        </w:trPr>
        <w:tc>
          <w:tcPr>
            <w:tcW w:w="9452" w:type="dxa"/>
            <w:gridSpan w:val="2"/>
            <w:shd w:val="clear" w:color="auto" w:fill="D9D9D9"/>
            <w:tcMar>
              <w:top w:w="-1" w:type="dxa"/>
              <w:left w:w="-1" w:type="dxa"/>
              <w:bottom w:w="-1" w:type="dxa"/>
              <w:right w:w="-1" w:type="dxa"/>
            </w:tcMar>
            <w:vAlign w:val="center"/>
          </w:tcPr>
          <w:p w14:paraId="3E634477" w14:textId="77777777" w:rsidR="00632C5F" w:rsidRPr="00CA0FE6" w:rsidRDefault="00632C5F" w:rsidP="003C70A5">
            <w:pPr>
              <w:spacing w:after="0"/>
              <w:ind w:left="76" w:right="151"/>
              <w:jc w:val="both"/>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Additional Site Addresses &amp; Phone Numbers, As Applicable</w:t>
            </w:r>
          </w:p>
        </w:tc>
      </w:tr>
      <w:tr w:rsidR="00632C5F" w:rsidRPr="00F21784" w14:paraId="40E47BEE" w14:textId="77777777" w:rsidTr="00CA0FE6">
        <w:trPr>
          <w:trHeight w:val="652"/>
        </w:trPr>
        <w:tc>
          <w:tcPr>
            <w:tcW w:w="9452" w:type="dxa"/>
            <w:gridSpan w:val="2"/>
            <w:tcMar>
              <w:top w:w="-1" w:type="dxa"/>
              <w:left w:w="-1" w:type="dxa"/>
              <w:bottom w:w="-1" w:type="dxa"/>
              <w:right w:w="-1" w:type="dxa"/>
            </w:tcMar>
          </w:tcPr>
          <w:p w14:paraId="048A18C2" w14:textId="77777777" w:rsidR="00632C5F" w:rsidRPr="00CA0FE6" w:rsidRDefault="00632C5F" w:rsidP="003C70A5">
            <w:pPr>
              <w:spacing w:after="0"/>
              <w:ind w:right="151"/>
              <w:jc w:val="both"/>
              <w:rPr>
                <w:rFonts w:ascii="Calibri" w:eastAsia="Calibri" w:hAnsi="Calibri" w:cs="Calibri"/>
                <w:color w:val="000000"/>
                <w:sz w:val="22"/>
                <w:lang w:eastAsia="en-US"/>
              </w:rPr>
            </w:pPr>
          </w:p>
        </w:tc>
      </w:tr>
      <w:tr w:rsidR="00632C5F" w:rsidRPr="00F21784" w14:paraId="17907896" w14:textId="77777777" w:rsidTr="00CA0FE6">
        <w:trPr>
          <w:trHeight w:val="463"/>
        </w:trPr>
        <w:tc>
          <w:tcPr>
            <w:tcW w:w="9452" w:type="dxa"/>
            <w:gridSpan w:val="2"/>
            <w:shd w:val="clear" w:color="auto" w:fill="D9D9D9"/>
            <w:tcMar>
              <w:top w:w="-1" w:type="dxa"/>
              <w:left w:w="-1" w:type="dxa"/>
              <w:bottom w:w="-1" w:type="dxa"/>
              <w:right w:w="-1" w:type="dxa"/>
            </w:tcMar>
            <w:vAlign w:val="center"/>
          </w:tcPr>
          <w:p w14:paraId="18733A4E" w14:textId="77777777" w:rsidR="00632C5F" w:rsidRPr="00CA0FE6" w:rsidRDefault="00632C5F" w:rsidP="003C70A5">
            <w:pPr>
              <w:spacing w:after="0"/>
              <w:ind w:left="76"/>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Board Members, Offices &amp; Terms</w:t>
            </w:r>
          </w:p>
        </w:tc>
      </w:tr>
      <w:tr w:rsidR="00632C5F" w:rsidRPr="00F21784" w14:paraId="7C81A029" w14:textId="77777777" w:rsidTr="00CA0FE6">
        <w:trPr>
          <w:trHeight w:val="600"/>
        </w:trPr>
        <w:tc>
          <w:tcPr>
            <w:tcW w:w="9452" w:type="dxa"/>
            <w:gridSpan w:val="2"/>
            <w:tcMar>
              <w:top w:w="-1" w:type="dxa"/>
              <w:left w:w="-1" w:type="dxa"/>
              <w:bottom w:w="-1" w:type="dxa"/>
              <w:right w:w="-1" w:type="dxa"/>
            </w:tcMar>
          </w:tcPr>
          <w:p w14:paraId="1C6ED974" w14:textId="77777777" w:rsidR="00632C5F" w:rsidRPr="00CA0FE6" w:rsidRDefault="00632C5F" w:rsidP="003C70A5">
            <w:pPr>
              <w:spacing w:after="0"/>
              <w:ind w:left="76"/>
              <w:jc w:val="both"/>
              <w:rPr>
                <w:rFonts w:ascii="Calibri" w:eastAsia="Calibri" w:hAnsi="Calibri" w:cs="Calibri"/>
                <w:color w:val="000000"/>
                <w:sz w:val="22"/>
                <w:lang w:eastAsia="en-US"/>
              </w:rPr>
            </w:pPr>
          </w:p>
          <w:p w14:paraId="6398EB24" w14:textId="77777777" w:rsidR="00632C5F" w:rsidRPr="00CA0FE6" w:rsidRDefault="00632C5F" w:rsidP="003C70A5">
            <w:pPr>
              <w:spacing w:after="0"/>
              <w:ind w:left="76"/>
              <w:jc w:val="both"/>
              <w:rPr>
                <w:rFonts w:ascii="Calibri" w:eastAsia="Calibri" w:hAnsi="Calibri" w:cs="Calibri"/>
                <w:color w:val="000000"/>
                <w:sz w:val="22"/>
                <w:lang w:eastAsia="en-US"/>
              </w:rPr>
            </w:pPr>
          </w:p>
        </w:tc>
      </w:tr>
      <w:tr w:rsidR="00632C5F" w:rsidRPr="00F21784" w14:paraId="1EC5721C" w14:textId="77777777" w:rsidTr="00CA0FE6">
        <w:trPr>
          <w:trHeight w:val="472"/>
        </w:trPr>
        <w:tc>
          <w:tcPr>
            <w:tcW w:w="9452" w:type="dxa"/>
            <w:gridSpan w:val="2"/>
            <w:shd w:val="clear" w:color="auto" w:fill="D9D9D9"/>
            <w:tcMar>
              <w:top w:w="-1" w:type="dxa"/>
              <w:left w:w="-1" w:type="dxa"/>
              <w:bottom w:w="-1" w:type="dxa"/>
              <w:right w:w="-1" w:type="dxa"/>
            </w:tcMar>
            <w:vAlign w:val="center"/>
          </w:tcPr>
          <w:p w14:paraId="13EA4E2B" w14:textId="77777777" w:rsidR="00632C5F" w:rsidRPr="00CA0FE6" w:rsidRDefault="00632C5F" w:rsidP="003C70A5">
            <w:pPr>
              <w:spacing w:after="0"/>
              <w:ind w:left="76" w:right="151"/>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School Mission</w:t>
            </w:r>
          </w:p>
        </w:tc>
      </w:tr>
      <w:tr w:rsidR="00632C5F" w:rsidRPr="00F21784" w14:paraId="4E0992C2" w14:textId="77777777" w:rsidTr="00CA0FE6">
        <w:trPr>
          <w:trHeight w:val="652"/>
        </w:trPr>
        <w:tc>
          <w:tcPr>
            <w:tcW w:w="9452" w:type="dxa"/>
            <w:gridSpan w:val="2"/>
            <w:tcMar>
              <w:top w:w="-1" w:type="dxa"/>
              <w:left w:w="-1" w:type="dxa"/>
              <w:bottom w:w="-1" w:type="dxa"/>
              <w:right w:w="-1" w:type="dxa"/>
            </w:tcMar>
          </w:tcPr>
          <w:p w14:paraId="17B74F47" w14:textId="77777777" w:rsidR="00632C5F" w:rsidRPr="00CA0FE6" w:rsidRDefault="00632C5F" w:rsidP="003C70A5">
            <w:pPr>
              <w:spacing w:after="0" w:line="259" w:lineRule="auto"/>
              <w:ind w:left="76" w:right="90"/>
              <w:jc w:val="both"/>
              <w:rPr>
                <w:rFonts w:ascii="Calibri" w:eastAsia="Calibri" w:hAnsi="Calibri" w:cs="Calibri"/>
                <w:color w:val="000000"/>
                <w:sz w:val="22"/>
                <w:lang w:eastAsia="en-US"/>
              </w:rPr>
            </w:pPr>
          </w:p>
          <w:p w14:paraId="6E69059F" w14:textId="77777777" w:rsidR="00632C5F" w:rsidRPr="00CA0FE6" w:rsidRDefault="00632C5F" w:rsidP="003C70A5">
            <w:pPr>
              <w:spacing w:after="0" w:line="259" w:lineRule="auto"/>
              <w:ind w:left="76" w:right="90"/>
              <w:jc w:val="both"/>
              <w:rPr>
                <w:rFonts w:ascii="Calibri" w:eastAsia="Calibri" w:hAnsi="Calibri" w:cs="Calibri"/>
                <w:color w:val="000000"/>
                <w:sz w:val="22"/>
                <w:lang w:eastAsia="en-US"/>
              </w:rPr>
            </w:pPr>
          </w:p>
        </w:tc>
      </w:tr>
      <w:tr w:rsidR="00632C5F" w:rsidRPr="00F21784" w14:paraId="74A3EA60" w14:textId="77777777" w:rsidTr="00CA0FE6">
        <w:trPr>
          <w:trHeight w:val="535"/>
        </w:trPr>
        <w:tc>
          <w:tcPr>
            <w:tcW w:w="9452" w:type="dxa"/>
            <w:gridSpan w:val="2"/>
            <w:shd w:val="clear" w:color="auto" w:fill="D9D9D9"/>
            <w:tcMar>
              <w:top w:w="-1" w:type="dxa"/>
              <w:left w:w="-1" w:type="dxa"/>
              <w:bottom w:w="-1" w:type="dxa"/>
              <w:right w:w="-1" w:type="dxa"/>
            </w:tcMar>
            <w:vAlign w:val="center"/>
          </w:tcPr>
          <w:p w14:paraId="604FE8D4" w14:textId="77777777" w:rsidR="00632C5F" w:rsidRPr="00CA0FE6" w:rsidRDefault="00632C5F" w:rsidP="003C70A5">
            <w:pPr>
              <w:spacing w:after="0"/>
              <w:ind w:left="76" w:right="151"/>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Brief School Description</w:t>
            </w:r>
          </w:p>
        </w:tc>
      </w:tr>
      <w:tr w:rsidR="00632C5F" w:rsidRPr="00F21784" w14:paraId="2F46EEC3" w14:textId="77777777" w:rsidTr="00CA0FE6">
        <w:trPr>
          <w:trHeight w:val="395"/>
        </w:trPr>
        <w:tc>
          <w:tcPr>
            <w:tcW w:w="9452" w:type="dxa"/>
            <w:gridSpan w:val="2"/>
            <w:tcMar>
              <w:top w:w="-1" w:type="dxa"/>
              <w:left w:w="-1" w:type="dxa"/>
              <w:bottom w:w="-1" w:type="dxa"/>
              <w:right w:w="-1" w:type="dxa"/>
            </w:tcMar>
            <w:vAlign w:val="center"/>
          </w:tcPr>
          <w:p w14:paraId="4F634B27" w14:textId="77777777" w:rsidR="00632C5F" w:rsidRPr="00CA0FE6" w:rsidRDefault="00632C5F" w:rsidP="003C70A5">
            <w:pPr>
              <w:spacing w:after="0"/>
              <w:ind w:left="76" w:right="151"/>
              <w:jc w:val="both"/>
              <w:rPr>
                <w:rFonts w:ascii="Calibri" w:eastAsia="Calibri" w:hAnsi="Calibri" w:cs="Calibri"/>
                <w:color w:val="000000"/>
                <w:sz w:val="22"/>
                <w:lang w:eastAsia="en-US"/>
              </w:rPr>
            </w:pPr>
          </w:p>
        </w:tc>
      </w:tr>
    </w:tbl>
    <w:p w14:paraId="4F426F47" w14:textId="77777777" w:rsidR="00632C5F" w:rsidRPr="00F21784" w:rsidRDefault="00632C5F" w:rsidP="00632C5F">
      <w:pPr>
        <w:spacing w:after="0"/>
        <w:rPr>
          <w:rFonts w:ascii="Calibri" w:eastAsia="Calibri" w:hAnsi="Calibri" w:cs="Calibri"/>
          <w:szCs w:val="24"/>
          <w:lang w:eastAsia="en-US"/>
        </w:rPr>
      </w:pPr>
    </w:p>
    <w:p w14:paraId="42B3D8B9" w14:textId="77777777" w:rsidR="00632C5F" w:rsidRDefault="00632C5F" w:rsidP="00632C5F">
      <w:pPr>
        <w:spacing w:after="0"/>
        <w:jc w:val="both"/>
      </w:pPr>
    </w:p>
    <w:p w14:paraId="088E1A8F" w14:textId="77777777" w:rsidR="00632C5F" w:rsidRDefault="00632C5F" w:rsidP="00632C5F">
      <w:pPr>
        <w:spacing w:after="0"/>
        <w:jc w:val="both"/>
      </w:pPr>
    </w:p>
    <w:p w14:paraId="3F4ABBF3" w14:textId="77777777" w:rsidR="00632C5F" w:rsidRDefault="00632C5F" w:rsidP="00C377E7">
      <w:pPr>
        <w:spacing w:line="310" w:lineRule="exact"/>
      </w:pPr>
    </w:p>
    <w:p w14:paraId="2DA0A8DB" w14:textId="77777777" w:rsidR="00C377E7" w:rsidRDefault="00C377E7" w:rsidP="00C377E7">
      <w:pPr>
        <w:spacing w:line="310" w:lineRule="exact"/>
      </w:pPr>
    </w:p>
    <w:p w14:paraId="0A0F9752" w14:textId="77777777" w:rsidR="00A06FD0" w:rsidRDefault="00A06FD0" w:rsidP="006269C4">
      <w:pPr>
        <w:spacing w:after="0" w:line="310" w:lineRule="exact"/>
      </w:pPr>
    </w:p>
    <w:p w14:paraId="7CDE3F36" w14:textId="3F28B8D2" w:rsidR="00A06FD0" w:rsidRDefault="00A06FD0" w:rsidP="00CA0FE6">
      <w:pPr>
        <w:pStyle w:val="Heading2C-Withinflow"/>
        <w:pBdr>
          <w:top w:val="single" w:sz="48" w:space="15" w:color="F2C551"/>
        </w:pBdr>
        <w:spacing w:before="0"/>
      </w:pPr>
      <w:bookmarkStart w:id="44" w:name="_Toc175663878"/>
      <w:r>
        <w:lastRenderedPageBreak/>
        <w:t xml:space="preserve">OPTION 3: </w:t>
      </w:r>
      <w:r w:rsidR="00126A03">
        <w:t>MULTI-SCHOOL</w:t>
      </w:r>
      <w:r w:rsidR="00EE5584">
        <w:t xml:space="preserve"> SINGLE</w:t>
      </w:r>
      <w:r w:rsidR="00CD046C">
        <w:t>-</w:t>
      </w:r>
      <w:r w:rsidR="00EE5584">
        <w:t xml:space="preserve">YEAR </w:t>
      </w:r>
      <w:r w:rsidRPr="00096014">
        <w:t xml:space="preserve">ANNUAL PERFORMANCE </w:t>
      </w:r>
      <w:r>
        <w:t>SUMMARY WITH ANNOTATIONS AND  SAMPLE LANGUAGE</w:t>
      </w:r>
      <w:bookmarkEnd w:id="44"/>
    </w:p>
    <w:p w14:paraId="0054CE9B" w14:textId="77777777" w:rsidR="008775AF" w:rsidRDefault="008775AF" w:rsidP="008775AF">
      <w:pPr>
        <w:pStyle w:val="Heading3A"/>
        <w:keepNext/>
      </w:pPr>
      <w:bookmarkStart w:id="45" w:name="_Toc175663879"/>
      <w:r>
        <w:t>Introduction</w:t>
      </w:r>
      <w:bookmarkEnd w:id="45"/>
    </w:p>
    <w:p w14:paraId="5086C488" w14:textId="77777777" w:rsidR="008775AF" w:rsidRDefault="008775AF" w:rsidP="003C23F2">
      <w:pPr>
        <w:pStyle w:val="Paragraph"/>
        <w:jc w:val="both"/>
      </w:pP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19680" behindDoc="0" locked="0" layoutInCell="1" allowOverlap="1" wp14:anchorId="64E2491D" wp14:editId="44C29CD4">
                <wp:simplePos x="0" y="0"/>
                <wp:positionH relativeFrom="margin">
                  <wp:align>right</wp:align>
                </wp:positionH>
                <wp:positionV relativeFrom="paragraph">
                  <wp:posOffset>431800</wp:posOffset>
                </wp:positionV>
                <wp:extent cx="2695575" cy="828675"/>
                <wp:effectExtent l="12700" t="12700" r="9525" b="250825"/>
                <wp:wrapNone/>
                <wp:docPr id="2114220416" name="Speech Bubble: Rectangle 2"/>
                <wp:cNvGraphicFramePr/>
                <a:graphic xmlns:a="http://schemas.openxmlformats.org/drawingml/2006/main">
                  <a:graphicData uri="http://schemas.microsoft.com/office/word/2010/wordprocessingShape">
                    <wps:wsp>
                      <wps:cNvSpPr/>
                      <wps:spPr>
                        <a:xfrm>
                          <a:off x="4131425" y="4829695"/>
                          <a:ext cx="2695575" cy="828675"/>
                        </a:xfrm>
                        <a:prstGeom prst="wedgeRectCallout">
                          <a:avLst>
                            <a:gd name="adj1" fmla="val -20833"/>
                            <a:gd name="adj2" fmla="val 77547"/>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8B493F6" w14:textId="77777777" w:rsidR="008775AF" w:rsidRPr="00E4749B" w:rsidRDefault="008775AF" w:rsidP="008775AF">
                            <w:pPr>
                              <w:jc w:val="center"/>
                              <w:rPr>
                                <w:b/>
                                <w:bCs/>
                                <w:color w:val="FFFFFF"/>
                                <w:sz w:val="20"/>
                                <w:szCs w:val="20"/>
                              </w:rPr>
                            </w:pPr>
                            <w:r w:rsidRPr="00E4749B">
                              <w:rPr>
                                <w:b/>
                                <w:bCs/>
                                <w:color w:val="FFFFFF"/>
                                <w:sz w:val="20"/>
                                <w:szCs w:val="20"/>
                              </w:rPr>
                              <w:t>The Performance Progress Report template, available as a ‘Grab and Go’ document, includes a</w:t>
                            </w:r>
                            <w:r>
                              <w:rPr>
                                <w:b/>
                                <w:bCs/>
                                <w:color w:val="FFFFFF"/>
                                <w:sz w:val="20"/>
                                <w:szCs w:val="20"/>
                              </w:rPr>
                              <w:t xml:space="preserve"> more</w:t>
                            </w:r>
                            <w:r w:rsidRPr="00E4749B">
                              <w:rPr>
                                <w:b/>
                                <w:bCs/>
                                <w:color w:val="FFFFFF"/>
                                <w:sz w:val="20"/>
                                <w:szCs w:val="20"/>
                              </w:rPr>
                              <w:t xml:space="preserve"> detailed introduction that can easily be modified for local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491D" id="_x0000_s1056" type="#_x0000_t61" style="position:absolute;left:0;text-align:left;margin-left:161.05pt;margin-top:34pt;width:212.25pt;height:65.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" adj="6300,27550" fillcolor="#e97132" strokecolor="window" strokeweight="1.5pt">
                <v:textbox>
                  <w:txbxContent>
                    <w:p w14:paraId="58B493F6" w14:textId="77777777" w:rsidR="008775AF" w:rsidRPr="00E4749B" w:rsidRDefault="008775AF" w:rsidP="008775AF">
                      <w:pPr>
                        <w:jc w:val="center"/>
                        <w:rPr>
                          <w:b/>
                          <w:bCs/>
                          <w:color w:val="FFFFFF"/>
                          <w:sz w:val="20"/>
                          <w:szCs w:val="20"/>
                        </w:rPr>
                      </w:pPr>
                      <w:r w:rsidRPr="00E4749B">
                        <w:rPr>
                          <w:b/>
                          <w:bCs/>
                          <w:color w:val="FFFFFF"/>
                          <w:sz w:val="20"/>
                          <w:szCs w:val="20"/>
                        </w:rPr>
                        <w:t>The Performance Progress Report template, available as a ‘Grab and Go’ document, includes a</w:t>
                      </w:r>
                      <w:r>
                        <w:rPr>
                          <w:b/>
                          <w:bCs/>
                          <w:color w:val="FFFFFF"/>
                          <w:sz w:val="20"/>
                          <w:szCs w:val="20"/>
                        </w:rPr>
                        <w:t xml:space="preserve"> more</w:t>
                      </w:r>
                      <w:r w:rsidRPr="00E4749B">
                        <w:rPr>
                          <w:b/>
                          <w:bCs/>
                          <w:color w:val="FFFFFF"/>
                          <w:sz w:val="20"/>
                          <w:szCs w:val="20"/>
                        </w:rPr>
                        <w:t xml:space="preserve"> detailed introduction that can easily be modified for local context.</w:t>
                      </w:r>
                    </w:p>
                  </w:txbxContent>
                </v:textbox>
                <w10:wrap anchorx="margin"/>
              </v:shape>
            </w:pict>
          </mc:Fallback>
        </mc:AlternateContent>
      </w:r>
      <w:r>
        <w:t xml:space="preserve">This section of the Annual Performance Report provides the reader with an </w:t>
      </w:r>
      <w:r w:rsidRPr="00881CAA">
        <w:t>orientation</w:t>
      </w:r>
      <w:r>
        <w:t xml:space="preserve"> to the authorizer’s responsibility for and approach to conducting performance-based oversight and an overview of the Report's contents.</w:t>
      </w:r>
      <w:r>
        <w:rPr>
          <w:rStyle w:val="FootnoteReference"/>
        </w:rPr>
        <w:footnoteReference w:id="5"/>
      </w:r>
    </w:p>
    <w:p w14:paraId="654C29A2" w14:textId="77777777" w:rsidR="00CA0FE6" w:rsidRDefault="00CA0FE6" w:rsidP="008775AF">
      <w:pPr>
        <w:pStyle w:val="Paragraph"/>
      </w:pPr>
    </w:p>
    <w:p w14:paraId="5D2E8666" w14:textId="7A107B03" w:rsidR="008775AF" w:rsidRDefault="008775AF" w:rsidP="008775AF">
      <w:pPr>
        <w:pStyle w:val="Paragraph"/>
      </w:pPr>
      <w:r w:rsidRPr="007345F8">
        <w:rPr>
          <w:rFonts w:ascii="Aptos" w:eastAsia="Times New Roman" w:hAnsi="Aptos" w:cs="Times New Roman"/>
          <w:color w:val="auto"/>
          <w:szCs w:val="22"/>
        </w:rPr>
        <mc:AlternateContent>
          <mc:Choice Requires="wps">
            <w:drawing>
              <wp:anchor distT="91440" distB="91440" distL="114300" distR="114300" simplePos="0" relativeHeight="251718656" behindDoc="0" locked="0" layoutInCell="1" allowOverlap="1" wp14:anchorId="3A8A6D38" wp14:editId="783937BD">
                <wp:simplePos x="0" y="0"/>
                <wp:positionH relativeFrom="margin">
                  <wp:align>right</wp:align>
                </wp:positionH>
                <wp:positionV relativeFrom="paragraph">
                  <wp:posOffset>93980</wp:posOffset>
                </wp:positionV>
                <wp:extent cx="5943600" cy="3448050"/>
                <wp:effectExtent l="0" t="0" r="0" b="0"/>
                <wp:wrapNone/>
                <wp:docPr id="1772164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48050"/>
                        </a:xfrm>
                        <a:prstGeom prst="rect">
                          <a:avLst/>
                        </a:prstGeom>
                        <a:noFill/>
                        <a:ln w="9525">
                          <a:noFill/>
                          <a:miter lim="800000"/>
                          <a:headEnd/>
                          <a:tailEnd/>
                        </a:ln>
                      </wps:spPr>
                      <wps:txbx>
                        <w:txbxContent>
                          <w:p w14:paraId="02B9109E" w14:textId="77777777" w:rsidR="008775AF" w:rsidRPr="00CA0FE6" w:rsidRDefault="008775AF" w:rsidP="00CA0FE6">
                            <w:pPr>
                              <w:pBdr>
                                <w:top w:val="single" w:sz="24" w:space="8" w:color="586D2D"/>
                              </w:pBdr>
                              <w:rPr>
                                <w:b/>
                                <w:bCs/>
                                <w:i/>
                                <w:iCs/>
                                <w:color w:val="000000"/>
                                <w:sz w:val="20"/>
                                <w:szCs w:val="20"/>
                              </w:rPr>
                            </w:pPr>
                            <w:r w:rsidRPr="00CA0FE6">
                              <w:rPr>
                                <w:b/>
                                <w:bCs/>
                                <w:i/>
                                <w:iCs/>
                                <w:color w:val="000000"/>
                                <w:sz w:val="20"/>
                                <w:szCs w:val="20"/>
                              </w:rPr>
                              <w:t>Sample Language</w:t>
                            </w:r>
                          </w:p>
                          <w:p w14:paraId="10BF28EF" w14:textId="77777777" w:rsidR="008775AF" w:rsidRPr="00FD2F20" w:rsidRDefault="008775AF" w:rsidP="00CA0FE6">
                            <w:pPr>
                              <w:pBdr>
                                <w:top w:val="single" w:sz="24" w:space="8" w:color="586D2D"/>
                              </w:pBdr>
                              <w:spacing w:after="0"/>
                              <w:rPr>
                                <w:i/>
                                <w:iCs/>
                                <w:sz w:val="20"/>
                                <w:szCs w:val="20"/>
                              </w:rPr>
                            </w:pPr>
                            <w:r w:rsidRPr="00FD2F20">
                              <w:rPr>
                                <w:i/>
                                <w:iCs/>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109220C3" w14:textId="77777777" w:rsidR="008775AF" w:rsidRPr="00FD2F20" w:rsidRDefault="008775AF" w:rsidP="00CA0FE6">
                            <w:pPr>
                              <w:pBdr>
                                <w:top w:val="single" w:sz="24" w:space="8" w:color="586D2D"/>
                              </w:pBdr>
                              <w:spacing w:after="0"/>
                              <w:rPr>
                                <w:i/>
                                <w:iCs/>
                                <w:sz w:val="20"/>
                                <w:szCs w:val="20"/>
                              </w:rPr>
                            </w:pPr>
                            <w:r w:rsidRPr="00FD2F20">
                              <w:rPr>
                                <w:i/>
                                <w:iCs/>
                                <w:sz w:val="20"/>
                                <w:szCs w:val="20"/>
                              </w:rPr>
                              <w:t>Using the most recent data available, the report is designed to answer four fundamental questions:</w:t>
                            </w:r>
                          </w:p>
                          <w:p w14:paraId="50FF8B57" w14:textId="77777777" w:rsidR="008775AF" w:rsidRPr="00FD2F20" w:rsidRDefault="008775AF" w:rsidP="00CA0FE6">
                            <w:pPr>
                              <w:pBdr>
                                <w:top w:val="single" w:sz="24" w:space="8" w:color="586D2D"/>
                              </w:pBdr>
                              <w:spacing w:after="0"/>
                              <w:rPr>
                                <w:i/>
                                <w:iCs/>
                                <w:sz w:val="20"/>
                                <w:szCs w:val="20"/>
                              </w:rPr>
                            </w:pPr>
                          </w:p>
                          <w:p w14:paraId="769172C7"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school’s education program a success?</w:t>
                            </w:r>
                          </w:p>
                          <w:p w14:paraId="44ED24E5"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 financially viable?</w:t>
                            </w:r>
                          </w:p>
                          <w:p w14:paraId="58AD2E8C"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 operating and governed effectively?</w:t>
                            </w:r>
                          </w:p>
                          <w:p w14:paraId="06DF8409" w14:textId="77777777" w:rsidR="008775AF" w:rsidRPr="00FD2F20" w:rsidRDefault="008775AF" w:rsidP="00CA0FE6">
                            <w:pPr>
                              <w:pBdr>
                                <w:top w:val="single" w:sz="24" w:space="8" w:color="586D2D"/>
                              </w:pBdr>
                              <w:spacing w:after="0"/>
                              <w:rPr>
                                <w:i/>
                                <w:iCs/>
                                <w:sz w:val="20"/>
                                <w:szCs w:val="20"/>
                              </w:rPr>
                            </w:pPr>
                            <w:r w:rsidRPr="00FD2F20">
                              <w:rPr>
                                <w:i/>
                                <w:iCs/>
                                <w:sz w:val="20"/>
                                <w:szCs w:val="20"/>
                              </w:rPr>
                              <w:t>-And ultimately, is the charter school serving public policy purposes?</w:t>
                            </w:r>
                          </w:p>
                          <w:p w14:paraId="47D8F236" w14:textId="77777777" w:rsidR="008775AF" w:rsidRPr="00FD2F20" w:rsidRDefault="008775AF" w:rsidP="00CA0FE6">
                            <w:pPr>
                              <w:pBdr>
                                <w:top w:val="single" w:sz="24" w:space="8" w:color="586D2D"/>
                              </w:pBdr>
                              <w:spacing w:after="0"/>
                              <w:rPr>
                                <w:i/>
                                <w:iCs/>
                                <w:sz w:val="20"/>
                                <w:szCs w:val="20"/>
                              </w:rPr>
                            </w:pPr>
                          </w:p>
                          <w:p w14:paraId="68D0CA25" w14:textId="77777777" w:rsidR="008775AF" w:rsidRPr="00FD2F20" w:rsidRDefault="008775AF" w:rsidP="00CA0FE6">
                            <w:pPr>
                              <w:pBdr>
                                <w:top w:val="single" w:sz="24" w:space="8" w:color="586D2D"/>
                              </w:pBdr>
                              <w:spacing w:after="0"/>
                              <w:rPr>
                                <w:i/>
                                <w:iCs/>
                                <w:sz w:val="20"/>
                                <w:szCs w:val="20"/>
                              </w:rPr>
                            </w:pPr>
                            <w:r w:rsidRPr="00FD2F20">
                              <w:rPr>
                                <w:i/>
                                <w:iCs/>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A6D38" id="_x0000_s1057" type="#_x0000_t202" style="position:absolute;margin-left:416.8pt;margin-top:7.4pt;width:468pt;height:271.5pt;z-index:25171865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" filled="f" stroked="f">
                <v:textbox>
                  <w:txbxContent>
                    <w:p w14:paraId="02B9109E" w14:textId="77777777" w:rsidR="008775AF" w:rsidRPr="00CA0FE6" w:rsidRDefault="008775AF" w:rsidP="00CA0FE6">
                      <w:pPr>
                        <w:pBdr>
                          <w:top w:val="single" w:sz="24" w:space="8" w:color="586D2D"/>
                        </w:pBdr>
                        <w:rPr>
                          <w:b/>
                          <w:bCs/>
                          <w:i/>
                          <w:iCs/>
                          <w:color w:val="000000"/>
                          <w:sz w:val="20"/>
                          <w:szCs w:val="20"/>
                        </w:rPr>
                      </w:pPr>
                      <w:r w:rsidRPr="00CA0FE6">
                        <w:rPr>
                          <w:b/>
                          <w:bCs/>
                          <w:i/>
                          <w:iCs/>
                          <w:color w:val="000000"/>
                          <w:sz w:val="20"/>
                          <w:szCs w:val="20"/>
                        </w:rPr>
                        <w:t>Sample Language</w:t>
                      </w:r>
                    </w:p>
                    <w:p w14:paraId="10BF28EF" w14:textId="77777777" w:rsidR="008775AF" w:rsidRPr="00FD2F20" w:rsidRDefault="008775AF" w:rsidP="00CA0FE6">
                      <w:pPr>
                        <w:pBdr>
                          <w:top w:val="single" w:sz="24" w:space="8" w:color="586D2D"/>
                        </w:pBdr>
                        <w:spacing w:after="0"/>
                        <w:rPr>
                          <w:i/>
                          <w:iCs/>
                          <w:sz w:val="20"/>
                          <w:szCs w:val="20"/>
                        </w:rPr>
                      </w:pPr>
                      <w:r w:rsidRPr="00FD2F20">
                        <w:rPr>
                          <w:i/>
                          <w:iCs/>
                          <w:sz w:val="20"/>
                          <w:szCs w:val="20"/>
                        </w:rPr>
                        <w:t>Every year, [Name of Authorizer] engages in performance-based oversight and produces an Annual Performance Report for each charter school it oversees. This report demonstrates [Authorizer]’s commitment to and fulfillment of the responsibilities of charter authorizers as articulated in the California Charter Schools Act. The philosophy of [Authorizer] is that annual performance-based oversight is aligned with the expectations of renewal, providing the charter school and the public with an understanding of strengths and areas for improvement as the charter school serves the community.</w:t>
                      </w:r>
                    </w:p>
                    <w:p w14:paraId="109220C3" w14:textId="77777777" w:rsidR="008775AF" w:rsidRPr="00FD2F20" w:rsidRDefault="008775AF" w:rsidP="00CA0FE6">
                      <w:pPr>
                        <w:pBdr>
                          <w:top w:val="single" w:sz="24" w:space="8" w:color="586D2D"/>
                        </w:pBdr>
                        <w:spacing w:after="0"/>
                        <w:rPr>
                          <w:i/>
                          <w:iCs/>
                          <w:sz w:val="20"/>
                          <w:szCs w:val="20"/>
                        </w:rPr>
                      </w:pPr>
                      <w:r w:rsidRPr="00FD2F20">
                        <w:rPr>
                          <w:i/>
                          <w:iCs/>
                          <w:sz w:val="20"/>
                          <w:szCs w:val="20"/>
                        </w:rPr>
                        <w:t>Using the most recent data available, the report is designed to answer four fundamental questions:</w:t>
                      </w:r>
                    </w:p>
                    <w:p w14:paraId="50FF8B57" w14:textId="77777777" w:rsidR="008775AF" w:rsidRPr="00FD2F20" w:rsidRDefault="008775AF" w:rsidP="00CA0FE6">
                      <w:pPr>
                        <w:pBdr>
                          <w:top w:val="single" w:sz="24" w:space="8" w:color="586D2D"/>
                        </w:pBdr>
                        <w:spacing w:after="0"/>
                        <w:rPr>
                          <w:i/>
                          <w:iCs/>
                          <w:sz w:val="20"/>
                          <w:szCs w:val="20"/>
                        </w:rPr>
                      </w:pPr>
                    </w:p>
                    <w:p w14:paraId="769172C7"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school’s education program a success?</w:t>
                      </w:r>
                    </w:p>
                    <w:p w14:paraId="44ED24E5"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 financially viable?</w:t>
                      </w:r>
                    </w:p>
                    <w:p w14:paraId="58AD2E8C" w14:textId="77777777" w:rsidR="008775AF" w:rsidRPr="00FD2F20" w:rsidRDefault="008775AF" w:rsidP="00CA0FE6">
                      <w:pPr>
                        <w:pBdr>
                          <w:top w:val="single" w:sz="24" w:space="8" w:color="586D2D"/>
                        </w:pBdr>
                        <w:spacing w:after="0"/>
                        <w:rPr>
                          <w:i/>
                          <w:iCs/>
                          <w:sz w:val="20"/>
                          <w:szCs w:val="20"/>
                        </w:rPr>
                      </w:pPr>
                      <w:r w:rsidRPr="00FD2F20">
                        <w:rPr>
                          <w:i/>
                          <w:iCs/>
                          <w:sz w:val="20"/>
                          <w:szCs w:val="20"/>
                        </w:rPr>
                        <w:t>-Is the charter school operating and governed effectively?</w:t>
                      </w:r>
                    </w:p>
                    <w:p w14:paraId="06DF8409" w14:textId="77777777" w:rsidR="008775AF" w:rsidRPr="00FD2F20" w:rsidRDefault="008775AF" w:rsidP="00CA0FE6">
                      <w:pPr>
                        <w:pBdr>
                          <w:top w:val="single" w:sz="24" w:space="8" w:color="586D2D"/>
                        </w:pBdr>
                        <w:spacing w:after="0"/>
                        <w:rPr>
                          <w:i/>
                          <w:iCs/>
                          <w:sz w:val="20"/>
                          <w:szCs w:val="20"/>
                        </w:rPr>
                      </w:pPr>
                      <w:r w:rsidRPr="00FD2F20">
                        <w:rPr>
                          <w:i/>
                          <w:iCs/>
                          <w:sz w:val="20"/>
                          <w:szCs w:val="20"/>
                        </w:rPr>
                        <w:t>-And ultimately, is the charter school serving public policy purposes?</w:t>
                      </w:r>
                    </w:p>
                    <w:p w14:paraId="47D8F236" w14:textId="77777777" w:rsidR="008775AF" w:rsidRPr="00FD2F20" w:rsidRDefault="008775AF" w:rsidP="00CA0FE6">
                      <w:pPr>
                        <w:pBdr>
                          <w:top w:val="single" w:sz="24" w:space="8" w:color="586D2D"/>
                        </w:pBdr>
                        <w:spacing w:after="0"/>
                        <w:rPr>
                          <w:i/>
                          <w:iCs/>
                          <w:sz w:val="20"/>
                          <w:szCs w:val="20"/>
                        </w:rPr>
                      </w:pPr>
                    </w:p>
                    <w:p w14:paraId="68D0CA25" w14:textId="77777777" w:rsidR="008775AF" w:rsidRPr="00FD2F20" w:rsidRDefault="008775AF" w:rsidP="00CA0FE6">
                      <w:pPr>
                        <w:pBdr>
                          <w:top w:val="single" w:sz="24" w:space="8" w:color="586D2D"/>
                        </w:pBdr>
                        <w:spacing w:after="0"/>
                        <w:rPr>
                          <w:i/>
                          <w:iCs/>
                          <w:sz w:val="20"/>
                          <w:szCs w:val="20"/>
                        </w:rPr>
                      </w:pPr>
                      <w:r w:rsidRPr="00FD2F20">
                        <w:rPr>
                          <w:i/>
                          <w:iCs/>
                          <w:sz w:val="20"/>
                          <w:szCs w:val="20"/>
                        </w:rPr>
                        <w:t>[Authorizer] is committed to promoting high-quality education for public school students in [jurisdiction]. This Annual Performance Report is produced to provide timely information to the charter school on its performance relative to the standards and expectations established by…</w:t>
                      </w:r>
                    </w:p>
                  </w:txbxContent>
                </v:textbox>
                <w10:wrap anchorx="margin"/>
              </v:shape>
            </w:pict>
          </mc:Fallback>
        </mc:AlternateContent>
      </w:r>
    </w:p>
    <w:p w14:paraId="5CE6DBFB" w14:textId="77777777" w:rsidR="008775AF" w:rsidRDefault="008775AF" w:rsidP="008775AF">
      <w:pPr>
        <w:pStyle w:val="Paragraph"/>
      </w:pPr>
    </w:p>
    <w:p w14:paraId="1F921FBA" w14:textId="77777777" w:rsidR="008775AF" w:rsidRDefault="008775AF" w:rsidP="008775AF">
      <w:pPr>
        <w:pStyle w:val="Paragraph"/>
      </w:pPr>
    </w:p>
    <w:p w14:paraId="43D7D97E" w14:textId="77777777" w:rsidR="008775AF" w:rsidRDefault="008775AF" w:rsidP="008775AF">
      <w:pPr>
        <w:pStyle w:val="Paragraph"/>
      </w:pPr>
    </w:p>
    <w:p w14:paraId="4ABF9615" w14:textId="77777777" w:rsidR="008775AF" w:rsidRDefault="008775AF" w:rsidP="008775AF">
      <w:pPr>
        <w:pStyle w:val="Paragraph"/>
      </w:pPr>
    </w:p>
    <w:p w14:paraId="32ED7F44" w14:textId="77777777" w:rsidR="008775AF" w:rsidRDefault="008775AF" w:rsidP="008775AF">
      <w:pPr>
        <w:pStyle w:val="Paragraph"/>
      </w:pPr>
    </w:p>
    <w:p w14:paraId="5C383329" w14:textId="77777777" w:rsidR="008775AF" w:rsidRDefault="008775AF" w:rsidP="008775AF">
      <w:pPr>
        <w:pStyle w:val="Paragraph"/>
      </w:pPr>
    </w:p>
    <w:p w14:paraId="46B457FD" w14:textId="67F658C4" w:rsidR="008775AF" w:rsidRDefault="008775AF" w:rsidP="008775AF">
      <w:pPr>
        <w:pStyle w:val="Paragraph"/>
      </w:pPr>
    </w:p>
    <w:p w14:paraId="0FA04D72" w14:textId="3D2847C4" w:rsidR="008775AF" w:rsidRDefault="008775AF" w:rsidP="008775AF">
      <w:pPr>
        <w:pStyle w:val="Paragraph"/>
      </w:pPr>
    </w:p>
    <w:p w14:paraId="0AC4D1A9" w14:textId="77777777" w:rsidR="006269C4" w:rsidRDefault="006269C4" w:rsidP="008775AF">
      <w:pPr>
        <w:pStyle w:val="Heading3A"/>
      </w:pPr>
    </w:p>
    <w:p w14:paraId="7F2A2C27" w14:textId="677DB647" w:rsidR="006269C4" w:rsidRDefault="006269C4" w:rsidP="006269C4">
      <w:pPr>
        <w:jc w:val="both"/>
      </w:pPr>
      <w:r w:rsidRPr="00A83B2B">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22752" behindDoc="0" locked="0" layoutInCell="1" allowOverlap="1" wp14:anchorId="15787421" wp14:editId="3CF18F69">
                <wp:simplePos x="0" y="0"/>
                <wp:positionH relativeFrom="margin">
                  <wp:posOffset>-9525</wp:posOffset>
                </wp:positionH>
                <wp:positionV relativeFrom="paragraph">
                  <wp:posOffset>3810</wp:posOffset>
                </wp:positionV>
                <wp:extent cx="3000375" cy="723900"/>
                <wp:effectExtent l="0" t="0" r="28575" b="114300"/>
                <wp:wrapNone/>
                <wp:docPr id="1955308833" name="Speech Bubble: Rectangle 2"/>
                <wp:cNvGraphicFramePr/>
                <a:graphic xmlns:a="http://schemas.openxmlformats.org/drawingml/2006/main">
                  <a:graphicData uri="http://schemas.microsoft.com/office/word/2010/wordprocessingShape">
                    <wps:wsp>
                      <wps:cNvSpPr/>
                      <wps:spPr>
                        <a:xfrm>
                          <a:off x="0" y="0"/>
                          <a:ext cx="3000375" cy="7239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797AFFE" w14:textId="77777777" w:rsidR="008775AF" w:rsidRPr="00E4749B" w:rsidRDefault="008775AF" w:rsidP="008775AF">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7421" id="_x0000_s1058" type="#_x0000_t61" style="position:absolute;left:0;text-align:left;margin-left:-.75pt;margin-top:.3pt;width:236.25pt;height:5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" adj="6300,24300" fillcolor="#e97132" strokecolor="window" strokeweight="1.5pt">
                <v:textbox>
                  <w:txbxContent>
                    <w:p w14:paraId="5797AFFE" w14:textId="77777777" w:rsidR="008775AF" w:rsidRPr="00E4749B" w:rsidRDefault="008775AF" w:rsidP="008775AF">
                      <w:pPr>
                        <w:jc w:val="center"/>
                        <w:rPr>
                          <w:b/>
                          <w:bCs/>
                          <w:color w:val="FFFFFF"/>
                          <w:sz w:val="20"/>
                          <w:szCs w:val="20"/>
                        </w:rPr>
                      </w:pPr>
                      <w:r w:rsidRPr="00E4749B">
                        <w:rPr>
                          <w:b/>
                          <w:bCs/>
                          <w:color w:val="FFFFFF"/>
                          <w:sz w:val="20"/>
                          <w:szCs w:val="20"/>
                        </w:rPr>
                        <w:t>T</w:t>
                      </w:r>
                      <w:r>
                        <w:rPr>
                          <w:b/>
                          <w:bCs/>
                          <w:color w:val="FFFFFF"/>
                          <w:sz w:val="20"/>
                          <w:szCs w:val="20"/>
                        </w:rPr>
                        <w:t>he Executive Summary brings all pertinent information contained within the detailed Staff Report to the top of the document for ease of board member and public access.</w:t>
                      </w:r>
                    </w:p>
                  </w:txbxContent>
                </v:textbox>
                <w10:wrap anchorx="margin"/>
              </v:shape>
            </w:pict>
          </mc:Fallback>
        </mc:AlternateContent>
      </w:r>
    </w:p>
    <w:p w14:paraId="08E5BBBA" w14:textId="6EDE76BA" w:rsidR="006269C4" w:rsidRDefault="006269C4" w:rsidP="006269C4">
      <w:pPr>
        <w:jc w:val="both"/>
      </w:pPr>
    </w:p>
    <w:p w14:paraId="13C7BB4D" w14:textId="79073D4A" w:rsidR="008775AF" w:rsidRPr="004E7CEB" w:rsidRDefault="008775AF" w:rsidP="008775AF">
      <w:pPr>
        <w:pStyle w:val="Heading3A"/>
      </w:pPr>
      <w:bookmarkStart w:id="46" w:name="_Toc175663880"/>
      <w:r w:rsidRPr="004E7CEB">
        <w:t>Executive Summary: Identified Strengths and Areas for Improvement</w:t>
      </w:r>
      <w:bookmarkEnd w:id="46"/>
    </w:p>
    <w:p w14:paraId="706924E1" w14:textId="4BE9A951" w:rsidR="008775AF" w:rsidRPr="00CA0FE6" w:rsidRDefault="008775AF" w:rsidP="003C23F2">
      <w:pPr>
        <w:jc w:val="both"/>
        <w:rPr>
          <w:color w:val="000000"/>
        </w:rPr>
      </w:pPr>
      <w:r w:rsidRPr="00CA0FE6">
        <w:rPr>
          <w:rFonts w:ascii="Aptos" w:eastAsia="Aptos" w:hAnsi="Aptos" w:cs="Times New Roman"/>
          <w:noProof/>
          <w:color w:val="000000"/>
          <w:kern w:val="2"/>
          <w:sz w:val="22"/>
          <w:lang w:eastAsia="en-US"/>
          <w14:ligatures w14:val="standardContextual"/>
        </w:rPr>
        <mc:AlternateContent>
          <mc:Choice Requires="wps">
            <w:drawing>
              <wp:anchor distT="0" distB="0" distL="114300" distR="114300" simplePos="0" relativeHeight="251723776" behindDoc="0" locked="0" layoutInCell="1" allowOverlap="1" wp14:anchorId="6425ACEF" wp14:editId="28928D3B">
                <wp:simplePos x="0" y="0"/>
                <wp:positionH relativeFrom="margin">
                  <wp:posOffset>3507971</wp:posOffset>
                </wp:positionH>
                <wp:positionV relativeFrom="paragraph">
                  <wp:posOffset>579986</wp:posOffset>
                </wp:positionV>
                <wp:extent cx="2447925" cy="490451"/>
                <wp:effectExtent l="12700" t="12700" r="15875" b="81280"/>
                <wp:wrapNone/>
                <wp:docPr id="104699002" name="Speech Bubble: Rectangle 2"/>
                <wp:cNvGraphicFramePr/>
                <a:graphic xmlns:a="http://schemas.openxmlformats.org/drawingml/2006/main">
                  <a:graphicData uri="http://schemas.microsoft.com/office/word/2010/wordprocessingShape">
                    <wps:wsp>
                      <wps:cNvSpPr/>
                      <wps:spPr>
                        <a:xfrm>
                          <a:off x="0" y="0"/>
                          <a:ext cx="2447925" cy="490451"/>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12135FA" w14:textId="77777777" w:rsidR="008775AF" w:rsidRPr="00E4749B" w:rsidRDefault="008775AF" w:rsidP="008775AF">
                            <w:pPr>
                              <w:jc w:val="center"/>
                              <w:rPr>
                                <w:b/>
                                <w:bCs/>
                                <w:color w:val="FFFFFF"/>
                                <w:sz w:val="20"/>
                                <w:szCs w:val="20"/>
                              </w:rPr>
                            </w:pPr>
                            <w:r>
                              <w:rPr>
                                <w:b/>
                                <w:bCs/>
                                <w:color w:val="FFFFFF"/>
                                <w:sz w:val="20"/>
                                <w:szCs w:val="20"/>
                              </w:rPr>
                              <w:t>Use the available dropdown lists to select based on current year’s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ACEF" id="_x0000_s1059" type="#_x0000_t61" style="position:absolute;left:0;text-align:left;margin-left:276.2pt;margin-top:45.65pt;width:192.75pt;height:38.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" adj="6300,24300" fillcolor="#e97132" strokecolor="window" strokeweight="1.5pt">
                <v:textbox>
                  <w:txbxContent>
                    <w:p w14:paraId="612135FA" w14:textId="77777777" w:rsidR="008775AF" w:rsidRPr="00E4749B" w:rsidRDefault="008775AF" w:rsidP="008775AF">
                      <w:pPr>
                        <w:jc w:val="center"/>
                        <w:rPr>
                          <w:b/>
                          <w:bCs/>
                          <w:color w:val="FFFFFF"/>
                          <w:sz w:val="20"/>
                          <w:szCs w:val="20"/>
                        </w:rPr>
                      </w:pPr>
                      <w:r>
                        <w:rPr>
                          <w:b/>
                          <w:bCs/>
                          <w:color w:val="FFFFFF"/>
                          <w:sz w:val="20"/>
                          <w:szCs w:val="20"/>
                        </w:rPr>
                        <w:t>Use the available dropdown lists to select based on current year’s status.</w:t>
                      </w:r>
                    </w:p>
                  </w:txbxContent>
                </v:textbox>
                <w10:wrap anchorx="margin"/>
              </v:shape>
            </w:pict>
          </mc:Fallback>
        </mc:AlternateContent>
      </w:r>
      <w:r w:rsidRPr="00CA0FE6">
        <w:rPr>
          <w:color w:val="000000"/>
        </w:rPr>
        <w:t>This section of the</w:t>
      </w:r>
      <w:r w:rsidRPr="00CA0FE6">
        <w:rPr>
          <w:i/>
          <w:color w:val="000000"/>
        </w:rPr>
        <w:t xml:space="preserve"> Annual Performance Report</w:t>
      </w:r>
      <w:r w:rsidRPr="00CA0FE6">
        <w:rPr>
          <w:color w:val="000000"/>
        </w:rPr>
        <w:t xml:space="preserve"> summarizes identified strengths and areas for im</w:t>
      </w:r>
      <w:r w:rsidRPr="00CA0FE6">
        <w:rPr>
          <w:rStyle w:val="ParagraphChar"/>
        </w:rPr>
        <w:t>prove</w:t>
      </w:r>
      <w:r w:rsidRPr="00CA0FE6">
        <w:rPr>
          <w:color w:val="000000"/>
        </w:rPr>
        <w:t xml:space="preserve">ment based on indicators and metrics detailed in the current year’s </w:t>
      </w:r>
      <w:r w:rsidRPr="00CA0FE6">
        <w:rPr>
          <w:i/>
          <w:iCs/>
          <w:color w:val="000000"/>
        </w:rPr>
        <w:t>Appendix: Staff Report</w:t>
      </w:r>
      <w:r w:rsidRPr="00CA0FE6">
        <w:rPr>
          <w:color w:val="000000"/>
        </w:rPr>
        <w:t xml:space="preserve"> and includes the CDE assigned performance category (High, Medium, Low) for renewal.</w:t>
      </w:r>
    </w:p>
    <w:p w14:paraId="0CB8B684" w14:textId="77777777" w:rsidR="008775AF" w:rsidRDefault="008775AF" w:rsidP="008775AF">
      <w:pPr>
        <w:rPr>
          <w:color w:val="3E535F"/>
        </w:rPr>
      </w:pPr>
    </w:p>
    <w:tbl>
      <w:tblPr>
        <w:tblW w:w="93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73"/>
        <w:gridCol w:w="2787"/>
      </w:tblGrid>
      <w:tr w:rsidR="008775AF" w14:paraId="17C54F36" w14:textId="77777777" w:rsidTr="00CA0FE6">
        <w:trPr>
          <w:trHeight w:val="581"/>
        </w:trPr>
        <w:tc>
          <w:tcPr>
            <w:tcW w:w="6573" w:type="dxa"/>
            <w:shd w:val="clear" w:color="auto" w:fill="586D2D"/>
            <w:tcMar>
              <w:top w:w="-1" w:type="dxa"/>
              <w:left w:w="-1" w:type="dxa"/>
              <w:bottom w:w="-1" w:type="dxa"/>
              <w:right w:w="-1" w:type="dxa"/>
            </w:tcMar>
            <w:vAlign w:val="center"/>
          </w:tcPr>
          <w:p w14:paraId="253E9349" w14:textId="0CD3007F" w:rsidR="008775AF" w:rsidRPr="00CA0FE6" w:rsidRDefault="008775AF" w:rsidP="00677BA7">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CA0FE6">
              <w:rPr>
                <w:rStyle w:val="normaltextrun"/>
                <w:rFonts w:ascii="Calibri" w:hAnsi="Calibri" w:cs="Calibri"/>
                <w:b/>
                <w:bCs/>
                <w:color w:val="FFFFFF"/>
                <w:sz w:val="22"/>
                <w:szCs w:val="22"/>
              </w:rPr>
              <w:t xml:space="preserve">Is the school identified for any technical assistance? </w:t>
            </w:r>
          </w:p>
        </w:tc>
        <w:tc>
          <w:tcPr>
            <w:tcW w:w="2787" w:type="dxa"/>
            <w:tcMar>
              <w:top w:w="-1" w:type="dxa"/>
              <w:left w:w="-1" w:type="dxa"/>
              <w:bottom w:w="-1" w:type="dxa"/>
              <w:right w:w="-1" w:type="dxa"/>
            </w:tcMar>
            <w:vAlign w:val="center"/>
          </w:tcPr>
          <w:p w14:paraId="6CA52D3C" w14:textId="77777777" w:rsidR="008775AF" w:rsidRPr="00CA0FE6" w:rsidRDefault="008775AF" w:rsidP="00677BA7">
            <w:pPr>
              <w:spacing w:after="0" w:line="259" w:lineRule="auto"/>
              <w:ind w:left="76"/>
              <w:jc w:val="center"/>
              <w:rPr>
                <w:color w:val="000000"/>
              </w:rPr>
            </w:pPr>
            <w:r w:rsidRPr="00CA0FE6">
              <w:rPr>
                <w:color w:val="000000"/>
              </w:rPr>
              <w:t>No</w:t>
            </w:r>
          </w:p>
        </w:tc>
      </w:tr>
      <w:tr w:rsidR="008775AF" w14:paraId="4545C367" w14:textId="77777777" w:rsidTr="00CA0FE6">
        <w:trPr>
          <w:trHeight w:val="535"/>
        </w:trPr>
        <w:tc>
          <w:tcPr>
            <w:tcW w:w="6573" w:type="dxa"/>
            <w:shd w:val="clear" w:color="auto" w:fill="586D2D"/>
            <w:tcMar>
              <w:top w:w="-1" w:type="dxa"/>
              <w:left w:w="-1" w:type="dxa"/>
              <w:bottom w:w="-1" w:type="dxa"/>
              <w:right w:w="-1" w:type="dxa"/>
            </w:tcMar>
            <w:vAlign w:val="center"/>
          </w:tcPr>
          <w:p w14:paraId="077C7A33" w14:textId="32B77236" w:rsidR="008775AF" w:rsidRPr="00CA0FE6" w:rsidRDefault="008775AF" w:rsidP="00677BA7">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CA0FE6">
              <w:rPr>
                <w:rStyle w:val="normaltextrun"/>
                <w:rFonts w:ascii="Calibri" w:hAnsi="Calibri" w:cs="Calibri"/>
                <w:b/>
                <w:bCs/>
                <w:color w:val="FFFFFF"/>
                <w:sz w:val="22"/>
                <w:szCs w:val="22"/>
              </w:rPr>
              <w:t>Was a notice to cure an alleged violation issued?</w:t>
            </w:r>
          </w:p>
        </w:tc>
        <w:tc>
          <w:tcPr>
            <w:tcW w:w="2787" w:type="dxa"/>
            <w:tcMar>
              <w:top w:w="-1" w:type="dxa"/>
              <w:left w:w="-1" w:type="dxa"/>
              <w:bottom w:w="-1" w:type="dxa"/>
              <w:right w:w="-1" w:type="dxa"/>
            </w:tcMar>
            <w:vAlign w:val="center"/>
          </w:tcPr>
          <w:p w14:paraId="4D68B71D" w14:textId="77777777" w:rsidR="008775AF" w:rsidRPr="00CA0FE6" w:rsidRDefault="008775AF" w:rsidP="00677BA7">
            <w:pPr>
              <w:spacing w:after="0" w:line="259" w:lineRule="auto"/>
              <w:ind w:left="76"/>
              <w:jc w:val="center"/>
              <w:rPr>
                <w:color w:val="000000"/>
              </w:rPr>
            </w:pPr>
            <w:r w:rsidRPr="00CA0FE6">
              <w:rPr>
                <w:color w:val="000000"/>
              </w:rPr>
              <w:t>No</w:t>
            </w:r>
          </w:p>
        </w:tc>
      </w:tr>
      <w:tr w:rsidR="008775AF" w14:paraId="4FC0BA16" w14:textId="77777777" w:rsidTr="00CA0FE6">
        <w:trPr>
          <w:trHeight w:val="535"/>
        </w:trPr>
        <w:tc>
          <w:tcPr>
            <w:tcW w:w="6573" w:type="dxa"/>
            <w:shd w:val="clear" w:color="auto" w:fill="586D2D"/>
            <w:tcMar>
              <w:top w:w="-1" w:type="dxa"/>
              <w:left w:w="-1" w:type="dxa"/>
              <w:bottom w:w="-1" w:type="dxa"/>
              <w:right w:w="-1" w:type="dxa"/>
            </w:tcMar>
            <w:vAlign w:val="center"/>
          </w:tcPr>
          <w:p w14:paraId="20662787" w14:textId="77777777" w:rsidR="008775AF" w:rsidRPr="00CA0FE6" w:rsidRDefault="008775AF" w:rsidP="00677BA7">
            <w:pPr>
              <w:pStyle w:val="paragraph0"/>
              <w:spacing w:before="0" w:beforeAutospacing="0" w:after="0" w:afterAutospacing="0" w:line="259" w:lineRule="auto"/>
              <w:ind w:left="72"/>
              <w:rPr>
                <w:rStyle w:val="normaltextrun"/>
                <w:rFonts w:ascii="Calibri" w:hAnsi="Calibri" w:cs="Calibri"/>
                <w:b/>
                <w:bCs/>
                <w:color w:val="FFFFFF"/>
                <w:sz w:val="22"/>
                <w:szCs w:val="22"/>
              </w:rPr>
            </w:pPr>
            <w:r w:rsidRPr="00CA0FE6">
              <w:rPr>
                <w:rStyle w:val="normaltextrun"/>
                <w:rFonts w:ascii="Calibri" w:hAnsi="Calibri" w:cs="Calibri"/>
                <w:b/>
                <w:bCs/>
                <w:color w:val="FFFFFF"/>
                <w:sz w:val="22"/>
                <w:szCs w:val="22"/>
              </w:rPr>
              <w:t xml:space="preserve">Based on key indicators, is the charter school on track for renewal? </w:t>
            </w:r>
          </w:p>
        </w:tc>
        <w:tc>
          <w:tcPr>
            <w:tcW w:w="2787" w:type="dxa"/>
            <w:tcMar>
              <w:top w:w="-1" w:type="dxa"/>
              <w:left w:w="-1" w:type="dxa"/>
              <w:bottom w:w="-1" w:type="dxa"/>
              <w:right w:w="-1" w:type="dxa"/>
            </w:tcMar>
            <w:vAlign w:val="center"/>
          </w:tcPr>
          <w:p w14:paraId="0A07291B" w14:textId="77777777" w:rsidR="008775AF" w:rsidRPr="00CA0FE6" w:rsidRDefault="008775AF" w:rsidP="00677BA7">
            <w:pPr>
              <w:spacing w:after="0" w:line="259" w:lineRule="auto"/>
              <w:ind w:left="76"/>
              <w:jc w:val="center"/>
              <w:rPr>
                <w:color w:val="000000"/>
              </w:rPr>
            </w:pPr>
            <w:r w:rsidRPr="00CA0FE6">
              <w:rPr>
                <w:color w:val="000000"/>
              </w:rPr>
              <w:t>Yes</w:t>
            </w:r>
          </w:p>
        </w:tc>
      </w:tr>
      <w:tr w:rsidR="008775AF" w:rsidRPr="003308B7" w14:paraId="7933A407" w14:textId="77777777" w:rsidTr="00CA0FE6">
        <w:tblPrEx>
          <w:tblCellMar>
            <w:left w:w="115" w:type="dxa"/>
            <w:right w:w="115" w:type="dxa"/>
          </w:tblCellMar>
        </w:tblPrEx>
        <w:trPr>
          <w:trHeight w:val="535"/>
        </w:trPr>
        <w:tc>
          <w:tcPr>
            <w:tcW w:w="6573" w:type="dxa"/>
            <w:shd w:val="clear" w:color="auto" w:fill="586D2D"/>
            <w:tcMar>
              <w:top w:w="-1" w:type="dxa"/>
              <w:left w:w="-1" w:type="dxa"/>
              <w:bottom w:w="-1" w:type="dxa"/>
              <w:right w:w="-1" w:type="dxa"/>
            </w:tcMar>
            <w:vAlign w:val="center"/>
          </w:tcPr>
          <w:p w14:paraId="2FAFD08F" w14:textId="074595CE" w:rsidR="008775AF" w:rsidRPr="00CA0FE6" w:rsidRDefault="008775AF" w:rsidP="00677BA7">
            <w:pPr>
              <w:pStyle w:val="paragraph0"/>
              <w:spacing w:before="0" w:beforeAutospacing="0" w:after="0" w:afterAutospacing="0" w:line="259" w:lineRule="auto"/>
              <w:ind w:left="72"/>
              <w:rPr>
                <w:rFonts w:ascii="Calibri" w:hAnsi="Calibri" w:cs="Calibri"/>
                <w:color w:val="FFFFFF"/>
                <w:sz w:val="22"/>
                <w:szCs w:val="22"/>
              </w:rPr>
            </w:pPr>
            <w:r w:rsidRPr="00CA0FE6">
              <w:rPr>
                <w:rStyle w:val="normaltextrun"/>
                <w:rFonts w:ascii="Calibri" w:hAnsi="Calibri" w:cs="Calibri"/>
                <w:b/>
                <w:bCs/>
                <w:color w:val="FFFFFF"/>
                <w:sz w:val="22"/>
                <w:szCs w:val="22"/>
              </w:rPr>
              <w:t>What is the Performance Level assigned by CDE? (High, Mi</w:t>
            </w:r>
            <w:r w:rsidRPr="00CA0FE6">
              <w:rPr>
                <w:rStyle w:val="normaltextrun"/>
                <w:rFonts w:ascii="Calibri" w:hAnsi="Calibri" w:cs="Calibri"/>
                <w:b/>
                <w:bCs/>
                <w:color w:val="FFFFFF"/>
                <w:sz w:val="22"/>
              </w:rPr>
              <w:t>ddle</w:t>
            </w:r>
            <w:r w:rsidRPr="00CA0FE6">
              <w:rPr>
                <w:rStyle w:val="normaltextrun"/>
                <w:rFonts w:ascii="Calibri" w:hAnsi="Calibri" w:cs="Calibri"/>
                <w:b/>
                <w:bCs/>
                <w:color w:val="FFFFFF"/>
                <w:sz w:val="22"/>
                <w:szCs w:val="22"/>
              </w:rPr>
              <w:t>, Low)</w:t>
            </w:r>
          </w:p>
        </w:tc>
        <w:tc>
          <w:tcPr>
            <w:tcW w:w="2787" w:type="dxa"/>
            <w:tcMar>
              <w:top w:w="-1" w:type="dxa"/>
              <w:left w:w="-1" w:type="dxa"/>
              <w:bottom w:w="-1" w:type="dxa"/>
              <w:right w:w="-1" w:type="dxa"/>
            </w:tcMar>
            <w:vAlign w:val="center"/>
          </w:tcPr>
          <w:p w14:paraId="06E0CD61" w14:textId="77777777" w:rsidR="008775AF" w:rsidRPr="00CA0FE6" w:rsidRDefault="008775AF" w:rsidP="00677BA7">
            <w:pPr>
              <w:spacing w:after="0"/>
              <w:ind w:left="76"/>
              <w:jc w:val="center"/>
              <w:rPr>
                <w:color w:val="000000"/>
                <w:sz w:val="22"/>
              </w:rPr>
            </w:pPr>
            <w:r w:rsidRPr="00CA0FE6">
              <w:rPr>
                <w:color w:val="000000"/>
                <w:sz w:val="22"/>
              </w:rPr>
              <w:t>Middle</w:t>
            </w:r>
          </w:p>
        </w:tc>
      </w:tr>
    </w:tbl>
    <w:p w14:paraId="4D289DAC" w14:textId="2046BD86" w:rsidR="008775AF" w:rsidRDefault="008775AF" w:rsidP="008775AF">
      <w:pPr>
        <w:spacing w:after="0"/>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8775AF" w14:paraId="69A79010" w14:textId="77777777" w:rsidTr="00CA0FE6">
        <w:trPr>
          <w:trHeight w:val="413"/>
        </w:trPr>
        <w:tc>
          <w:tcPr>
            <w:tcW w:w="9350" w:type="dxa"/>
            <w:shd w:val="clear" w:color="auto" w:fill="586D2D"/>
            <w:vAlign w:val="center"/>
          </w:tcPr>
          <w:p w14:paraId="2A35B683" w14:textId="0E1B5C22" w:rsidR="008775AF" w:rsidRDefault="008775AF" w:rsidP="00677BA7">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t>Areas of Identified Strength</w:t>
            </w:r>
          </w:p>
        </w:tc>
      </w:tr>
      <w:tr w:rsidR="008775AF" w14:paraId="6DF797E7" w14:textId="77777777" w:rsidTr="00CA0FE6">
        <w:trPr>
          <w:trHeight w:val="3826"/>
        </w:trPr>
        <w:tc>
          <w:tcPr>
            <w:tcW w:w="9350" w:type="dxa"/>
          </w:tcPr>
          <w:p w14:paraId="5C4E92CC" w14:textId="74DD77CB" w:rsidR="008775AF" w:rsidRPr="00597B3E" w:rsidRDefault="008775AF" w:rsidP="00677BA7">
            <w:pPr>
              <w:pStyle w:val="List-Level1"/>
              <w:numPr>
                <w:ilvl w:val="0"/>
                <w:numId w:val="0"/>
              </w:numPr>
              <w:spacing w:before="240"/>
              <w:rPr>
                <w:b/>
                <w:bCs/>
              </w:rPr>
            </w:pPr>
            <w:r w:rsidRPr="00A83B2B">
              <w:rPr>
                <w:rFonts w:ascii="Aptos" w:eastAsia="Aptos" w:hAnsi="Aptos" w:cs="Times New Roman"/>
                <w:kern w:val="2"/>
                <w:sz w:val="22"/>
                <w:lang w:eastAsia="en-US"/>
                <w14:ligatures w14:val="standardContextual"/>
              </w:rPr>
              <mc:AlternateContent>
                <mc:Choice Requires="wps">
                  <w:drawing>
                    <wp:anchor distT="0" distB="0" distL="114300" distR="114300" simplePos="0" relativeHeight="251720704" behindDoc="0" locked="0" layoutInCell="1" allowOverlap="1" wp14:anchorId="7F7FA14C" wp14:editId="5E5BEEE6">
                      <wp:simplePos x="0" y="0"/>
                      <wp:positionH relativeFrom="margin">
                        <wp:posOffset>2861945</wp:posOffset>
                      </wp:positionH>
                      <wp:positionV relativeFrom="paragraph">
                        <wp:posOffset>-533400</wp:posOffset>
                      </wp:positionV>
                      <wp:extent cx="3019425" cy="1457325"/>
                      <wp:effectExtent l="0" t="0" r="28575" b="219075"/>
                      <wp:wrapNone/>
                      <wp:docPr id="95025994" name="Speech Bubble: Rectangle 2"/>
                      <wp:cNvGraphicFramePr/>
                      <a:graphic xmlns:a="http://schemas.openxmlformats.org/drawingml/2006/main">
                        <a:graphicData uri="http://schemas.microsoft.com/office/word/2010/wordprocessingShape">
                          <wps:wsp>
                            <wps:cNvSpPr/>
                            <wps:spPr>
                              <a:xfrm>
                                <a:off x="0" y="0"/>
                                <a:ext cx="3019425" cy="145732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A9722FE" w14:textId="77777777" w:rsidR="008775AF" w:rsidRDefault="008775AF" w:rsidP="008775AF">
                                  <w:pPr>
                                    <w:jc w:val="center"/>
                                    <w:rPr>
                                      <w:b/>
                                      <w:bCs/>
                                      <w:color w:val="FFFFFF"/>
                                      <w:sz w:val="20"/>
                                      <w:szCs w:val="20"/>
                                    </w:rPr>
                                  </w:pPr>
                                  <w:r>
                                    <w:rPr>
                                      <w:b/>
                                      <w:bCs/>
                                      <w:color w:val="FFFFFF"/>
                                      <w:sz w:val="20"/>
                                      <w:szCs w:val="20"/>
                                    </w:rPr>
                                    <w:t xml:space="preserve">Summarize key areas of identified strength from the current year’s oversight. It helps to group the areas in alignment with the core questions: </w:t>
                                  </w:r>
                                </w:p>
                                <w:p w14:paraId="23263FC5" w14:textId="77777777" w:rsidR="008775AF" w:rsidRDefault="008775AF" w:rsidP="008775AF">
                                  <w:pPr>
                                    <w:jc w:val="center"/>
                                    <w:rPr>
                                      <w:b/>
                                      <w:bCs/>
                                      <w:color w:val="FFFFFF"/>
                                      <w:sz w:val="20"/>
                                      <w:szCs w:val="20"/>
                                    </w:rPr>
                                  </w:pPr>
                                  <w:r>
                                    <w:rPr>
                                      <w:b/>
                                      <w:bCs/>
                                      <w:color w:val="FFFFFF"/>
                                      <w:sz w:val="20"/>
                                      <w:szCs w:val="20"/>
                                    </w:rPr>
                                    <w:t>Ed Program, Fiscal, Governance, Operations and Public Policy</w:t>
                                  </w:r>
                                </w:p>
                                <w:p w14:paraId="0D6925B6" w14:textId="77777777" w:rsidR="008775AF" w:rsidRPr="00E4749B" w:rsidRDefault="008775AF" w:rsidP="008775AF">
                                  <w:pPr>
                                    <w:jc w:val="center"/>
                                    <w:rPr>
                                      <w:b/>
                                      <w:bCs/>
                                      <w:color w:val="FFFFFF"/>
                                      <w:sz w:val="20"/>
                                      <w:szCs w:val="20"/>
                                    </w:rPr>
                                  </w:pPr>
                                  <w:r>
                                    <w:rPr>
                                      <w:b/>
                                      <w:bCs/>
                                      <w:color w:val="FFFFFF"/>
                                      <w:sz w:val="20"/>
                                      <w:szCs w:val="20"/>
                                    </w:rPr>
                                    <w:t xml:space="preserve">Repeat this process for identified areas for 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A14C" id="_x0000_s1060" type="#_x0000_t61" style="position:absolute;margin-left:225.35pt;margin-top:-42pt;width:237.75pt;height:11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" adj="6300,24300" fillcolor="#e97132" strokecolor="window" strokeweight="1.5pt">
                      <v:textbox>
                        <w:txbxContent>
                          <w:p w14:paraId="4A9722FE" w14:textId="77777777" w:rsidR="008775AF" w:rsidRDefault="008775AF" w:rsidP="008775AF">
                            <w:pPr>
                              <w:jc w:val="center"/>
                              <w:rPr>
                                <w:b/>
                                <w:bCs/>
                                <w:color w:val="FFFFFF"/>
                                <w:sz w:val="20"/>
                                <w:szCs w:val="20"/>
                              </w:rPr>
                            </w:pPr>
                            <w:r>
                              <w:rPr>
                                <w:b/>
                                <w:bCs/>
                                <w:color w:val="FFFFFF"/>
                                <w:sz w:val="20"/>
                                <w:szCs w:val="20"/>
                              </w:rPr>
                              <w:t xml:space="preserve">Summarize key areas of identified strength from the current year’s oversight. It helps to group the areas in alignment with the core questions: </w:t>
                            </w:r>
                          </w:p>
                          <w:p w14:paraId="23263FC5" w14:textId="77777777" w:rsidR="008775AF" w:rsidRDefault="008775AF" w:rsidP="008775AF">
                            <w:pPr>
                              <w:jc w:val="center"/>
                              <w:rPr>
                                <w:b/>
                                <w:bCs/>
                                <w:color w:val="FFFFFF"/>
                                <w:sz w:val="20"/>
                                <w:szCs w:val="20"/>
                              </w:rPr>
                            </w:pPr>
                            <w:r>
                              <w:rPr>
                                <w:b/>
                                <w:bCs/>
                                <w:color w:val="FFFFFF"/>
                                <w:sz w:val="20"/>
                                <w:szCs w:val="20"/>
                              </w:rPr>
                              <w:t>Ed Program, Fiscal, Governance, Operations and Public Policy</w:t>
                            </w:r>
                          </w:p>
                          <w:p w14:paraId="0D6925B6" w14:textId="77777777" w:rsidR="008775AF" w:rsidRPr="00E4749B" w:rsidRDefault="008775AF" w:rsidP="008775AF">
                            <w:pPr>
                              <w:jc w:val="center"/>
                              <w:rPr>
                                <w:b/>
                                <w:bCs/>
                                <w:color w:val="FFFFFF"/>
                                <w:sz w:val="20"/>
                                <w:szCs w:val="20"/>
                              </w:rPr>
                            </w:pPr>
                            <w:r>
                              <w:rPr>
                                <w:b/>
                                <w:bCs/>
                                <w:color w:val="FFFFFF"/>
                                <w:sz w:val="20"/>
                                <w:szCs w:val="20"/>
                              </w:rPr>
                              <w:t xml:space="preserve">Repeat this process for identified areas for improvement. </w:t>
                            </w:r>
                          </w:p>
                        </w:txbxContent>
                      </v:textbox>
                      <w10:wrap anchorx="margin"/>
                    </v:shape>
                  </w:pict>
                </mc:Fallback>
              </mc:AlternateContent>
            </w:r>
            <w:r>
              <w:rPr>
                <w:b/>
                <w:bCs/>
              </w:rPr>
              <w:t>Education Program</w:t>
            </w:r>
          </w:p>
          <w:p w14:paraId="4D6285E8" w14:textId="765D13A7" w:rsidR="008775AF" w:rsidRPr="00805132" w:rsidRDefault="008775AF" w:rsidP="00677BA7">
            <w:pPr>
              <w:pStyle w:val="List-Level1"/>
              <w:ind w:left="523" w:hanging="270"/>
            </w:pPr>
            <w:r>
              <w:t>High g</w:t>
            </w:r>
            <w:r w:rsidRPr="00805132">
              <w:t>raduation rate</w:t>
            </w:r>
          </w:p>
          <w:p w14:paraId="57B80167" w14:textId="752041EC" w:rsidR="008775AF" w:rsidRPr="00805132" w:rsidRDefault="008775AF" w:rsidP="00677BA7">
            <w:pPr>
              <w:pStyle w:val="List-Level1"/>
              <w:ind w:left="523" w:hanging="270"/>
            </w:pPr>
            <w:r>
              <w:t>Low s</w:t>
            </w:r>
            <w:r w:rsidRPr="00805132">
              <w:t>uspension rate</w:t>
            </w:r>
          </w:p>
          <w:p w14:paraId="491AAA61" w14:textId="31DBDF4A" w:rsidR="008775AF" w:rsidRDefault="008775AF" w:rsidP="00677BA7">
            <w:pPr>
              <w:pStyle w:val="List-Level1"/>
              <w:ind w:left="523" w:hanging="270"/>
            </w:pPr>
            <w:r>
              <w:t>More than one year’s a</w:t>
            </w:r>
            <w:r w:rsidRPr="00805132">
              <w:t>cademic growth</w:t>
            </w:r>
          </w:p>
          <w:p w14:paraId="1F071C8A" w14:textId="77777777" w:rsidR="008775AF" w:rsidRPr="00597B3E" w:rsidRDefault="008775AF" w:rsidP="00677BA7">
            <w:pPr>
              <w:pStyle w:val="List-Level1"/>
              <w:numPr>
                <w:ilvl w:val="0"/>
                <w:numId w:val="0"/>
              </w:numPr>
              <w:rPr>
                <w:b/>
                <w:bCs/>
              </w:rPr>
            </w:pPr>
            <w:r>
              <w:rPr>
                <w:b/>
                <w:bCs/>
              </w:rPr>
              <w:t>Governance and Operations</w:t>
            </w:r>
          </w:p>
          <w:p w14:paraId="6EDE90AE" w14:textId="77777777" w:rsidR="008775AF" w:rsidRPr="00805132" w:rsidRDefault="008775AF" w:rsidP="00CA0FE6">
            <w:pPr>
              <w:pStyle w:val="List-Level1"/>
              <w:ind w:left="523" w:hanging="281"/>
            </w:pPr>
            <w:r w:rsidRPr="00805132">
              <w:t>No complaints or serious deficiencies in governance and operations</w:t>
            </w:r>
          </w:p>
          <w:p w14:paraId="6B61460A" w14:textId="77777777" w:rsidR="008775AF" w:rsidRDefault="008775AF" w:rsidP="00CA0FE6">
            <w:pPr>
              <w:pStyle w:val="List-Level1"/>
              <w:ind w:left="512" w:hanging="270"/>
              <w:rPr>
                <w:sz w:val="22"/>
              </w:rPr>
            </w:pPr>
            <w:r w:rsidRPr="00805132">
              <w:t>Board</w:t>
            </w:r>
            <w:r>
              <w:t>-</w:t>
            </w:r>
            <w:r w:rsidRPr="00805132">
              <w:t>approved plan exists to address modest challenges noted in the financial framework</w:t>
            </w:r>
          </w:p>
          <w:p w14:paraId="0DC8DDF4" w14:textId="77777777" w:rsidR="008775AF" w:rsidRPr="00F665EE" w:rsidRDefault="008775AF" w:rsidP="00677BA7">
            <w:pPr>
              <w:rPr>
                <w:color w:val="3E535F"/>
                <w:sz w:val="22"/>
              </w:rPr>
            </w:pPr>
          </w:p>
        </w:tc>
      </w:tr>
      <w:tr w:rsidR="008775AF" w14:paraId="575F0FD5" w14:textId="77777777" w:rsidTr="00CA0FE6">
        <w:trPr>
          <w:trHeight w:val="413"/>
        </w:trPr>
        <w:tc>
          <w:tcPr>
            <w:tcW w:w="9350" w:type="dxa"/>
            <w:shd w:val="clear" w:color="auto" w:fill="586D2D"/>
            <w:vAlign w:val="center"/>
          </w:tcPr>
          <w:p w14:paraId="4E8B76F2" w14:textId="77777777" w:rsidR="008775AF" w:rsidRDefault="008775AF" w:rsidP="00677BA7">
            <w:pPr>
              <w:pStyle w:val="paragraph0"/>
              <w:spacing w:before="240" w:beforeAutospacing="0" w:after="240" w:afterAutospacing="0" w:line="259" w:lineRule="auto"/>
              <w:ind w:left="72"/>
            </w:pPr>
            <w:r w:rsidRPr="0084529E">
              <w:rPr>
                <w:rStyle w:val="normaltextrun"/>
                <w:rFonts w:ascii="Calibri" w:hAnsi="Calibri" w:cs="Calibri"/>
                <w:b/>
                <w:bCs/>
                <w:color w:val="FFFFFF"/>
                <w:sz w:val="22"/>
                <w:szCs w:val="22"/>
              </w:rPr>
              <w:t>Areas Identified for Improvement</w:t>
            </w:r>
          </w:p>
        </w:tc>
      </w:tr>
      <w:tr w:rsidR="008775AF" w14:paraId="48C70AD1" w14:textId="77777777" w:rsidTr="00CA0FE6">
        <w:trPr>
          <w:trHeight w:val="413"/>
        </w:trPr>
        <w:tc>
          <w:tcPr>
            <w:tcW w:w="9350" w:type="dxa"/>
          </w:tcPr>
          <w:p w14:paraId="74EF4A1F" w14:textId="77777777" w:rsidR="008775AF" w:rsidRPr="002760FB" w:rsidRDefault="008775AF" w:rsidP="00677BA7">
            <w:pPr>
              <w:pStyle w:val="List-Level1"/>
              <w:numPr>
                <w:ilvl w:val="0"/>
                <w:numId w:val="0"/>
              </w:numPr>
              <w:spacing w:before="240"/>
              <w:rPr>
                <w:b/>
                <w:bCs/>
              </w:rPr>
            </w:pPr>
            <w:r>
              <w:rPr>
                <w:b/>
                <w:bCs/>
              </w:rPr>
              <w:t>Education Program</w:t>
            </w:r>
          </w:p>
          <w:p w14:paraId="1AFB8F1C" w14:textId="77777777" w:rsidR="008775AF" w:rsidRDefault="008775AF" w:rsidP="00677BA7">
            <w:pPr>
              <w:pStyle w:val="List-Level1"/>
              <w:ind w:left="524" w:hanging="270"/>
            </w:pPr>
            <w:r>
              <w:lastRenderedPageBreak/>
              <w:t>Identified for differentiated assistance by the state</w:t>
            </w:r>
          </w:p>
          <w:p w14:paraId="3FADE4C9" w14:textId="77777777" w:rsidR="008775AF" w:rsidRDefault="008775AF" w:rsidP="00677BA7">
            <w:pPr>
              <w:pStyle w:val="List-Level1"/>
              <w:ind w:left="524" w:hanging="270"/>
            </w:pPr>
            <w:r>
              <w:t>Overall and subgroup performance in mathematics is low</w:t>
            </w:r>
          </w:p>
          <w:p w14:paraId="0D2ED507" w14:textId="77777777" w:rsidR="008775AF" w:rsidRPr="00BB5C11" w:rsidRDefault="008775AF" w:rsidP="00677BA7">
            <w:pPr>
              <w:pStyle w:val="List-Level1"/>
              <w:ind w:left="524" w:hanging="270"/>
              <w:rPr>
                <w:sz w:val="22"/>
                <w:szCs w:val="22"/>
              </w:rPr>
            </w:pPr>
            <w:r>
              <w:t>Overall and student group performance on College/Career indicators is low</w:t>
            </w:r>
          </w:p>
          <w:p w14:paraId="58AF377F" w14:textId="77777777" w:rsidR="008775AF" w:rsidRPr="00291485" w:rsidRDefault="008775AF" w:rsidP="00677BA7">
            <w:pPr>
              <w:pStyle w:val="List-Level2"/>
              <w:numPr>
                <w:ilvl w:val="0"/>
                <w:numId w:val="0"/>
              </w:numPr>
              <w:rPr>
                <w:b/>
                <w:bCs/>
              </w:rPr>
            </w:pPr>
            <w:r>
              <w:rPr>
                <w:b/>
                <w:bCs/>
              </w:rPr>
              <w:t>Operations and Governance</w:t>
            </w:r>
          </w:p>
          <w:p w14:paraId="54F0E7B1" w14:textId="77777777" w:rsidR="008775AF" w:rsidRPr="00A76273" w:rsidRDefault="008775AF" w:rsidP="00677BA7">
            <w:pPr>
              <w:pStyle w:val="List-Level2"/>
              <w:numPr>
                <w:ilvl w:val="0"/>
                <w:numId w:val="29"/>
              </w:numPr>
              <w:rPr>
                <w:sz w:val="22"/>
              </w:rPr>
            </w:pPr>
            <w:r>
              <w:t>The LCAP is not aligned with apparent needs</w:t>
            </w:r>
          </w:p>
          <w:p w14:paraId="38F54200" w14:textId="77777777" w:rsidR="008775AF" w:rsidRDefault="008775AF" w:rsidP="00677BA7">
            <w:pPr>
              <w:pStyle w:val="List-Level2"/>
              <w:numPr>
                <w:ilvl w:val="0"/>
                <w:numId w:val="0"/>
              </w:numPr>
              <w:ind w:left="360"/>
              <w:rPr>
                <w:sz w:val="22"/>
              </w:rPr>
            </w:pPr>
          </w:p>
          <w:p w14:paraId="33F1C587" w14:textId="77777777" w:rsidR="008775AF" w:rsidRDefault="008775AF" w:rsidP="00677BA7">
            <w:pPr>
              <w:pStyle w:val="List-Level2"/>
              <w:numPr>
                <w:ilvl w:val="0"/>
                <w:numId w:val="0"/>
              </w:numPr>
              <w:ind w:left="360"/>
              <w:rPr>
                <w:sz w:val="22"/>
              </w:rPr>
            </w:pPr>
          </w:p>
          <w:p w14:paraId="5D33A97A" w14:textId="77777777" w:rsidR="008775AF" w:rsidRDefault="008775AF" w:rsidP="00677BA7">
            <w:pPr>
              <w:pStyle w:val="List-Level2"/>
              <w:numPr>
                <w:ilvl w:val="0"/>
                <w:numId w:val="0"/>
              </w:numPr>
              <w:ind w:left="360"/>
              <w:rPr>
                <w:sz w:val="22"/>
              </w:rPr>
            </w:pPr>
          </w:p>
          <w:p w14:paraId="21F99A91" w14:textId="77777777" w:rsidR="008775AF" w:rsidRDefault="008775AF" w:rsidP="00677BA7">
            <w:pPr>
              <w:pStyle w:val="List-Level2"/>
              <w:numPr>
                <w:ilvl w:val="0"/>
                <w:numId w:val="0"/>
              </w:numPr>
              <w:ind w:left="360"/>
              <w:rPr>
                <w:sz w:val="22"/>
              </w:rPr>
            </w:pPr>
          </w:p>
          <w:p w14:paraId="7FAB8011" w14:textId="77777777" w:rsidR="008775AF" w:rsidRDefault="008775AF" w:rsidP="00677BA7">
            <w:pPr>
              <w:pStyle w:val="List-Level2"/>
              <w:numPr>
                <w:ilvl w:val="0"/>
                <w:numId w:val="0"/>
              </w:numPr>
              <w:ind w:left="360"/>
              <w:rPr>
                <w:sz w:val="22"/>
              </w:rPr>
            </w:pPr>
          </w:p>
          <w:p w14:paraId="715D12BF" w14:textId="77777777" w:rsidR="008775AF" w:rsidRDefault="008775AF" w:rsidP="00677BA7">
            <w:pPr>
              <w:pStyle w:val="List-Level2"/>
              <w:numPr>
                <w:ilvl w:val="0"/>
                <w:numId w:val="0"/>
              </w:numPr>
              <w:ind w:left="360"/>
              <w:rPr>
                <w:sz w:val="22"/>
              </w:rPr>
            </w:pPr>
          </w:p>
          <w:p w14:paraId="1AA50BEC" w14:textId="77777777" w:rsidR="008775AF" w:rsidRPr="00291485" w:rsidRDefault="008775AF" w:rsidP="00677BA7">
            <w:pPr>
              <w:pStyle w:val="List-Level2"/>
              <w:numPr>
                <w:ilvl w:val="0"/>
                <w:numId w:val="0"/>
              </w:numPr>
              <w:ind w:left="360"/>
              <w:rPr>
                <w:sz w:val="22"/>
              </w:rPr>
            </w:pPr>
          </w:p>
        </w:tc>
      </w:tr>
      <w:tr w:rsidR="008775AF" w14:paraId="13945D26" w14:textId="77777777" w:rsidTr="00CA0FE6">
        <w:trPr>
          <w:trHeight w:val="440"/>
        </w:trPr>
        <w:tc>
          <w:tcPr>
            <w:tcW w:w="9350" w:type="dxa"/>
            <w:shd w:val="clear" w:color="auto" w:fill="586D2D"/>
            <w:vAlign w:val="center"/>
          </w:tcPr>
          <w:p w14:paraId="16F6C29A" w14:textId="77777777" w:rsidR="008775AF" w:rsidRPr="00F665EE" w:rsidRDefault="008775AF" w:rsidP="00677BA7">
            <w:pPr>
              <w:pStyle w:val="paragraph0"/>
              <w:spacing w:before="240" w:beforeAutospacing="0" w:after="240" w:afterAutospacing="0" w:line="259" w:lineRule="auto"/>
              <w:ind w:left="72"/>
              <w:rPr>
                <w:b/>
                <w:bCs/>
              </w:rPr>
            </w:pPr>
            <w:r w:rsidRPr="00A83B2B">
              <w:rPr>
                <w:rFonts w:ascii="Aptos" w:eastAsia="Aptos" w:hAnsi="Aptos"/>
                <w:noProof/>
                <w:kern w:val="2"/>
                <w:sz w:val="22"/>
                <w14:ligatures w14:val="standardContextual"/>
              </w:rPr>
              <w:lastRenderedPageBreak/>
              <mc:AlternateContent>
                <mc:Choice Requires="wps">
                  <w:drawing>
                    <wp:anchor distT="0" distB="0" distL="114300" distR="114300" simplePos="0" relativeHeight="251721728" behindDoc="0" locked="0" layoutInCell="1" allowOverlap="1" wp14:anchorId="07E8C500" wp14:editId="236801B9">
                      <wp:simplePos x="0" y="0"/>
                      <wp:positionH relativeFrom="margin">
                        <wp:posOffset>666115</wp:posOffset>
                      </wp:positionH>
                      <wp:positionV relativeFrom="paragraph">
                        <wp:posOffset>-1735455</wp:posOffset>
                      </wp:positionV>
                      <wp:extent cx="5207000" cy="1695450"/>
                      <wp:effectExtent l="12700" t="12700" r="12700" b="234950"/>
                      <wp:wrapNone/>
                      <wp:docPr id="1549929911" name="Speech Bubble: Rectangle 2"/>
                      <wp:cNvGraphicFramePr/>
                      <a:graphic xmlns:a="http://schemas.openxmlformats.org/drawingml/2006/main">
                        <a:graphicData uri="http://schemas.microsoft.com/office/word/2010/wordprocessingShape">
                          <wps:wsp>
                            <wps:cNvSpPr/>
                            <wps:spPr>
                              <a:xfrm>
                                <a:off x="0" y="0"/>
                                <a:ext cx="5207000" cy="169545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BC00C68" w14:textId="77777777" w:rsidR="008775AF" w:rsidRPr="00191FE3" w:rsidRDefault="008775AF" w:rsidP="008775AF">
                                  <w:pPr>
                                    <w:jc w:val="center"/>
                                    <w:rPr>
                                      <w:b/>
                                      <w:bCs/>
                                      <w:color w:val="FFFFFF"/>
                                      <w:sz w:val="22"/>
                                    </w:rPr>
                                  </w:pPr>
                                  <w:r w:rsidRPr="00191FE3">
                                    <w:rPr>
                                      <w:b/>
                                      <w:bCs/>
                                      <w:color w:val="FFFFFF"/>
                                      <w:sz w:val="22"/>
                                    </w:rPr>
                                    <w:t xml:space="preserve">Please refer to the detailed Staff Report for narrative summaries for areas identified as Not Meeting Standard or not on Track for Renewal. </w:t>
                                  </w:r>
                                </w:p>
                                <w:p w14:paraId="01A8C9FA" w14:textId="77777777" w:rsidR="008775AF" w:rsidRPr="00191FE3" w:rsidRDefault="008775AF" w:rsidP="008775AF">
                                  <w:pPr>
                                    <w:jc w:val="center"/>
                                    <w:rPr>
                                      <w:b/>
                                      <w:bCs/>
                                      <w:color w:val="FFFFFF"/>
                                      <w:sz w:val="22"/>
                                    </w:rPr>
                                  </w:pPr>
                                  <w:r w:rsidRPr="00191FE3">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43592747" w14:textId="77777777" w:rsidR="008775AF" w:rsidRPr="00191FE3" w:rsidRDefault="008775AF" w:rsidP="008775AF">
                                  <w:pPr>
                                    <w:jc w:val="center"/>
                                    <w:rPr>
                                      <w:b/>
                                      <w:bCs/>
                                      <w:color w:val="FFFFFF"/>
                                      <w:sz w:val="22"/>
                                    </w:rPr>
                                  </w:pPr>
                                  <w:r w:rsidRPr="00191FE3">
                                    <w:rPr>
                                      <w:b/>
                                      <w:bCs/>
                                      <w:color w:val="FFFFFF"/>
                                      <w:sz w:val="22"/>
                                    </w:rPr>
                                    <w:t xml:space="preserve">Establishing a later due date does not preclude a school from addressing issues requiring immediate attention, but rather, set a due date for providing evidence of completion. </w:t>
                                  </w:r>
                                </w:p>
                                <w:p w14:paraId="4E44B61F" w14:textId="77777777" w:rsidR="008775AF" w:rsidRPr="00E4749B" w:rsidRDefault="008775AF" w:rsidP="008775AF">
                                  <w:pPr>
                                    <w:jc w:val="center"/>
                                    <w:rPr>
                                      <w:b/>
                                      <w:bCs/>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C500" id="_x0000_s1061" type="#_x0000_t61" style="position:absolute;left:0;text-align:left;margin-left:52.45pt;margin-top:-136.65pt;width:410pt;height:13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" adj="6300,24300" fillcolor="#e97132" strokecolor="window" strokeweight="1.5pt">
                      <v:textbox>
                        <w:txbxContent>
                          <w:p w14:paraId="2BC00C68" w14:textId="77777777" w:rsidR="008775AF" w:rsidRPr="00191FE3" w:rsidRDefault="008775AF" w:rsidP="008775AF">
                            <w:pPr>
                              <w:jc w:val="center"/>
                              <w:rPr>
                                <w:b/>
                                <w:bCs/>
                                <w:color w:val="FFFFFF"/>
                                <w:sz w:val="22"/>
                              </w:rPr>
                            </w:pPr>
                            <w:r w:rsidRPr="00191FE3">
                              <w:rPr>
                                <w:b/>
                                <w:bCs/>
                                <w:color w:val="FFFFFF"/>
                                <w:sz w:val="22"/>
                              </w:rPr>
                              <w:t xml:space="preserve">Please refer to the detailed Staff Report for narrative summaries for areas identified as Not Meeting Standard or not on Track for Renewal. </w:t>
                            </w:r>
                          </w:p>
                          <w:p w14:paraId="01A8C9FA" w14:textId="77777777" w:rsidR="008775AF" w:rsidRPr="00191FE3" w:rsidRDefault="008775AF" w:rsidP="008775AF">
                            <w:pPr>
                              <w:jc w:val="center"/>
                              <w:rPr>
                                <w:b/>
                                <w:bCs/>
                                <w:color w:val="FFFFFF"/>
                                <w:sz w:val="22"/>
                              </w:rPr>
                            </w:pPr>
                            <w:r w:rsidRPr="00191FE3">
                              <w:rPr>
                                <w:b/>
                                <w:bCs/>
                                <w:color w:val="FFFFFF"/>
                                <w:sz w:val="22"/>
                              </w:rPr>
                              <w:t xml:space="preserve">Authorizers are encouraged to establish one due date for submitting evidence that each requirement has been addressed (e.g., if the Annual Performance Report goes to the board in August, establish a submission deadline of October 31. </w:t>
                            </w:r>
                          </w:p>
                          <w:p w14:paraId="43592747" w14:textId="77777777" w:rsidR="008775AF" w:rsidRPr="00191FE3" w:rsidRDefault="008775AF" w:rsidP="008775AF">
                            <w:pPr>
                              <w:jc w:val="center"/>
                              <w:rPr>
                                <w:b/>
                                <w:bCs/>
                                <w:color w:val="FFFFFF"/>
                                <w:sz w:val="22"/>
                              </w:rPr>
                            </w:pPr>
                            <w:r w:rsidRPr="00191FE3">
                              <w:rPr>
                                <w:b/>
                                <w:bCs/>
                                <w:color w:val="FFFFFF"/>
                                <w:sz w:val="22"/>
                              </w:rPr>
                              <w:t xml:space="preserve">Establishing a later due date does not preclude a school from addressing issues requiring immediate attention, but rather, set a due date for providing evidence of completion. </w:t>
                            </w:r>
                          </w:p>
                          <w:p w14:paraId="4E44B61F" w14:textId="77777777" w:rsidR="008775AF" w:rsidRPr="00E4749B" w:rsidRDefault="008775AF" w:rsidP="008775AF">
                            <w:pPr>
                              <w:jc w:val="center"/>
                              <w:rPr>
                                <w:b/>
                                <w:bCs/>
                                <w:color w:val="FFFFFF"/>
                                <w:sz w:val="20"/>
                                <w:szCs w:val="20"/>
                              </w:rPr>
                            </w:pPr>
                          </w:p>
                        </w:txbxContent>
                      </v:textbox>
                      <w10:wrap anchorx="margin"/>
                    </v:shape>
                  </w:pict>
                </mc:Fallback>
              </mc:AlternateContent>
            </w:r>
            <w:r w:rsidRPr="0084529E">
              <w:rPr>
                <w:rStyle w:val="normaltextrun"/>
                <w:rFonts w:ascii="Calibri" w:hAnsi="Calibri" w:cs="Calibri"/>
                <w:b/>
                <w:bCs/>
                <w:color w:val="FFFFFF"/>
                <w:sz w:val="22"/>
                <w:szCs w:val="22"/>
              </w:rPr>
              <w:t>Authoring Agency Required Actions</w:t>
            </w:r>
          </w:p>
        </w:tc>
      </w:tr>
      <w:tr w:rsidR="008775AF" w14:paraId="5AA7728C" w14:textId="77777777" w:rsidTr="00CA0FE6">
        <w:trPr>
          <w:trHeight w:val="620"/>
        </w:trPr>
        <w:tc>
          <w:tcPr>
            <w:tcW w:w="9350" w:type="dxa"/>
          </w:tcPr>
          <w:p w14:paraId="3DC62E0E" w14:textId="77777777" w:rsidR="008775AF" w:rsidRPr="00FD2F20" w:rsidRDefault="008775AF" w:rsidP="00677BA7">
            <w:r w:rsidRPr="00FD2F20">
              <w:t>By October 31, 2024, please submit evidence of each</w:t>
            </w:r>
          </w:p>
          <w:p w14:paraId="76E1B237" w14:textId="77777777" w:rsidR="008775AF" w:rsidRPr="00FD2F20" w:rsidRDefault="008775AF" w:rsidP="00677BA7">
            <w:pPr>
              <w:pStyle w:val="ListParagraph"/>
              <w:numPr>
                <w:ilvl w:val="0"/>
                <w:numId w:val="22"/>
              </w:numPr>
            </w:pPr>
            <w:r w:rsidRPr="00FD2F20">
              <w:t>Authorizer staff will monitor LCAP for alignment with needs found in the academic data, support the school with resources for mathematics instruction</w:t>
            </w:r>
            <w:r w:rsidRPr="00FD2F20">
              <w:rPr>
                <w:rStyle w:val="FootnoteReference"/>
              </w:rPr>
              <w:footnoteReference w:id="6"/>
            </w:r>
            <w:r w:rsidRPr="00FD2F20">
              <w:t>, and monitor the plan to address internal control deficiencies in the most recent audit.</w:t>
            </w:r>
          </w:p>
          <w:p w14:paraId="4B7ECDBC" w14:textId="77777777" w:rsidR="008775AF" w:rsidRPr="00F665EE" w:rsidRDefault="008775AF" w:rsidP="00677BA7">
            <w:pPr>
              <w:pStyle w:val="ListParagraph"/>
              <w:numPr>
                <w:ilvl w:val="0"/>
                <w:numId w:val="22"/>
              </w:numPr>
              <w:spacing w:after="0"/>
              <w:rPr>
                <w:color w:val="3E535F"/>
              </w:rPr>
            </w:pPr>
            <w:r w:rsidRPr="00FD2F20">
              <w:t>By October 31, the school will provide a plan to correct low performance in math and CCI, including alignment in the LCAP.</w:t>
            </w:r>
          </w:p>
        </w:tc>
      </w:tr>
    </w:tbl>
    <w:p w14:paraId="3EC0B55F" w14:textId="44718C2B" w:rsidR="008775AF" w:rsidRDefault="008775AF" w:rsidP="00C377E7">
      <w:pPr>
        <w:spacing w:line="310" w:lineRule="exact"/>
      </w:pPr>
    </w:p>
    <w:p w14:paraId="531B219D" w14:textId="77777777" w:rsidR="008775AF" w:rsidRDefault="008775AF">
      <w:pPr>
        <w:spacing w:line="310" w:lineRule="exact"/>
      </w:pPr>
      <w:r>
        <w:br w:type="page"/>
      </w:r>
    </w:p>
    <w:p w14:paraId="28D7CB9D" w14:textId="77777777" w:rsidR="008775AF" w:rsidRDefault="008775AF" w:rsidP="00C377E7">
      <w:pPr>
        <w:spacing w:line="310" w:lineRule="exact"/>
        <w:sectPr w:rsidR="008775AF" w:rsidSect="00B30860">
          <w:headerReference w:type="even" r:id="rId22"/>
          <w:pgSz w:w="12240" w:h="15840"/>
          <w:pgMar w:top="1627" w:right="1440" w:bottom="1264" w:left="1440" w:header="431" w:footer="459" w:gutter="0"/>
          <w:pgNumType w:start="1"/>
          <w:cols w:space="708"/>
          <w:docGrid w:linePitch="360"/>
        </w:sectPr>
      </w:pPr>
    </w:p>
    <w:p w14:paraId="43C175E8" w14:textId="77777777" w:rsidR="000D7145" w:rsidRPr="00CA0FE6" w:rsidRDefault="000D7145" w:rsidP="000D7145">
      <w:pPr>
        <w:keepNext/>
        <w:keepLines/>
        <w:spacing w:after="80" w:line="259" w:lineRule="auto"/>
        <w:outlineLvl w:val="0"/>
        <w:rPr>
          <w:rFonts w:ascii="Calibri" w:eastAsia="Times New Roman" w:hAnsi="Calibri" w:cs="Calibri"/>
          <w:b/>
          <w:bCs/>
          <w:color w:val="586D2D"/>
          <w:kern w:val="2"/>
          <w:sz w:val="32"/>
          <w:szCs w:val="32"/>
          <w:lang w:eastAsia="en-US"/>
          <w14:ligatures w14:val="standardContextual"/>
        </w:rPr>
      </w:pPr>
      <w:bookmarkStart w:id="47" w:name="_Toc173493485"/>
      <w:r w:rsidRPr="00CA0FE6">
        <w:rPr>
          <w:rFonts w:ascii="Calibri" w:eastAsia="Times New Roman" w:hAnsi="Calibri" w:cs="Calibri"/>
          <w:b/>
          <w:bCs/>
          <w:color w:val="586D2D"/>
          <w:kern w:val="2"/>
          <w:sz w:val="32"/>
          <w:szCs w:val="32"/>
          <w:lang w:eastAsia="en-US"/>
          <w14:ligatures w14:val="standardContextual"/>
        </w:rPr>
        <w:lastRenderedPageBreak/>
        <w:t>PERFORMANCE SNAPSHOT</w:t>
      </w:r>
      <w:bookmarkEnd w:id="47"/>
    </w:p>
    <w:p w14:paraId="6FD50BF0" w14:textId="77777777" w:rsidR="000D7145" w:rsidRPr="00CA0FE6" w:rsidRDefault="000D7145" w:rsidP="000D7145">
      <w:pPr>
        <w:spacing w:after="0" w:line="259" w:lineRule="auto"/>
        <w:jc w:val="both"/>
        <w:rPr>
          <w:rFonts w:ascii="Calibri" w:eastAsia="Aptos" w:hAnsi="Calibri" w:cs="Calibri"/>
          <w:color w:val="000000"/>
          <w:kern w:val="2"/>
          <w:sz w:val="22"/>
          <w:lang w:eastAsia="en-US"/>
          <w14:ligatures w14:val="standardContextual"/>
        </w:rPr>
      </w:pPr>
      <w:bookmarkStart w:id="48" w:name="_Toc171512922"/>
      <w:r w:rsidRPr="00CA0FE6">
        <w:rPr>
          <w:rFonts w:ascii="Calibri" w:eastAsia="Aptos" w:hAnsi="Calibri" w:cs="Calibri"/>
          <w:color w:val="000000"/>
          <w:kern w:val="2"/>
          <w:sz w:val="22"/>
          <w:lang w:eastAsia="en-US"/>
          <w14:ligatures w14:val="standardContextual"/>
        </w:rPr>
        <w:t xml:space="preserve">Annual performance is based on, but not limited to, the following metrics aligned with the four guiding questions. Each school's </w:t>
      </w:r>
      <w:r w:rsidRPr="00CA0FE6">
        <w:rPr>
          <w:rFonts w:ascii="Calibri" w:eastAsia="Aptos" w:hAnsi="Calibri" w:cs="Calibri"/>
          <w:i/>
          <w:iCs/>
          <w:color w:val="000000"/>
          <w:kern w:val="2"/>
          <w:sz w:val="22"/>
          <w:lang w:eastAsia="en-US"/>
          <w14:ligatures w14:val="standardContextual"/>
        </w:rPr>
        <w:t>Annual Staff Oversight Report</w:t>
      </w:r>
      <w:r w:rsidRPr="00CA0FE6">
        <w:rPr>
          <w:rFonts w:ascii="Calibri" w:eastAsia="Aptos" w:hAnsi="Calibri" w:cs="Calibri"/>
          <w:color w:val="000000"/>
          <w:kern w:val="2"/>
          <w:sz w:val="22"/>
          <w:lang w:eastAsia="en-US"/>
          <w14:ligatures w14:val="standardContextual"/>
        </w:rPr>
        <w:t xml:space="preserve"> explains the metrics further with detailed data and narrative explanations</w:t>
      </w:r>
      <w:r w:rsidRPr="00CA0FE6">
        <w:rPr>
          <w:rFonts w:ascii="Calibri" w:eastAsia="Aptos" w:hAnsi="Calibri" w:cs="Calibri"/>
          <w:i/>
          <w:iCs/>
          <w:color w:val="000000"/>
          <w:kern w:val="2"/>
          <w:sz w:val="22"/>
          <w:lang w:eastAsia="en-US"/>
          <w14:ligatures w14:val="standardContextual"/>
        </w:rPr>
        <w:t xml:space="preserve">. </w:t>
      </w:r>
    </w:p>
    <w:p w14:paraId="5B37DB0A" w14:textId="77777777" w:rsidR="000D7145" w:rsidRPr="00CA0FE6" w:rsidRDefault="000D7145" w:rsidP="000D7145">
      <w:pPr>
        <w:spacing w:after="0" w:line="259" w:lineRule="auto"/>
        <w:jc w:val="both"/>
        <w:rPr>
          <w:rFonts w:ascii="Calibri" w:eastAsia="Aptos" w:hAnsi="Calibri" w:cs="Calibri"/>
          <w:color w:val="000000"/>
          <w:kern w:val="2"/>
          <w:sz w:val="22"/>
          <w:lang w:eastAsia="en-US"/>
          <w14:ligatures w14:val="standardContextual"/>
        </w:rPr>
      </w:pPr>
    </w:p>
    <w:p w14:paraId="08DAFB5C" w14:textId="77777777" w:rsidR="000D7145" w:rsidRPr="00CA0FE6" w:rsidRDefault="000D7145" w:rsidP="000D7145">
      <w:pPr>
        <w:spacing w:after="0" w:line="259" w:lineRule="auto"/>
        <w:jc w:val="both"/>
        <w:rPr>
          <w:rFonts w:ascii="Calibri" w:eastAsia="Aptos" w:hAnsi="Calibri" w:cs="Calibri"/>
          <w:color w:val="000000"/>
          <w:kern w:val="2"/>
          <w:sz w:val="22"/>
          <w:lang w:eastAsia="en-US"/>
          <w14:ligatures w14:val="standardContextual"/>
        </w:rPr>
      </w:pPr>
      <w:r w:rsidRPr="00CA0FE6">
        <w:rPr>
          <w:rFonts w:ascii="Calibri" w:eastAsia="Aptos" w:hAnsi="Calibri" w:cs="Calibri"/>
          <w:color w:val="000000"/>
          <w:kern w:val="2"/>
          <w:sz w:val="22"/>
          <w:lang w:eastAsia="en-US"/>
          <w14:ligatures w14:val="standardContextual"/>
        </w:rPr>
        <w:t>Snapshot data is provided for the current year and the school’s progression throughout the current term of the charter (e.g., a school may ‘be on track for renewal’ in the current year, but throughout the years in the current term of the charter leading up to the current year, the school may have been ‘progressing toward renewal.’</w:t>
      </w:r>
      <w:bookmarkEnd w:id="48"/>
    </w:p>
    <w:p w14:paraId="53E99B0A" w14:textId="77777777" w:rsidR="000D7145" w:rsidRPr="00CA0FE6" w:rsidRDefault="000D7145" w:rsidP="000D7145">
      <w:pPr>
        <w:spacing w:before="240" w:after="0" w:line="259" w:lineRule="auto"/>
        <w:jc w:val="both"/>
        <w:rPr>
          <w:rFonts w:ascii="Calibri" w:eastAsia="Aptos" w:hAnsi="Calibri" w:cs="Calibri"/>
          <w:color w:val="000000"/>
          <w:kern w:val="2"/>
          <w:sz w:val="22"/>
          <w:lang w:eastAsia="en-US"/>
          <w14:ligatures w14:val="standardContextual"/>
        </w:rPr>
      </w:pPr>
      <w:r w:rsidRPr="00CA0FE6">
        <w:rPr>
          <w:rFonts w:ascii="Calibri" w:eastAsia="Aptos" w:hAnsi="Calibri" w:cs="Calibri"/>
          <w:color w:val="000000"/>
          <w:kern w:val="2"/>
          <w:sz w:val="22"/>
          <w:lang w:eastAsia="en-US"/>
          <w14:ligatures w14:val="standardContextual"/>
        </w:rPr>
        <w:t xml:space="preserve">All aspects of the </w:t>
      </w:r>
      <w:r w:rsidRPr="00CA0FE6">
        <w:rPr>
          <w:rFonts w:ascii="Calibri" w:eastAsia="Aptos" w:hAnsi="Calibri" w:cs="Calibri"/>
          <w:i/>
          <w:iCs/>
          <w:color w:val="000000"/>
          <w:kern w:val="2"/>
          <w:sz w:val="22"/>
          <w:lang w:eastAsia="en-US"/>
          <w14:ligatures w14:val="standardContextual"/>
        </w:rPr>
        <w:t xml:space="preserve">Annual Performance Progress Report, </w:t>
      </w:r>
      <w:r w:rsidRPr="00CA0FE6">
        <w:rPr>
          <w:rFonts w:ascii="Calibri" w:eastAsia="Aptos" w:hAnsi="Calibri" w:cs="Calibri"/>
          <w:color w:val="000000"/>
          <w:kern w:val="2"/>
          <w:sz w:val="22"/>
          <w:lang w:eastAsia="en-US"/>
          <w14:ligatures w14:val="standardContextual"/>
        </w:rPr>
        <w:t xml:space="preserve">including the </w:t>
      </w:r>
      <w:r w:rsidRPr="00CA0FE6">
        <w:rPr>
          <w:rFonts w:ascii="Calibri" w:eastAsia="Aptos" w:hAnsi="Calibri" w:cs="Calibri"/>
          <w:i/>
          <w:iCs/>
          <w:color w:val="000000"/>
          <w:kern w:val="2"/>
          <w:sz w:val="22"/>
          <w:lang w:eastAsia="en-US"/>
          <w14:ligatures w14:val="standardContextual"/>
        </w:rPr>
        <w:t xml:space="preserve">Appendix: Staff Report, </w:t>
      </w:r>
      <w:r w:rsidRPr="00CA0FE6">
        <w:rPr>
          <w:rFonts w:ascii="Calibri" w:eastAsia="Aptos" w:hAnsi="Calibri" w:cs="Calibri"/>
          <w:color w:val="000000"/>
          <w:kern w:val="2"/>
          <w:sz w:val="22"/>
          <w:lang w:eastAsia="en-US"/>
          <w14:ligatures w14:val="standardContextual"/>
        </w:rPr>
        <w:t xml:space="preserve">align with four guiding questions: </w:t>
      </w:r>
    </w:p>
    <w:p w14:paraId="43EDA553" w14:textId="44E2A4A9" w:rsidR="000D7145" w:rsidRPr="00CA0FE6" w:rsidRDefault="00CA0FE6" w:rsidP="000D7145">
      <w:pPr>
        <w:numPr>
          <w:ilvl w:val="0"/>
          <w:numId w:val="21"/>
        </w:numPr>
        <w:spacing w:after="0" w:line="259" w:lineRule="auto"/>
        <w:contextualSpacing/>
        <w:rPr>
          <w:rFonts w:ascii="Calibri" w:eastAsia="Aptos" w:hAnsi="Calibri" w:cs="Calibri"/>
          <w:color w:val="000000"/>
          <w:kern w:val="2"/>
          <w:sz w:val="22"/>
          <w:lang w:eastAsia="en-US"/>
          <w14:ligatures w14:val="standardContextual"/>
        </w:rPr>
      </w:pPr>
      <w:r w:rsidRPr="00A83B2B">
        <w:rPr>
          <w:rFonts w:ascii="Aptos" w:hAnsi="Aptos" w:cs="Times New Roman"/>
          <w:noProof/>
          <w:sz w:val="22"/>
        </w:rPr>
        <mc:AlternateContent>
          <mc:Choice Requires="wps">
            <w:drawing>
              <wp:anchor distT="0" distB="0" distL="114300" distR="114300" simplePos="0" relativeHeight="251725824" behindDoc="0" locked="0" layoutInCell="1" allowOverlap="1" wp14:anchorId="20717F32" wp14:editId="37FEB04C">
                <wp:simplePos x="0" y="0"/>
                <wp:positionH relativeFrom="margin">
                  <wp:posOffset>5361694</wp:posOffset>
                </wp:positionH>
                <wp:positionV relativeFrom="paragraph">
                  <wp:posOffset>79181</wp:posOffset>
                </wp:positionV>
                <wp:extent cx="3244215" cy="1601625"/>
                <wp:effectExtent l="12700" t="12700" r="6985" b="214630"/>
                <wp:wrapNone/>
                <wp:docPr id="1098516587" name="Speech Bubble: Rectangle 2"/>
                <wp:cNvGraphicFramePr/>
                <a:graphic xmlns:a="http://schemas.openxmlformats.org/drawingml/2006/main">
                  <a:graphicData uri="http://schemas.microsoft.com/office/word/2010/wordprocessingShape">
                    <wps:wsp>
                      <wps:cNvSpPr/>
                      <wps:spPr>
                        <a:xfrm>
                          <a:off x="0" y="0"/>
                          <a:ext cx="3244215" cy="160162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9BDD927" w14:textId="77777777" w:rsidR="00F03D61" w:rsidRDefault="007E1CC3" w:rsidP="00F67EF6">
                            <w:pPr>
                              <w:jc w:val="center"/>
                              <w:rPr>
                                <w:b/>
                                <w:bCs/>
                                <w:color w:val="FFFFFF"/>
                                <w:sz w:val="20"/>
                                <w:szCs w:val="20"/>
                              </w:rPr>
                            </w:pPr>
                            <w:r>
                              <w:rPr>
                                <w:b/>
                                <w:bCs/>
                                <w:color w:val="FFFFFF"/>
                                <w:sz w:val="20"/>
                                <w:szCs w:val="20"/>
                              </w:rPr>
                              <w:t>When the authorize has a large portfolio of charter schools, they may choose to use this form</w:t>
                            </w:r>
                            <w:r w:rsidR="00D7160E">
                              <w:rPr>
                                <w:b/>
                                <w:bCs/>
                                <w:color w:val="FFFFFF"/>
                                <w:sz w:val="20"/>
                                <w:szCs w:val="20"/>
                              </w:rPr>
                              <w:t xml:space="preserve">, providing a </w:t>
                            </w:r>
                            <w:r w:rsidR="005962DD">
                              <w:rPr>
                                <w:b/>
                                <w:bCs/>
                                <w:color w:val="FFFFFF"/>
                                <w:sz w:val="20"/>
                                <w:szCs w:val="20"/>
                              </w:rPr>
                              <w:t>high-level</w:t>
                            </w:r>
                            <w:r w:rsidR="00D7160E">
                              <w:rPr>
                                <w:b/>
                                <w:bCs/>
                                <w:color w:val="FFFFFF"/>
                                <w:sz w:val="20"/>
                                <w:szCs w:val="20"/>
                              </w:rPr>
                              <w:t xml:space="preserve"> summary of progress for many schools</w:t>
                            </w:r>
                            <w:r w:rsidR="00F03D61">
                              <w:rPr>
                                <w:b/>
                                <w:bCs/>
                                <w:color w:val="FFFFFF"/>
                                <w:sz w:val="20"/>
                                <w:szCs w:val="20"/>
                              </w:rPr>
                              <w:t xml:space="preserve"> for the current year all</w:t>
                            </w:r>
                            <w:r w:rsidR="00D7160E">
                              <w:rPr>
                                <w:b/>
                                <w:bCs/>
                                <w:color w:val="FFFFFF"/>
                                <w:sz w:val="20"/>
                                <w:szCs w:val="20"/>
                              </w:rPr>
                              <w:t xml:space="preserve"> in one report. </w:t>
                            </w:r>
                            <w:r w:rsidR="002A1990">
                              <w:rPr>
                                <w:b/>
                                <w:bCs/>
                                <w:color w:val="FFFFFF"/>
                                <w:sz w:val="20"/>
                                <w:szCs w:val="20"/>
                              </w:rPr>
                              <w:t xml:space="preserve"> </w:t>
                            </w:r>
                          </w:p>
                          <w:p w14:paraId="39BC2A4C" w14:textId="06D2C3FF" w:rsidR="00F67EF6" w:rsidRDefault="002A1990" w:rsidP="00F67EF6">
                            <w:pPr>
                              <w:jc w:val="center"/>
                              <w:rPr>
                                <w:b/>
                                <w:bCs/>
                                <w:color w:val="FFFFFF"/>
                                <w:sz w:val="20"/>
                                <w:szCs w:val="20"/>
                              </w:rPr>
                            </w:pPr>
                            <w:r>
                              <w:rPr>
                                <w:b/>
                                <w:bCs/>
                                <w:color w:val="FFFFFF"/>
                                <w:sz w:val="20"/>
                                <w:szCs w:val="20"/>
                              </w:rPr>
                              <w:t xml:space="preserve">Each charter school </w:t>
                            </w:r>
                            <w:r w:rsidR="00F03D61">
                              <w:rPr>
                                <w:b/>
                                <w:bCs/>
                                <w:color w:val="FFFFFF"/>
                                <w:sz w:val="20"/>
                                <w:szCs w:val="20"/>
                              </w:rPr>
                              <w:t>has a</w:t>
                            </w:r>
                            <w:r>
                              <w:rPr>
                                <w:b/>
                                <w:bCs/>
                                <w:color w:val="FFFFFF"/>
                                <w:sz w:val="20"/>
                                <w:szCs w:val="20"/>
                              </w:rPr>
                              <w:t xml:space="preserve"> detailed Staff Report</w:t>
                            </w:r>
                            <w:r w:rsidR="005962DD">
                              <w:rPr>
                                <w:b/>
                                <w:bCs/>
                                <w:color w:val="FFFFFF"/>
                                <w:sz w:val="20"/>
                                <w:szCs w:val="20"/>
                              </w:rPr>
                              <w:t xml:space="preserve"> documenting annual oversight </w:t>
                            </w:r>
                            <w:r w:rsidR="00F03D61">
                              <w:rPr>
                                <w:b/>
                                <w:bCs/>
                                <w:color w:val="FFFFFF"/>
                                <w:sz w:val="20"/>
                                <w:szCs w:val="20"/>
                              </w:rPr>
                              <w:t xml:space="preserve">and </w:t>
                            </w:r>
                            <w:r w:rsidR="005962DD">
                              <w:rPr>
                                <w:b/>
                                <w:bCs/>
                                <w:color w:val="FFFFFF"/>
                                <w:sz w:val="20"/>
                                <w:szCs w:val="20"/>
                              </w:rPr>
                              <w:t xml:space="preserve">outcomes. </w:t>
                            </w:r>
                          </w:p>
                          <w:p w14:paraId="49167488" w14:textId="33B001F7" w:rsidR="005962DD" w:rsidRPr="00E4749B" w:rsidRDefault="005962DD" w:rsidP="00F67EF6">
                            <w:pPr>
                              <w:jc w:val="center"/>
                              <w:rPr>
                                <w:b/>
                                <w:bCs/>
                                <w:color w:val="FFFFFF"/>
                                <w:sz w:val="20"/>
                                <w:szCs w:val="20"/>
                              </w:rPr>
                            </w:pPr>
                            <w:r>
                              <w:rPr>
                                <w:b/>
                                <w:bCs/>
                                <w:color w:val="FFFFFF"/>
                                <w:sz w:val="20"/>
                                <w:szCs w:val="20"/>
                              </w:rPr>
                              <w:t xml:space="preserve">Fields can be filled with color as described in Option 1 and Option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7F32" id="_x0000_s1062" type="#_x0000_t61" style="position:absolute;left:0;text-align:left;margin-left:422.2pt;margin-top:6.25pt;width:255.45pt;height:12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" adj="6300,24300" fillcolor="#e97132" strokecolor="window" strokeweight="1.5pt">
                <v:textbox>
                  <w:txbxContent>
                    <w:p w14:paraId="29BDD927" w14:textId="77777777" w:rsidR="00F03D61" w:rsidRDefault="007E1CC3" w:rsidP="00F67EF6">
                      <w:pPr>
                        <w:jc w:val="center"/>
                        <w:rPr>
                          <w:b/>
                          <w:bCs/>
                          <w:color w:val="FFFFFF"/>
                          <w:sz w:val="20"/>
                          <w:szCs w:val="20"/>
                        </w:rPr>
                      </w:pPr>
                      <w:r>
                        <w:rPr>
                          <w:b/>
                          <w:bCs/>
                          <w:color w:val="FFFFFF"/>
                          <w:sz w:val="20"/>
                          <w:szCs w:val="20"/>
                        </w:rPr>
                        <w:t>When the authorize has a large portfolio of charter schools, they may choose to use this form</w:t>
                      </w:r>
                      <w:r w:rsidR="00D7160E">
                        <w:rPr>
                          <w:b/>
                          <w:bCs/>
                          <w:color w:val="FFFFFF"/>
                          <w:sz w:val="20"/>
                          <w:szCs w:val="20"/>
                        </w:rPr>
                        <w:t xml:space="preserve">, providing a </w:t>
                      </w:r>
                      <w:r w:rsidR="005962DD">
                        <w:rPr>
                          <w:b/>
                          <w:bCs/>
                          <w:color w:val="FFFFFF"/>
                          <w:sz w:val="20"/>
                          <w:szCs w:val="20"/>
                        </w:rPr>
                        <w:t>high-level</w:t>
                      </w:r>
                      <w:r w:rsidR="00D7160E">
                        <w:rPr>
                          <w:b/>
                          <w:bCs/>
                          <w:color w:val="FFFFFF"/>
                          <w:sz w:val="20"/>
                          <w:szCs w:val="20"/>
                        </w:rPr>
                        <w:t xml:space="preserve"> summary of progress for many schools</w:t>
                      </w:r>
                      <w:r w:rsidR="00F03D61">
                        <w:rPr>
                          <w:b/>
                          <w:bCs/>
                          <w:color w:val="FFFFFF"/>
                          <w:sz w:val="20"/>
                          <w:szCs w:val="20"/>
                        </w:rPr>
                        <w:t xml:space="preserve"> for the current year all</w:t>
                      </w:r>
                      <w:r w:rsidR="00D7160E">
                        <w:rPr>
                          <w:b/>
                          <w:bCs/>
                          <w:color w:val="FFFFFF"/>
                          <w:sz w:val="20"/>
                          <w:szCs w:val="20"/>
                        </w:rPr>
                        <w:t xml:space="preserve"> in one report. </w:t>
                      </w:r>
                      <w:r w:rsidR="002A1990">
                        <w:rPr>
                          <w:b/>
                          <w:bCs/>
                          <w:color w:val="FFFFFF"/>
                          <w:sz w:val="20"/>
                          <w:szCs w:val="20"/>
                        </w:rPr>
                        <w:t xml:space="preserve"> </w:t>
                      </w:r>
                    </w:p>
                    <w:p w14:paraId="39BC2A4C" w14:textId="06D2C3FF" w:rsidR="00F67EF6" w:rsidRDefault="002A1990" w:rsidP="00F67EF6">
                      <w:pPr>
                        <w:jc w:val="center"/>
                        <w:rPr>
                          <w:b/>
                          <w:bCs/>
                          <w:color w:val="FFFFFF"/>
                          <w:sz w:val="20"/>
                          <w:szCs w:val="20"/>
                        </w:rPr>
                      </w:pPr>
                      <w:r>
                        <w:rPr>
                          <w:b/>
                          <w:bCs/>
                          <w:color w:val="FFFFFF"/>
                          <w:sz w:val="20"/>
                          <w:szCs w:val="20"/>
                        </w:rPr>
                        <w:t xml:space="preserve">Each charter school </w:t>
                      </w:r>
                      <w:r w:rsidR="00F03D61">
                        <w:rPr>
                          <w:b/>
                          <w:bCs/>
                          <w:color w:val="FFFFFF"/>
                          <w:sz w:val="20"/>
                          <w:szCs w:val="20"/>
                        </w:rPr>
                        <w:t>has a</w:t>
                      </w:r>
                      <w:r>
                        <w:rPr>
                          <w:b/>
                          <w:bCs/>
                          <w:color w:val="FFFFFF"/>
                          <w:sz w:val="20"/>
                          <w:szCs w:val="20"/>
                        </w:rPr>
                        <w:t xml:space="preserve"> detailed Staff Report</w:t>
                      </w:r>
                      <w:r w:rsidR="005962DD">
                        <w:rPr>
                          <w:b/>
                          <w:bCs/>
                          <w:color w:val="FFFFFF"/>
                          <w:sz w:val="20"/>
                          <w:szCs w:val="20"/>
                        </w:rPr>
                        <w:t xml:space="preserve"> documenting annual oversight </w:t>
                      </w:r>
                      <w:r w:rsidR="00F03D61">
                        <w:rPr>
                          <w:b/>
                          <w:bCs/>
                          <w:color w:val="FFFFFF"/>
                          <w:sz w:val="20"/>
                          <w:szCs w:val="20"/>
                        </w:rPr>
                        <w:t xml:space="preserve">and </w:t>
                      </w:r>
                      <w:r w:rsidR="005962DD">
                        <w:rPr>
                          <w:b/>
                          <w:bCs/>
                          <w:color w:val="FFFFFF"/>
                          <w:sz w:val="20"/>
                          <w:szCs w:val="20"/>
                        </w:rPr>
                        <w:t xml:space="preserve">outcomes. </w:t>
                      </w:r>
                    </w:p>
                    <w:p w14:paraId="49167488" w14:textId="33B001F7" w:rsidR="005962DD" w:rsidRPr="00E4749B" w:rsidRDefault="005962DD" w:rsidP="00F67EF6">
                      <w:pPr>
                        <w:jc w:val="center"/>
                        <w:rPr>
                          <w:b/>
                          <w:bCs/>
                          <w:color w:val="FFFFFF"/>
                          <w:sz w:val="20"/>
                          <w:szCs w:val="20"/>
                        </w:rPr>
                      </w:pPr>
                      <w:r>
                        <w:rPr>
                          <w:b/>
                          <w:bCs/>
                          <w:color w:val="FFFFFF"/>
                          <w:sz w:val="20"/>
                          <w:szCs w:val="20"/>
                        </w:rPr>
                        <w:t xml:space="preserve">Fields can be filled with color as described in Option 1 and Option 2. </w:t>
                      </w:r>
                    </w:p>
                  </w:txbxContent>
                </v:textbox>
                <w10:wrap anchorx="margin"/>
              </v:shape>
            </w:pict>
          </mc:Fallback>
        </mc:AlternateContent>
      </w:r>
      <w:r w:rsidR="000D7145" w:rsidRPr="00CA0FE6">
        <w:rPr>
          <w:rFonts w:ascii="Calibri" w:eastAsia="Aptos" w:hAnsi="Calibri" w:cs="Calibri"/>
          <w:color w:val="000000"/>
          <w:kern w:val="2"/>
          <w:sz w:val="22"/>
          <w:lang w:eastAsia="en-US"/>
          <w14:ligatures w14:val="standardContextual"/>
        </w:rPr>
        <w:t xml:space="preserve">Is the charter school’s education program a success? </w:t>
      </w:r>
    </w:p>
    <w:p w14:paraId="0EEC4110" w14:textId="3A21FC8E" w:rsidR="000D7145" w:rsidRPr="00CA0FE6" w:rsidRDefault="000D7145" w:rsidP="000D7145">
      <w:pPr>
        <w:numPr>
          <w:ilvl w:val="0"/>
          <w:numId w:val="21"/>
        </w:numPr>
        <w:spacing w:after="0" w:line="259" w:lineRule="auto"/>
        <w:contextualSpacing/>
        <w:rPr>
          <w:rFonts w:ascii="Calibri" w:eastAsia="Aptos" w:hAnsi="Calibri" w:cs="Calibri"/>
          <w:color w:val="000000"/>
          <w:kern w:val="2"/>
          <w:sz w:val="22"/>
          <w:lang w:eastAsia="en-US"/>
          <w14:ligatures w14:val="standardContextual"/>
        </w:rPr>
      </w:pPr>
      <w:r w:rsidRPr="00CA0FE6">
        <w:rPr>
          <w:rFonts w:ascii="Calibri" w:eastAsia="Aptos" w:hAnsi="Calibri" w:cs="Calibri"/>
          <w:color w:val="000000"/>
          <w:kern w:val="2"/>
          <w:sz w:val="22"/>
          <w:lang w:eastAsia="en-US"/>
          <w14:ligatures w14:val="standardContextual"/>
        </w:rPr>
        <w:t xml:space="preserve">Is the charter school financially viable? </w:t>
      </w:r>
    </w:p>
    <w:p w14:paraId="1888C979" w14:textId="6D3F81A2" w:rsidR="000D7145" w:rsidRPr="00CA0FE6" w:rsidRDefault="000D7145" w:rsidP="000D7145">
      <w:pPr>
        <w:numPr>
          <w:ilvl w:val="0"/>
          <w:numId w:val="21"/>
        </w:numPr>
        <w:spacing w:after="0" w:line="259" w:lineRule="auto"/>
        <w:contextualSpacing/>
        <w:rPr>
          <w:rFonts w:ascii="Calibri" w:eastAsia="Aptos" w:hAnsi="Calibri" w:cs="Calibri"/>
          <w:color w:val="000000"/>
          <w:kern w:val="2"/>
          <w:sz w:val="22"/>
          <w:lang w:eastAsia="en-US"/>
          <w14:ligatures w14:val="standardContextual"/>
        </w:rPr>
      </w:pPr>
      <w:r w:rsidRPr="00CA0FE6">
        <w:rPr>
          <w:rFonts w:ascii="Calibri" w:eastAsia="Aptos" w:hAnsi="Calibri" w:cs="Calibri"/>
          <w:color w:val="000000"/>
          <w:kern w:val="2"/>
          <w:sz w:val="22"/>
          <w:lang w:eastAsia="en-US"/>
          <w14:ligatures w14:val="standardContextual"/>
        </w:rPr>
        <w:t xml:space="preserve">Is the charter school operating and governed effectively? </w:t>
      </w:r>
    </w:p>
    <w:p w14:paraId="52A5E572" w14:textId="36F689FC" w:rsidR="000D7145" w:rsidRPr="00CA0FE6" w:rsidRDefault="000D7145" w:rsidP="000D7145">
      <w:pPr>
        <w:numPr>
          <w:ilvl w:val="0"/>
          <w:numId w:val="21"/>
        </w:numPr>
        <w:spacing w:after="160" w:line="259" w:lineRule="auto"/>
        <w:contextualSpacing/>
        <w:rPr>
          <w:rFonts w:ascii="Calibri" w:eastAsia="Aptos" w:hAnsi="Calibri" w:cs="Calibri"/>
          <w:color w:val="000000"/>
          <w:kern w:val="2"/>
          <w:sz w:val="22"/>
          <w:lang w:eastAsia="en-US"/>
          <w14:ligatures w14:val="standardContextual"/>
        </w:rPr>
      </w:pPr>
      <w:r w:rsidRPr="00CA0FE6">
        <w:rPr>
          <w:rFonts w:ascii="Calibri" w:eastAsia="Aptos" w:hAnsi="Calibri" w:cs="Calibri"/>
          <w:color w:val="000000"/>
          <w:kern w:val="2"/>
          <w:sz w:val="22"/>
          <w:lang w:eastAsia="en-US"/>
          <w14:ligatures w14:val="standardContextual"/>
        </w:rPr>
        <w:t>Is the charter school serving public policy purposes?</w:t>
      </w:r>
    </w:p>
    <w:p w14:paraId="416032FC" w14:textId="15FD621E" w:rsidR="000D7145" w:rsidRPr="00CA0FE6" w:rsidRDefault="000D7145" w:rsidP="000D7145">
      <w:pPr>
        <w:keepNext/>
        <w:keepLines/>
        <w:spacing w:before="360" w:after="80" w:line="259" w:lineRule="auto"/>
        <w:outlineLvl w:val="0"/>
        <w:rPr>
          <w:rFonts w:ascii="Calibri" w:eastAsia="Times New Roman" w:hAnsi="Calibri" w:cs="Calibri"/>
          <w:b/>
          <w:bCs/>
          <w:color w:val="586D2D"/>
          <w:kern w:val="2"/>
          <w:sz w:val="32"/>
          <w:szCs w:val="32"/>
          <w:lang w:eastAsia="en-US"/>
          <w14:ligatures w14:val="standardContextual"/>
        </w:rPr>
      </w:pPr>
      <w:bookmarkStart w:id="49" w:name="_Toc173493486"/>
      <w:r w:rsidRPr="00CA0FE6">
        <w:rPr>
          <w:rFonts w:ascii="Calibri" w:eastAsia="Times New Roman" w:hAnsi="Calibri" w:cs="Calibri"/>
          <w:b/>
          <w:bCs/>
          <w:color w:val="586D2D"/>
          <w:kern w:val="2"/>
          <w:sz w:val="32"/>
          <w:szCs w:val="32"/>
          <w:lang w:eastAsia="en-US"/>
          <w14:ligatures w14:val="standardContextual"/>
        </w:rPr>
        <w:t>RATINGS</w:t>
      </w:r>
      <w:bookmarkEnd w:id="49"/>
    </w:p>
    <w:tbl>
      <w:tblPr>
        <w:tblStyle w:val="TableGrid5"/>
        <w:tblW w:w="1440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768"/>
        <w:gridCol w:w="4952"/>
      </w:tblGrid>
      <w:tr w:rsidR="000D7145" w:rsidRPr="000D7145" w14:paraId="6873A535" w14:textId="77777777" w:rsidTr="00CA0FE6">
        <w:trPr>
          <w:trHeight w:val="638"/>
        </w:trPr>
        <w:tc>
          <w:tcPr>
            <w:tcW w:w="4680" w:type="dxa"/>
            <w:shd w:val="clear" w:color="auto" w:fill="4BACC6"/>
            <w:vAlign w:val="center"/>
          </w:tcPr>
          <w:p w14:paraId="2290CEF5" w14:textId="77777777" w:rsidR="000D7145" w:rsidRPr="000D7145" w:rsidRDefault="000D7145" w:rsidP="000D7145">
            <w:pPr>
              <w:jc w:val="center"/>
              <w:rPr>
                <w:rFonts w:ascii="Calibri" w:hAnsi="Calibri" w:cs="Calibri"/>
                <w:b/>
                <w:bCs/>
                <w:color w:val="FFFFFF"/>
                <w:sz w:val="22"/>
              </w:rPr>
            </w:pPr>
            <w:r w:rsidRPr="000D7145">
              <w:rPr>
                <w:rFonts w:ascii="Calibri" w:hAnsi="Calibri" w:cs="Calibri"/>
                <w:b/>
                <w:bCs/>
                <w:color w:val="FFFFFF"/>
                <w:sz w:val="22"/>
              </w:rPr>
              <w:t>On Track for Renewal</w:t>
            </w:r>
          </w:p>
        </w:tc>
        <w:tc>
          <w:tcPr>
            <w:tcW w:w="4768" w:type="dxa"/>
            <w:shd w:val="clear" w:color="auto" w:fill="8064A2"/>
            <w:vAlign w:val="center"/>
          </w:tcPr>
          <w:p w14:paraId="28604594" w14:textId="77777777" w:rsidR="000D7145" w:rsidRPr="000D7145" w:rsidRDefault="000D7145" w:rsidP="000D7145">
            <w:pPr>
              <w:jc w:val="center"/>
              <w:rPr>
                <w:rFonts w:ascii="Calibri" w:hAnsi="Calibri" w:cs="Calibri"/>
                <w:b/>
                <w:bCs/>
                <w:color w:val="FFFFFF"/>
                <w:sz w:val="22"/>
              </w:rPr>
            </w:pPr>
            <w:r w:rsidRPr="000D7145">
              <w:rPr>
                <w:rFonts w:ascii="Calibri" w:hAnsi="Calibri" w:cs="Calibri"/>
                <w:b/>
                <w:bCs/>
                <w:color w:val="FFFFFF"/>
                <w:sz w:val="22"/>
              </w:rPr>
              <w:t>Substantially Progressing Toward Renewal</w:t>
            </w:r>
          </w:p>
          <w:p w14:paraId="1059F791" w14:textId="77777777" w:rsidR="000D7145" w:rsidRPr="000D7145" w:rsidRDefault="000D7145" w:rsidP="000D7145">
            <w:pPr>
              <w:jc w:val="center"/>
              <w:rPr>
                <w:rFonts w:ascii="Calibri" w:hAnsi="Calibri" w:cs="Calibri"/>
                <w:b/>
                <w:bCs/>
                <w:color w:val="FFFFFF"/>
                <w:sz w:val="22"/>
              </w:rPr>
            </w:pPr>
            <w:r w:rsidRPr="000D7145">
              <w:rPr>
                <w:rFonts w:ascii="Calibri" w:hAnsi="Calibri" w:cs="Calibri"/>
                <w:b/>
                <w:bCs/>
                <w:color w:val="FFFFFF"/>
                <w:sz w:val="22"/>
              </w:rPr>
              <w:t>Action May Be Required</w:t>
            </w:r>
          </w:p>
        </w:tc>
        <w:tc>
          <w:tcPr>
            <w:tcW w:w="4952" w:type="dxa"/>
            <w:shd w:val="clear" w:color="auto" w:fill="F79646"/>
            <w:vAlign w:val="center"/>
          </w:tcPr>
          <w:p w14:paraId="667B1D03" w14:textId="740CB78C" w:rsidR="000D7145" w:rsidRPr="000D7145" w:rsidRDefault="000D7145" w:rsidP="000D7145">
            <w:pPr>
              <w:jc w:val="center"/>
              <w:rPr>
                <w:rFonts w:ascii="Calibri" w:hAnsi="Calibri" w:cs="Calibri"/>
                <w:b/>
                <w:bCs/>
                <w:color w:val="FFFFFF"/>
                <w:sz w:val="22"/>
              </w:rPr>
            </w:pPr>
            <w:r w:rsidRPr="000D7145">
              <w:rPr>
                <w:rFonts w:ascii="Calibri" w:hAnsi="Calibri" w:cs="Calibri"/>
                <w:b/>
                <w:bCs/>
                <w:color w:val="FFFFFF"/>
                <w:sz w:val="22"/>
              </w:rPr>
              <w:t>Not on Track for Renewal</w:t>
            </w:r>
          </w:p>
          <w:p w14:paraId="1C14E3CB" w14:textId="77777777" w:rsidR="000D7145" w:rsidRPr="000D7145" w:rsidRDefault="000D7145" w:rsidP="000D7145">
            <w:pPr>
              <w:jc w:val="center"/>
              <w:rPr>
                <w:rFonts w:ascii="Calibri" w:hAnsi="Calibri" w:cs="Calibri"/>
                <w:b/>
                <w:bCs/>
                <w:color w:val="FFFFFF"/>
                <w:sz w:val="22"/>
              </w:rPr>
            </w:pPr>
            <w:r w:rsidRPr="000D7145">
              <w:rPr>
                <w:rFonts w:ascii="Calibri" w:hAnsi="Calibri" w:cs="Calibri"/>
                <w:b/>
                <w:bCs/>
                <w:color w:val="FFFFFF"/>
                <w:sz w:val="22"/>
              </w:rPr>
              <w:t>Action Is Required</w:t>
            </w:r>
          </w:p>
        </w:tc>
      </w:tr>
    </w:tbl>
    <w:p w14:paraId="3795C084" w14:textId="77777777" w:rsidR="000D7145" w:rsidRPr="000D7145" w:rsidRDefault="000D7145" w:rsidP="000D7145">
      <w:pPr>
        <w:spacing w:after="0" w:line="259" w:lineRule="auto"/>
        <w:rPr>
          <w:rFonts w:ascii="Calibri" w:eastAsia="Aptos" w:hAnsi="Calibri" w:cs="Calibri"/>
          <w:kern w:val="2"/>
          <w:sz w:val="22"/>
          <w:lang w:eastAsia="en-US"/>
          <w14:ligatures w14:val="standardContextual"/>
        </w:rPr>
      </w:pPr>
    </w:p>
    <w:tbl>
      <w:tblPr>
        <w:tblStyle w:val="TableGrid5"/>
        <w:tblW w:w="14402" w:type="dxa"/>
        <w:tblInd w:w="-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55"/>
        <w:gridCol w:w="1156"/>
        <w:gridCol w:w="1248"/>
        <w:gridCol w:w="1349"/>
        <w:gridCol w:w="1128"/>
        <w:gridCol w:w="1418"/>
        <w:gridCol w:w="1351"/>
        <w:gridCol w:w="1418"/>
        <w:gridCol w:w="1291"/>
        <w:gridCol w:w="1190"/>
        <w:gridCol w:w="1198"/>
      </w:tblGrid>
      <w:tr w:rsidR="000D7145" w:rsidRPr="000D7145" w14:paraId="16522911" w14:textId="77777777" w:rsidTr="00CA0FE6">
        <w:trPr>
          <w:trHeight w:val="463"/>
        </w:trPr>
        <w:tc>
          <w:tcPr>
            <w:tcW w:w="1719" w:type="dxa"/>
            <w:shd w:val="clear" w:color="auto" w:fill="D9D9D9"/>
            <w:vAlign w:val="center"/>
          </w:tcPr>
          <w:p w14:paraId="07074EC4" w14:textId="77777777" w:rsidR="000D7145" w:rsidRPr="000D7145" w:rsidRDefault="000D7145" w:rsidP="000D7145">
            <w:pPr>
              <w:rPr>
                <w:rFonts w:ascii="Calibri" w:hAnsi="Calibri" w:cs="Calibri"/>
                <w:color w:val="FFFFFF"/>
                <w:sz w:val="22"/>
              </w:rPr>
            </w:pPr>
          </w:p>
        </w:tc>
        <w:tc>
          <w:tcPr>
            <w:tcW w:w="4682" w:type="dxa"/>
            <w:gridSpan w:val="4"/>
            <w:shd w:val="clear" w:color="auto" w:fill="D9D9D9"/>
            <w:vAlign w:val="center"/>
          </w:tcPr>
          <w:p w14:paraId="3E655B44" w14:textId="77777777" w:rsidR="000D7145" w:rsidRPr="000D7145" w:rsidRDefault="000D7145" w:rsidP="000D7145">
            <w:pPr>
              <w:jc w:val="center"/>
              <w:rPr>
                <w:rFonts w:ascii="Calibri" w:hAnsi="Calibri" w:cs="Calibri"/>
                <w:b/>
                <w:bCs/>
                <w:sz w:val="22"/>
              </w:rPr>
            </w:pPr>
            <w:r w:rsidRPr="000D7145">
              <w:rPr>
                <w:rFonts w:ascii="Calibri" w:hAnsi="Calibri" w:cs="Calibri"/>
                <w:b/>
                <w:bCs/>
                <w:sz w:val="22"/>
              </w:rPr>
              <w:t>GENERAL INFORMATION</w:t>
            </w:r>
          </w:p>
        </w:tc>
        <w:tc>
          <w:tcPr>
            <w:tcW w:w="8001" w:type="dxa"/>
            <w:gridSpan w:val="6"/>
            <w:shd w:val="clear" w:color="auto" w:fill="D9D9D9"/>
            <w:vAlign w:val="center"/>
          </w:tcPr>
          <w:p w14:paraId="516B2408" w14:textId="7BA75702" w:rsidR="000D7145" w:rsidRPr="000D7145" w:rsidRDefault="000D7145" w:rsidP="000D7145">
            <w:pPr>
              <w:jc w:val="center"/>
              <w:rPr>
                <w:rFonts w:ascii="Calibri" w:hAnsi="Calibri" w:cs="Calibri"/>
                <w:b/>
                <w:bCs/>
                <w:sz w:val="22"/>
              </w:rPr>
            </w:pPr>
            <w:r w:rsidRPr="000D7145">
              <w:rPr>
                <w:rFonts w:ascii="Calibri" w:hAnsi="Calibri" w:cs="Calibri"/>
                <w:b/>
                <w:bCs/>
                <w:sz w:val="22"/>
              </w:rPr>
              <w:t>ACADEMIC PROGRAM</w:t>
            </w:r>
          </w:p>
        </w:tc>
      </w:tr>
      <w:tr w:rsidR="000D7145" w:rsidRPr="000D7145" w14:paraId="1F047B05" w14:textId="77777777" w:rsidTr="00CA0FE6">
        <w:trPr>
          <w:trHeight w:val="1183"/>
        </w:trPr>
        <w:tc>
          <w:tcPr>
            <w:tcW w:w="1719" w:type="dxa"/>
            <w:shd w:val="clear" w:color="auto" w:fill="586D2D"/>
            <w:vAlign w:val="center"/>
          </w:tcPr>
          <w:p w14:paraId="68FE22B4" w14:textId="77777777" w:rsidR="000D7145" w:rsidRPr="00CA0FE6" w:rsidRDefault="000D7145" w:rsidP="000D7145">
            <w:pPr>
              <w:rPr>
                <w:rFonts w:ascii="Calibri" w:hAnsi="Calibri" w:cs="Calibri"/>
                <w:b/>
                <w:bCs/>
                <w:color w:val="FFFFFF"/>
                <w:sz w:val="22"/>
              </w:rPr>
            </w:pPr>
            <w:r w:rsidRPr="00CA0FE6">
              <w:rPr>
                <w:rFonts w:ascii="Calibri" w:hAnsi="Calibri" w:cs="Calibri"/>
                <w:b/>
                <w:bCs/>
                <w:color w:val="FFFFFF"/>
                <w:sz w:val="22"/>
              </w:rPr>
              <w:t>Charter Schools</w:t>
            </w:r>
          </w:p>
        </w:tc>
        <w:tc>
          <w:tcPr>
            <w:tcW w:w="1174" w:type="dxa"/>
            <w:shd w:val="clear" w:color="auto" w:fill="586D2D"/>
            <w:vAlign w:val="center"/>
          </w:tcPr>
          <w:p w14:paraId="78862FB3"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Renewal Tier</w:t>
            </w:r>
          </w:p>
        </w:tc>
        <w:tc>
          <w:tcPr>
            <w:tcW w:w="1183" w:type="dxa"/>
            <w:shd w:val="clear" w:color="auto" w:fill="586D2D"/>
            <w:vAlign w:val="center"/>
          </w:tcPr>
          <w:p w14:paraId="4EE0DDD6"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 xml:space="preserve">On Track for Renewal </w:t>
            </w:r>
          </w:p>
        </w:tc>
        <w:tc>
          <w:tcPr>
            <w:tcW w:w="1167" w:type="dxa"/>
            <w:shd w:val="clear" w:color="auto" w:fill="586D2D"/>
            <w:vAlign w:val="center"/>
          </w:tcPr>
          <w:p w14:paraId="23AB45AB"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Notice to Cure and Alleged Violation</w:t>
            </w:r>
          </w:p>
        </w:tc>
        <w:tc>
          <w:tcPr>
            <w:tcW w:w="1158" w:type="dxa"/>
            <w:shd w:val="clear" w:color="auto" w:fill="586D2D"/>
            <w:vAlign w:val="center"/>
          </w:tcPr>
          <w:p w14:paraId="7C9C6C50"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Eligible for Tech Assist</w:t>
            </w:r>
          </w:p>
        </w:tc>
        <w:tc>
          <w:tcPr>
            <w:tcW w:w="1422" w:type="dxa"/>
            <w:shd w:val="clear" w:color="auto" w:fill="586D2D"/>
            <w:vAlign w:val="center"/>
          </w:tcPr>
          <w:p w14:paraId="17F425F0"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CASSPP ELA Participation</w:t>
            </w:r>
          </w:p>
        </w:tc>
        <w:tc>
          <w:tcPr>
            <w:tcW w:w="1397" w:type="dxa"/>
            <w:shd w:val="clear" w:color="auto" w:fill="586D2D"/>
            <w:vAlign w:val="center"/>
          </w:tcPr>
          <w:p w14:paraId="0C6018D2"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CASSPP ELA Perform</w:t>
            </w:r>
          </w:p>
        </w:tc>
        <w:tc>
          <w:tcPr>
            <w:tcW w:w="1422" w:type="dxa"/>
            <w:shd w:val="clear" w:color="auto" w:fill="586D2D"/>
            <w:vAlign w:val="center"/>
          </w:tcPr>
          <w:p w14:paraId="5DA4DF58"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CASSPP Math Participation</w:t>
            </w:r>
          </w:p>
        </w:tc>
        <w:tc>
          <w:tcPr>
            <w:tcW w:w="1330" w:type="dxa"/>
            <w:shd w:val="clear" w:color="auto" w:fill="586D2D"/>
            <w:vAlign w:val="center"/>
          </w:tcPr>
          <w:p w14:paraId="19190F82"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CASSPP Math Perform</w:t>
            </w:r>
          </w:p>
        </w:tc>
        <w:tc>
          <w:tcPr>
            <w:tcW w:w="1208" w:type="dxa"/>
            <w:shd w:val="clear" w:color="auto" w:fill="586D2D"/>
            <w:vAlign w:val="center"/>
          </w:tcPr>
          <w:p w14:paraId="7174AE36"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College-Career Indicator</w:t>
            </w:r>
          </w:p>
        </w:tc>
        <w:tc>
          <w:tcPr>
            <w:tcW w:w="1222" w:type="dxa"/>
            <w:shd w:val="clear" w:color="auto" w:fill="586D2D"/>
            <w:vAlign w:val="center"/>
          </w:tcPr>
          <w:p w14:paraId="244C5278"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English Learner Progress</w:t>
            </w:r>
          </w:p>
        </w:tc>
      </w:tr>
      <w:tr w:rsidR="000D7145" w:rsidRPr="000D7145" w14:paraId="27A1D100" w14:textId="77777777" w:rsidTr="00CA0FE6">
        <w:trPr>
          <w:trHeight w:val="440"/>
        </w:trPr>
        <w:tc>
          <w:tcPr>
            <w:tcW w:w="1719" w:type="dxa"/>
            <w:shd w:val="clear" w:color="auto" w:fill="F2F2F2"/>
            <w:vAlign w:val="center"/>
          </w:tcPr>
          <w:p w14:paraId="09F035DA" w14:textId="73EA3563" w:rsidR="000D7145" w:rsidRPr="00CA0FE6" w:rsidRDefault="008775AF" w:rsidP="000D7145">
            <w:pPr>
              <w:rPr>
                <w:rFonts w:ascii="Calibri" w:hAnsi="Calibri" w:cs="Calibri"/>
                <w:color w:val="000000"/>
                <w:sz w:val="22"/>
              </w:rPr>
            </w:pPr>
            <w:r w:rsidRPr="00CA0FE6">
              <w:rPr>
                <w:rFonts w:ascii="Calibri" w:hAnsi="Calibri" w:cs="Calibri"/>
                <w:color w:val="000000"/>
                <w:sz w:val="22"/>
              </w:rPr>
              <w:t>Sunnyside K-12</w:t>
            </w:r>
          </w:p>
        </w:tc>
        <w:sdt>
          <w:sdtPr>
            <w:rPr>
              <w:rFonts w:ascii="Calibri" w:hAnsi="Calibri" w:cs="Calibri"/>
              <w:color w:val="000000"/>
              <w:sz w:val="22"/>
            </w:rPr>
            <w:alias w:val="Tier"/>
            <w:tag w:val="Tier"/>
            <w:id w:val="1654249087"/>
            <w:placeholder>
              <w:docPart w:val="D9AACBE656AB4D9084F4A76EDE8B552B"/>
            </w:placeholde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5F4EA72A" w14:textId="0E960CD4" w:rsidR="000D7145" w:rsidRPr="00CA0FE6" w:rsidRDefault="004120CB" w:rsidP="000D7145">
                <w:pPr>
                  <w:jc w:val="center"/>
                  <w:rPr>
                    <w:rFonts w:ascii="Calibri" w:hAnsi="Calibri" w:cs="Calibri"/>
                    <w:color w:val="000000"/>
                    <w:sz w:val="22"/>
                  </w:rPr>
                </w:pPr>
                <w:r w:rsidRPr="00CA0FE6">
                  <w:rPr>
                    <w:rFonts w:ascii="Calibri" w:hAnsi="Calibri" w:cs="Calibri"/>
                    <w:color w:val="000000"/>
                    <w:sz w:val="22"/>
                  </w:rPr>
                  <w:t>Middle</w:t>
                </w:r>
              </w:p>
            </w:tc>
          </w:sdtContent>
        </w:sdt>
        <w:sdt>
          <w:sdtPr>
            <w:rPr>
              <w:rFonts w:ascii="Calibri" w:hAnsi="Calibri" w:cs="Calibri"/>
              <w:color w:val="000000"/>
              <w:sz w:val="22"/>
            </w:rPr>
            <w:alias w:val="Yes No"/>
            <w:tag w:val="Yes No"/>
            <w:id w:val="2127344732"/>
            <w:placeholder>
              <w:docPart w:val="D9AACBE656AB4D9084F4A76EDE8B552B"/>
            </w:placeholder>
            <w:comboBox>
              <w:listItem w:value="Choose an item."/>
              <w:listItem w:displayText="Yes" w:value="Yes"/>
              <w:listItem w:displayText="Progressing" w:value="Progressing"/>
              <w:listItem w:displayText="No" w:value="No"/>
            </w:comboBox>
          </w:sdtPr>
          <w:sdtContent>
            <w:tc>
              <w:tcPr>
                <w:tcW w:w="1183" w:type="dxa"/>
                <w:vAlign w:val="center"/>
              </w:tcPr>
              <w:p w14:paraId="676FCE39" w14:textId="408A3FCC" w:rsidR="000D7145" w:rsidRPr="00CA0FE6" w:rsidRDefault="004120CB" w:rsidP="000D7145">
                <w:pPr>
                  <w:jc w:val="center"/>
                  <w:rPr>
                    <w:rFonts w:ascii="Aptos" w:hAnsi="Aptos" w:cs="Times New Roman"/>
                    <w:color w:val="000000"/>
                    <w:sz w:val="22"/>
                  </w:rPr>
                </w:pPr>
                <w:r w:rsidRPr="00CA0FE6">
                  <w:rPr>
                    <w:rFonts w:ascii="Calibri" w:hAnsi="Calibri" w:cs="Calibri"/>
                    <w:color w:val="000000"/>
                    <w:sz w:val="22"/>
                  </w:rPr>
                  <w:t>Yes</w:t>
                </w:r>
              </w:p>
            </w:tc>
          </w:sdtContent>
        </w:sdt>
        <w:sdt>
          <w:sdtPr>
            <w:rPr>
              <w:rFonts w:ascii="Calibri" w:hAnsi="Calibri" w:cs="Calibri"/>
              <w:color w:val="000000"/>
              <w:sz w:val="22"/>
            </w:rPr>
            <w:alias w:val="Yes No"/>
            <w:tag w:val="Yes No"/>
            <w:id w:val="1824305212"/>
            <w:placeholder>
              <w:docPart w:val="A950DAFDB70949509F9138CF7161B6DC"/>
            </w:placeholder>
            <w:comboBox>
              <w:listItem w:value="Choose an item."/>
              <w:listItem w:displayText="Yes" w:value="Yes"/>
              <w:listItem w:displayText="Forthcoming" w:value="Forthcoming"/>
              <w:listItem w:displayText="No" w:value="No"/>
            </w:comboBox>
          </w:sdtPr>
          <w:sdtContent>
            <w:tc>
              <w:tcPr>
                <w:tcW w:w="1167" w:type="dxa"/>
                <w:vAlign w:val="center"/>
              </w:tcPr>
              <w:p w14:paraId="474743FD" w14:textId="0D0210B5" w:rsidR="000D7145" w:rsidRPr="00CA0FE6" w:rsidRDefault="0001492D" w:rsidP="000D7145">
                <w:pPr>
                  <w:jc w:val="center"/>
                  <w:rPr>
                    <w:rFonts w:ascii="Calibri" w:hAnsi="Calibri" w:cs="Calibri"/>
                    <w:color w:val="000000"/>
                    <w:sz w:val="22"/>
                  </w:rPr>
                </w:pPr>
                <w:r w:rsidRPr="00CA0FE6">
                  <w:rPr>
                    <w:rFonts w:ascii="Calibri" w:hAnsi="Calibri" w:cs="Calibri"/>
                    <w:color w:val="000000"/>
                    <w:sz w:val="22"/>
                  </w:rPr>
                  <w:t>No</w:t>
                </w:r>
              </w:p>
            </w:tc>
          </w:sdtContent>
        </w:sdt>
        <w:sdt>
          <w:sdtPr>
            <w:rPr>
              <w:rFonts w:ascii="Calibri" w:hAnsi="Calibri" w:cs="Calibri"/>
              <w:color w:val="000000"/>
              <w:sz w:val="22"/>
            </w:rPr>
            <w:alias w:val="Yes No"/>
            <w:tag w:val="Yes No"/>
            <w:id w:val="-1251963455"/>
            <w:placeholder>
              <w:docPart w:val="DDBA89517229445CAB5D376539075736"/>
            </w:placeholder>
            <w:comboBox>
              <w:listItem w:value="Choose an item."/>
              <w:listItem w:displayText="Yes" w:value="Yes"/>
              <w:listItem w:displayText="No" w:value="No"/>
            </w:comboBox>
          </w:sdtPr>
          <w:sdtContent>
            <w:tc>
              <w:tcPr>
                <w:tcW w:w="1158" w:type="dxa"/>
                <w:vAlign w:val="center"/>
              </w:tcPr>
              <w:p w14:paraId="14080E3D" w14:textId="716D7B46" w:rsidR="000D7145" w:rsidRPr="00CA0FE6" w:rsidRDefault="0001492D" w:rsidP="000D7145">
                <w:pPr>
                  <w:jc w:val="center"/>
                  <w:rPr>
                    <w:rFonts w:ascii="Calibri" w:hAnsi="Calibri" w:cs="Calibri"/>
                    <w:color w:val="000000"/>
                    <w:sz w:val="22"/>
                  </w:rPr>
                </w:pPr>
                <w:r w:rsidRPr="00CA0FE6">
                  <w:rPr>
                    <w:rFonts w:ascii="Calibri" w:hAnsi="Calibri" w:cs="Calibri"/>
                    <w:color w:val="000000"/>
                    <w:sz w:val="22"/>
                  </w:rPr>
                  <w:t>No</w:t>
                </w:r>
              </w:p>
            </w:tc>
          </w:sdtContent>
        </w:sdt>
        <w:sdt>
          <w:sdtPr>
            <w:rPr>
              <w:rFonts w:ascii="Calibri" w:hAnsi="Calibri" w:cs="Calibri"/>
              <w:color w:val="000000"/>
              <w:sz w:val="22"/>
            </w:rPr>
            <w:alias w:val="Progress"/>
            <w:tag w:val="Progress"/>
            <w:id w:val="655808485"/>
            <w:placeholder>
              <w:docPart w:val="094B9622C9F74DE5A3E570ED27174FCD"/>
            </w:placeholde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1416FF06" w14:textId="5C37EC7F"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sdt>
          <w:sdtPr>
            <w:rPr>
              <w:rFonts w:ascii="Calibri" w:hAnsi="Calibri" w:cs="Calibri"/>
              <w:color w:val="000000"/>
              <w:sz w:val="22"/>
            </w:rPr>
            <w:alias w:val="Progress"/>
            <w:tag w:val="Progress"/>
            <w:id w:val="1181857233"/>
            <w:placeholder>
              <w:docPart w:val="19D2AD7D4B9441858589481AD6BECDA5"/>
            </w:placeholde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514239E2" w14:textId="34C9AEE9"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sdt>
          <w:sdtPr>
            <w:rPr>
              <w:rFonts w:ascii="Calibri" w:hAnsi="Calibri" w:cs="Calibri"/>
              <w:color w:val="000000"/>
              <w:sz w:val="22"/>
            </w:rPr>
            <w:alias w:val="Progress"/>
            <w:tag w:val="Progress"/>
            <w:id w:val="-1730210963"/>
            <w:placeholder>
              <w:docPart w:val="29C1687473B748A7948E963A7BAE642A"/>
            </w:placeholde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74B36F7C" w14:textId="3AFCC8C1"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sdt>
          <w:sdtPr>
            <w:rPr>
              <w:rFonts w:ascii="Calibri" w:hAnsi="Calibri" w:cs="Calibri"/>
              <w:color w:val="000000"/>
              <w:sz w:val="22"/>
            </w:rPr>
            <w:alias w:val="Progress"/>
            <w:tag w:val="Progress"/>
            <w:id w:val="971179671"/>
            <w:placeholder>
              <w:docPart w:val="2C7B0D35256C438CABDC449FF92F16C1"/>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22C8E6D4" w14:textId="568326E1"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sdt>
          <w:sdtPr>
            <w:rPr>
              <w:rFonts w:ascii="Calibri" w:hAnsi="Calibri" w:cs="Calibri"/>
              <w:color w:val="000000"/>
              <w:sz w:val="22"/>
            </w:rPr>
            <w:alias w:val="Progress"/>
            <w:tag w:val="Progress"/>
            <w:id w:val="1522127251"/>
            <w:placeholder>
              <w:docPart w:val="BFE50916D9EC4A97B03E1EE454336450"/>
            </w:placeholde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104C1362" w14:textId="7EB18166"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sdt>
          <w:sdtPr>
            <w:rPr>
              <w:rFonts w:ascii="Calibri" w:hAnsi="Calibri" w:cs="Calibri"/>
              <w:color w:val="000000"/>
              <w:sz w:val="22"/>
            </w:rPr>
            <w:alias w:val="Progress"/>
            <w:tag w:val="Progress"/>
            <w:id w:val="-99259637"/>
            <w:placeholder>
              <w:docPart w:val="19CC793EC1394C4FAE9C6DC5F0AE52A0"/>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51904B33" w14:textId="6C8C46B9" w:rsidR="000D7145" w:rsidRPr="00CA0FE6" w:rsidRDefault="00EF3741" w:rsidP="000D7145">
                <w:pPr>
                  <w:jc w:val="center"/>
                  <w:rPr>
                    <w:rFonts w:ascii="Calibri" w:hAnsi="Calibri" w:cs="Calibri"/>
                    <w:color w:val="000000"/>
                    <w:sz w:val="22"/>
                  </w:rPr>
                </w:pPr>
                <w:r w:rsidRPr="00CA0FE6">
                  <w:rPr>
                    <w:rFonts w:ascii="Calibri" w:hAnsi="Calibri" w:cs="Calibri"/>
                    <w:color w:val="000000"/>
                    <w:sz w:val="22"/>
                  </w:rPr>
                  <w:t>On Track</w:t>
                </w:r>
              </w:p>
            </w:tc>
          </w:sdtContent>
        </w:sdt>
      </w:tr>
      <w:tr w:rsidR="004120CB" w:rsidRPr="000D7145" w14:paraId="7A1D1AD1" w14:textId="77777777" w:rsidTr="00CA0FE6">
        <w:trPr>
          <w:trHeight w:val="440"/>
        </w:trPr>
        <w:tc>
          <w:tcPr>
            <w:tcW w:w="1719" w:type="dxa"/>
            <w:shd w:val="clear" w:color="auto" w:fill="F2F2F2"/>
            <w:vAlign w:val="center"/>
          </w:tcPr>
          <w:p w14:paraId="05DBAEF1" w14:textId="2DC1446A" w:rsidR="004120CB" w:rsidRPr="00CA0FE6" w:rsidRDefault="004120CB" w:rsidP="004120CB">
            <w:pPr>
              <w:rPr>
                <w:rFonts w:ascii="Calibri" w:hAnsi="Calibri" w:cs="Calibri"/>
                <w:color w:val="000000"/>
                <w:sz w:val="22"/>
              </w:rPr>
            </w:pPr>
            <w:r w:rsidRPr="00CA0FE6">
              <w:rPr>
                <w:rFonts w:ascii="Calibri" w:hAnsi="Calibri" w:cs="Calibri"/>
                <w:color w:val="000000"/>
                <w:sz w:val="22"/>
              </w:rPr>
              <w:t>Super Fresh K-8</w:t>
            </w:r>
          </w:p>
        </w:tc>
        <w:sdt>
          <w:sdtPr>
            <w:rPr>
              <w:rFonts w:ascii="Calibri" w:hAnsi="Calibri" w:cs="Calibri"/>
              <w:color w:val="000000"/>
              <w:sz w:val="22"/>
            </w:rPr>
            <w:alias w:val="Tier"/>
            <w:tag w:val="Tier"/>
            <w:id w:val="-1743941118"/>
            <w:placeholder>
              <w:docPart w:val="32FC62DD5B20437BB6DED89BF512EF1C"/>
            </w:placeholde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57D30108" w14:textId="446384B1" w:rsidR="004120CB" w:rsidRPr="00CA0FE6" w:rsidRDefault="004120CB" w:rsidP="004120CB">
                <w:pPr>
                  <w:jc w:val="center"/>
                  <w:rPr>
                    <w:rFonts w:ascii="Calibri" w:hAnsi="Calibri" w:cs="Calibri"/>
                    <w:color w:val="000000"/>
                    <w:sz w:val="22"/>
                  </w:rPr>
                </w:pPr>
                <w:r w:rsidRPr="00CA0FE6">
                  <w:rPr>
                    <w:rFonts w:ascii="Calibri" w:hAnsi="Calibri" w:cs="Calibri"/>
                    <w:color w:val="000000"/>
                    <w:sz w:val="22"/>
                  </w:rPr>
                  <w:t>Low</w:t>
                </w:r>
              </w:p>
            </w:tc>
          </w:sdtContent>
        </w:sdt>
        <w:sdt>
          <w:sdtPr>
            <w:rPr>
              <w:rFonts w:ascii="Calibri" w:hAnsi="Calibri" w:cs="Calibri"/>
              <w:color w:val="000000"/>
              <w:sz w:val="22"/>
            </w:rPr>
            <w:alias w:val="Yes No"/>
            <w:tag w:val="Yes No"/>
            <w:id w:val="-1623831875"/>
            <w:placeholder>
              <w:docPart w:val="2498370050894582A7561E05D94D3239"/>
            </w:placeholder>
            <w:comboBox>
              <w:listItem w:value="Choose an item."/>
              <w:listItem w:displayText="Yes" w:value="Yes"/>
              <w:listItem w:displayText="Progressing" w:value="Progressing"/>
              <w:listItem w:displayText="No" w:value="No"/>
            </w:comboBox>
          </w:sdtPr>
          <w:sdtContent>
            <w:tc>
              <w:tcPr>
                <w:tcW w:w="1183" w:type="dxa"/>
                <w:vAlign w:val="center"/>
              </w:tcPr>
              <w:p w14:paraId="54DB738F" w14:textId="19ADA420" w:rsidR="004120CB" w:rsidRPr="00CA0FE6" w:rsidRDefault="004120CB" w:rsidP="004120CB">
                <w:pPr>
                  <w:jc w:val="center"/>
                  <w:rPr>
                    <w:rFonts w:ascii="Aptos" w:hAnsi="Aptos" w:cs="Times New Roman"/>
                    <w:color w:val="000000"/>
                    <w:sz w:val="22"/>
                  </w:rPr>
                </w:pPr>
                <w:r w:rsidRPr="00CA0FE6">
                  <w:rPr>
                    <w:rFonts w:ascii="Calibri" w:hAnsi="Calibri" w:cs="Calibri"/>
                    <w:color w:val="000000"/>
                    <w:sz w:val="22"/>
                  </w:rPr>
                  <w:t>Progressing</w:t>
                </w:r>
              </w:p>
            </w:tc>
          </w:sdtContent>
        </w:sdt>
        <w:sdt>
          <w:sdtPr>
            <w:rPr>
              <w:rFonts w:ascii="Calibri" w:hAnsi="Calibri" w:cs="Calibri"/>
              <w:color w:val="000000"/>
              <w:sz w:val="22"/>
            </w:rPr>
            <w:alias w:val="Yes No"/>
            <w:tag w:val="Yes No"/>
            <w:id w:val="451983637"/>
            <w:placeholder>
              <w:docPart w:val="1F353FA2201B4CE9A3C5D198A8FD18DC"/>
            </w:placeholder>
            <w:comboBox>
              <w:listItem w:value="Choose an item."/>
              <w:listItem w:displayText="Yes" w:value="Yes"/>
              <w:listItem w:displayText="Forthcoming" w:value="Forthcoming"/>
              <w:listItem w:displayText="No" w:value="No"/>
            </w:comboBox>
          </w:sdtPr>
          <w:sdtContent>
            <w:tc>
              <w:tcPr>
                <w:tcW w:w="1167" w:type="dxa"/>
                <w:vAlign w:val="center"/>
              </w:tcPr>
              <w:p w14:paraId="01ED251F" w14:textId="549EFB8F" w:rsidR="004120CB" w:rsidRPr="00CA0FE6" w:rsidRDefault="0001492D" w:rsidP="004120CB">
                <w:pPr>
                  <w:jc w:val="center"/>
                  <w:rPr>
                    <w:rFonts w:ascii="Calibri" w:hAnsi="Calibri" w:cs="Calibri"/>
                    <w:color w:val="000000"/>
                    <w:sz w:val="22"/>
                  </w:rPr>
                </w:pPr>
                <w:r w:rsidRPr="00CA0FE6">
                  <w:rPr>
                    <w:rFonts w:ascii="Calibri" w:hAnsi="Calibri" w:cs="Calibri"/>
                    <w:color w:val="000000"/>
                    <w:sz w:val="22"/>
                  </w:rPr>
                  <w:t>Forthcoming</w:t>
                </w:r>
              </w:p>
            </w:tc>
          </w:sdtContent>
        </w:sdt>
        <w:sdt>
          <w:sdtPr>
            <w:rPr>
              <w:rFonts w:ascii="Calibri" w:hAnsi="Calibri" w:cs="Calibri"/>
              <w:color w:val="000000"/>
              <w:sz w:val="22"/>
            </w:rPr>
            <w:alias w:val="Yes No"/>
            <w:tag w:val="Yes No"/>
            <w:id w:val="914446095"/>
            <w:placeholder>
              <w:docPart w:val="1CD73B1685364997A7F7F54F32772ED6"/>
            </w:placeholder>
            <w:comboBox>
              <w:listItem w:value="Choose an item."/>
              <w:listItem w:displayText="Yes" w:value="Yes"/>
              <w:listItem w:displayText="No" w:value="No"/>
            </w:comboBox>
          </w:sdtPr>
          <w:sdtContent>
            <w:tc>
              <w:tcPr>
                <w:tcW w:w="1158" w:type="dxa"/>
                <w:vAlign w:val="center"/>
              </w:tcPr>
              <w:p w14:paraId="01B5C685" w14:textId="151A4A88" w:rsidR="004120CB" w:rsidRPr="00CA0FE6" w:rsidRDefault="0001492D" w:rsidP="004120CB">
                <w:pPr>
                  <w:jc w:val="center"/>
                  <w:rPr>
                    <w:rFonts w:ascii="Calibri" w:hAnsi="Calibri" w:cs="Calibri"/>
                    <w:color w:val="000000"/>
                    <w:sz w:val="22"/>
                  </w:rPr>
                </w:pPr>
                <w:r w:rsidRPr="00CA0FE6">
                  <w:rPr>
                    <w:rFonts w:ascii="Calibri" w:hAnsi="Calibri" w:cs="Calibri"/>
                    <w:color w:val="000000"/>
                    <w:sz w:val="22"/>
                  </w:rPr>
                  <w:t>Yes</w:t>
                </w:r>
              </w:p>
            </w:tc>
          </w:sdtContent>
        </w:sdt>
        <w:sdt>
          <w:sdtPr>
            <w:rPr>
              <w:rFonts w:ascii="Calibri" w:hAnsi="Calibri" w:cs="Calibri"/>
              <w:color w:val="000000"/>
              <w:sz w:val="22"/>
            </w:rPr>
            <w:alias w:val="Progress"/>
            <w:tag w:val="Progress"/>
            <w:id w:val="34777822"/>
            <w:placeholder>
              <w:docPart w:val="9DD89EC42AF44079BF0672AE5696AFB3"/>
            </w:placeholde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358D8EE5" w14:textId="430B7869" w:rsidR="004120CB" w:rsidRPr="00CA0FE6" w:rsidRDefault="00F67EF6" w:rsidP="004120CB">
                <w:pPr>
                  <w:jc w:val="center"/>
                  <w:rPr>
                    <w:rFonts w:ascii="Calibri" w:hAnsi="Calibri" w:cs="Calibri"/>
                    <w:color w:val="000000"/>
                    <w:sz w:val="22"/>
                  </w:rPr>
                </w:pPr>
                <w:r w:rsidRPr="00CA0FE6">
                  <w:rPr>
                    <w:rFonts w:ascii="Calibri" w:hAnsi="Calibri" w:cs="Calibri"/>
                    <w:color w:val="000000"/>
                    <w:sz w:val="22"/>
                  </w:rPr>
                  <w:t>Progressing</w:t>
                </w:r>
              </w:p>
            </w:tc>
          </w:sdtContent>
        </w:sdt>
        <w:sdt>
          <w:sdtPr>
            <w:rPr>
              <w:rFonts w:ascii="Calibri" w:hAnsi="Calibri" w:cs="Calibri"/>
              <w:color w:val="000000"/>
              <w:sz w:val="22"/>
            </w:rPr>
            <w:alias w:val="Progress"/>
            <w:tag w:val="Progress"/>
            <w:id w:val="158672179"/>
            <w:placeholder>
              <w:docPart w:val="EEA81A286E034ADD9A0BC284D74C57E6"/>
            </w:placeholde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12AFC8F9" w14:textId="3C81EB08" w:rsidR="004120CB" w:rsidRPr="00CA0FE6" w:rsidRDefault="00F67EF6" w:rsidP="004120CB">
                <w:pPr>
                  <w:jc w:val="center"/>
                  <w:rPr>
                    <w:rFonts w:ascii="Calibri" w:hAnsi="Calibri" w:cs="Calibri"/>
                    <w:color w:val="000000"/>
                    <w:sz w:val="22"/>
                  </w:rPr>
                </w:pPr>
                <w:r w:rsidRPr="00CA0FE6">
                  <w:rPr>
                    <w:rFonts w:ascii="Calibri" w:hAnsi="Calibri" w:cs="Calibri"/>
                    <w:color w:val="000000"/>
                    <w:sz w:val="22"/>
                  </w:rPr>
                  <w:t>Not on Track</w:t>
                </w:r>
              </w:p>
            </w:tc>
          </w:sdtContent>
        </w:sdt>
        <w:sdt>
          <w:sdtPr>
            <w:rPr>
              <w:rFonts w:ascii="Calibri" w:hAnsi="Calibri" w:cs="Calibri"/>
              <w:color w:val="000000"/>
              <w:sz w:val="22"/>
            </w:rPr>
            <w:alias w:val="Progress"/>
            <w:tag w:val="Progress"/>
            <w:id w:val="1153110789"/>
            <w:placeholder>
              <w:docPart w:val="ED92BB1DC7D24058BFCCEFF797DE415C"/>
            </w:placeholde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7CBDA5DC" w14:textId="690C5529" w:rsidR="004120CB" w:rsidRPr="00CA0FE6" w:rsidRDefault="00F67EF6" w:rsidP="004120CB">
                <w:pPr>
                  <w:jc w:val="center"/>
                  <w:rPr>
                    <w:rFonts w:ascii="Calibri" w:hAnsi="Calibri" w:cs="Calibri"/>
                    <w:color w:val="000000"/>
                    <w:sz w:val="22"/>
                  </w:rPr>
                </w:pPr>
                <w:r w:rsidRPr="00CA0FE6">
                  <w:rPr>
                    <w:rFonts w:ascii="Calibri" w:hAnsi="Calibri" w:cs="Calibri"/>
                    <w:color w:val="000000"/>
                    <w:sz w:val="22"/>
                  </w:rPr>
                  <w:t>Progressing</w:t>
                </w:r>
              </w:p>
            </w:tc>
          </w:sdtContent>
        </w:sdt>
        <w:sdt>
          <w:sdtPr>
            <w:rPr>
              <w:rFonts w:ascii="Calibri" w:hAnsi="Calibri" w:cs="Calibri"/>
              <w:color w:val="000000"/>
              <w:sz w:val="22"/>
            </w:rPr>
            <w:alias w:val="Progress"/>
            <w:tag w:val="Progress"/>
            <w:id w:val="1923215987"/>
            <w:placeholder>
              <w:docPart w:val="5D8E26554C504C49BC61153C72D123D4"/>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1290EBF9" w14:textId="7AF9B5F5" w:rsidR="004120CB" w:rsidRPr="00CA0FE6" w:rsidRDefault="00EF3741" w:rsidP="004120CB">
                <w:pPr>
                  <w:jc w:val="center"/>
                  <w:rPr>
                    <w:rFonts w:ascii="Calibri" w:hAnsi="Calibri" w:cs="Calibri"/>
                    <w:color w:val="000000"/>
                    <w:sz w:val="22"/>
                  </w:rPr>
                </w:pPr>
                <w:r w:rsidRPr="00CA0FE6">
                  <w:rPr>
                    <w:rFonts w:ascii="Calibri" w:hAnsi="Calibri" w:cs="Calibri"/>
                    <w:color w:val="000000"/>
                    <w:sz w:val="22"/>
                  </w:rPr>
                  <w:t>Not on Track</w:t>
                </w:r>
              </w:p>
            </w:tc>
          </w:sdtContent>
        </w:sdt>
        <w:sdt>
          <w:sdtPr>
            <w:rPr>
              <w:rFonts w:ascii="Calibri" w:hAnsi="Calibri" w:cs="Calibri"/>
              <w:color w:val="000000"/>
              <w:sz w:val="22"/>
            </w:rPr>
            <w:alias w:val="Progress"/>
            <w:tag w:val="Progress"/>
            <w:id w:val="303975395"/>
            <w:placeholder>
              <w:docPart w:val="A09CF1398E2F48A9AB2C82F3CCEEDA96"/>
            </w:placeholde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5CB97D75" w14:textId="05AC3839" w:rsidR="004120CB" w:rsidRPr="00CA0FE6" w:rsidRDefault="00EF3741" w:rsidP="004120CB">
                <w:pPr>
                  <w:jc w:val="center"/>
                  <w:rPr>
                    <w:rFonts w:ascii="Calibri" w:hAnsi="Calibri" w:cs="Calibri"/>
                    <w:color w:val="000000"/>
                    <w:sz w:val="22"/>
                  </w:rPr>
                </w:pPr>
                <w:r w:rsidRPr="00CA0FE6">
                  <w:rPr>
                    <w:rFonts w:ascii="Calibri" w:hAnsi="Calibri" w:cs="Calibri"/>
                    <w:color w:val="000000"/>
                    <w:sz w:val="22"/>
                  </w:rPr>
                  <w:t>Not on Track</w:t>
                </w:r>
              </w:p>
            </w:tc>
          </w:sdtContent>
        </w:sdt>
        <w:sdt>
          <w:sdtPr>
            <w:rPr>
              <w:rFonts w:ascii="Calibri" w:hAnsi="Calibri" w:cs="Calibri"/>
              <w:color w:val="000000"/>
              <w:sz w:val="22"/>
            </w:rPr>
            <w:alias w:val="Progress"/>
            <w:tag w:val="Progress"/>
            <w:id w:val="-1410074213"/>
            <w:placeholder>
              <w:docPart w:val="206530E5171C4A2C97359B8BDCCF5BE1"/>
            </w:placeholde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530ECEB7" w14:textId="087F3546" w:rsidR="004120CB" w:rsidRPr="00CA0FE6" w:rsidRDefault="00EF3741" w:rsidP="004120CB">
                <w:pPr>
                  <w:jc w:val="center"/>
                  <w:rPr>
                    <w:rFonts w:ascii="Calibri" w:hAnsi="Calibri" w:cs="Calibri"/>
                    <w:color w:val="000000"/>
                    <w:sz w:val="22"/>
                  </w:rPr>
                </w:pPr>
                <w:r w:rsidRPr="00CA0FE6">
                  <w:rPr>
                    <w:rFonts w:ascii="Calibri" w:hAnsi="Calibri" w:cs="Calibri"/>
                    <w:color w:val="000000"/>
                    <w:sz w:val="22"/>
                  </w:rPr>
                  <w:t>Not on Track</w:t>
                </w:r>
              </w:p>
            </w:tc>
          </w:sdtContent>
        </w:sdt>
      </w:tr>
      <w:tr w:rsidR="000D7145" w:rsidRPr="000D7145" w14:paraId="6EDE1932" w14:textId="77777777" w:rsidTr="00CA0FE6">
        <w:trPr>
          <w:trHeight w:val="440"/>
        </w:trPr>
        <w:tc>
          <w:tcPr>
            <w:tcW w:w="1719" w:type="dxa"/>
            <w:shd w:val="clear" w:color="auto" w:fill="F2F2F2"/>
            <w:vAlign w:val="center"/>
          </w:tcPr>
          <w:p w14:paraId="499ACA0C"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Tier"/>
            <w:tag w:val="Tier"/>
            <w:id w:val="117189317"/>
            <w:placeholder>
              <w:docPart w:val="A1B9CFED203B46E89EE72EF16156B7F0"/>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52460D9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2003386634"/>
            <w:placeholder>
              <w:docPart w:val="DC7C04C47D774A729DEC4BE6E2FE4F71"/>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648454E3"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703798893"/>
            <w:placeholder>
              <w:docPart w:val="5622FA635E284BBC8EC162AB0952903B"/>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43B96C0B"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373432622"/>
            <w:placeholder>
              <w:docPart w:val="DA6710E7C598445AA063DF5A8074F2EB"/>
            </w:placeholder>
            <w:showingPlcHdr/>
            <w:comboBox>
              <w:listItem w:value="Choose an item."/>
              <w:listItem w:displayText="Yes" w:value="Yes"/>
              <w:listItem w:displayText="No" w:value="No"/>
            </w:comboBox>
          </w:sdtPr>
          <w:sdtContent>
            <w:tc>
              <w:tcPr>
                <w:tcW w:w="1158" w:type="dxa"/>
                <w:vAlign w:val="center"/>
              </w:tcPr>
              <w:p w14:paraId="3B72CB3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53383216"/>
            <w:placeholder>
              <w:docPart w:val="4680868B11EC4AE39469C71C9DAAC5F7"/>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3DEA17E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28168129"/>
            <w:placeholder>
              <w:docPart w:val="B1DC1D5844134B4B9432916BA3FFF060"/>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58A3D17B"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908417991"/>
            <w:placeholder>
              <w:docPart w:val="95A4621F65FE4DCA85E6309EBAAB4122"/>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1FA8505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42622348"/>
            <w:placeholder>
              <w:docPart w:val="AE4CC529BC56493EA2757484B0D8867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171F390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25319468"/>
            <w:placeholder>
              <w:docPart w:val="A14A950E021848E0A95F846B78D3A91C"/>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23DC95F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06188956"/>
            <w:placeholder>
              <w:docPart w:val="3887C0DE33FE4EB8AEFF010A4EC0315D"/>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60711FC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7C0E98E6" w14:textId="77777777" w:rsidTr="00CA0FE6">
        <w:trPr>
          <w:trHeight w:val="440"/>
        </w:trPr>
        <w:tc>
          <w:tcPr>
            <w:tcW w:w="1719" w:type="dxa"/>
            <w:shd w:val="clear" w:color="auto" w:fill="F2F2F2"/>
            <w:vAlign w:val="center"/>
          </w:tcPr>
          <w:p w14:paraId="59797A90"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Tier"/>
            <w:tag w:val="Tier"/>
            <w:id w:val="2139066060"/>
            <w:placeholder>
              <w:docPart w:val="A09386255C534E6890F9C4B1A49326CF"/>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245FD9A1"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756901672"/>
            <w:placeholder>
              <w:docPart w:val="EBF8BBFE6A734B2A8E35DFD6668544D3"/>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0C2CBDDF"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249704045"/>
            <w:placeholder>
              <w:docPart w:val="8E106FCAFCB243D4991EEB7219F01490"/>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2B7CD95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770160184"/>
            <w:placeholder>
              <w:docPart w:val="7DF72F67FBA443729C320CF8E441ABFA"/>
            </w:placeholder>
            <w:showingPlcHdr/>
            <w:comboBox>
              <w:listItem w:value="Choose an item."/>
              <w:listItem w:displayText="Yes" w:value="Yes"/>
              <w:listItem w:displayText="No" w:value="No"/>
            </w:comboBox>
          </w:sdtPr>
          <w:sdtContent>
            <w:tc>
              <w:tcPr>
                <w:tcW w:w="1158" w:type="dxa"/>
                <w:vAlign w:val="center"/>
              </w:tcPr>
              <w:p w14:paraId="6FA9F94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65901990"/>
            <w:placeholder>
              <w:docPart w:val="AD5EDEE8D16449BA8726D06F35E9599E"/>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66CDE8F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2647071"/>
            <w:placeholder>
              <w:docPart w:val="6D4A3FD8960343F5B3E8ABA37DE5AEC0"/>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04705961"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74699812"/>
            <w:placeholder>
              <w:docPart w:val="DE455A4AEFF04EBB909CE70E29957CB5"/>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6521907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77744756"/>
            <w:placeholder>
              <w:docPart w:val="A556697AB5554182B738159CDBF2F09E"/>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53AF0D5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016573638"/>
            <w:placeholder>
              <w:docPart w:val="AFB1E1E018254D588B034785779F4F80"/>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7DA0086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66231725"/>
            <w:placeholder>
              <w:docPart w:val="544E6606EEEB4184895468AD17D8577E"/>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7F6FB8B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2DB419A7" w14:textId="77777777" w:rsidTr="00CA0FE6">
        <w:trPr>
          <w:trHeight w:val="440"/>
        </w:trPr>
        <w:tc>
          <w:tcPr>
            <w:tcW w:w="1719" w:type="dxa"/>
            <w:shd w:val="clear" w:color="auto" w:fill="F2F2F2"/>
            <w:vAlign w:val="center"/>
          </w:tcPr>
          <w:p w14:paraId="570CADF5"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lastRenderedPageBreak/>
              <w:t>[INSERT NAME]</w:t>
            </w:r>
          </w:p>
        </w:tc>
        <w:sdt>
          <w:sdtPr>
            <w:rPr>
              <w:rFonts w:ascii="Calibri" w:hAnsi="Calibri" w:cs="Calibri"/>
              <w:color w:val="000000"/>
              <w:sz w:val="22"/>
            </w:rPr>
            <w:alias w:val="Tier"/>
            <w:tag w:val="Tier"/>
            <w:id w:val="211313856"/>
            <w:placeholder>
              <w:docPart w:val="AEDD9B3D174448EA96F787AD2D889128"/>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1C7A7A5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1872143177"/>
            <w:placeholder>
              <w:docPart w:val="FB5EE36B447D46869820761D6048D5BD"/>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21B3B8B1"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37175382"/>
            <w:placeholder>
              <w:docPart w:val="E6B908554EA64314A40546F2957AAF5A"/>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06C11F6B"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469626333"/>
            <w:placeholder>
              <w:docPart w:val="D82BFFA79E0049A8A30BF60A9D439505"/>
            </w:placeholder>
            <w:showingPlcHdr/>
            <w:comboBox>
              <w:listItem w:value="Choose an item."/>
              <w:listItem w:displayText="Yes" w:value="Yes"/>
              <w:listItem w:displayText="No" w:value="No"/>
            </w:comboBox>
          </w:sdtPr>
          <w:sdtContent>
            <w:tc>
              <w:tcPr>
                <w:tcW w:w="1158" w:type="dxa"/>
                <w:vAlign w:val="center"/>
              </w:tcPr>
              <w:p w14:paraId="39DEF96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12429492"/>
            <w:placeholder>
              <w:docPart w:val="A5F3E809BBED46F38942DEC52EF0B6ED"/>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3A13B53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93307243"/>
            <w:placeholder>
              <w:docPart w:val="5B2FA24C05214C4787AC1291F9C34F93"/>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211C116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86683941"/>
            <w:placeholder>
              <w:docPart w:val="C59DFA8F9887434480D485964B38A9A0"/>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4CD4005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13880124"/>
            <w:placeholder>
              <w:docPart w:val="CA4BB07FC0EE452D82FFA764B1751ACF"/>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7C1D1F3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0911777"/>
            <w:placeholder>
              <w:docPart w:val="4C84A5956C4C452F8A8087DCCE0BDA40"/>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044310CB"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35179796"/>
            <w:placeholder>
              <w:docPart w:val="FFB8F9BAE25043348C599B8F09841967"/>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1BE7FBD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5CB9915B" w14:textId="77777777" w:rsidTr="00CA0FE6">
        <w:trPr>
          <w:trHeight w:val="440"/>
        </w:trPr>
        <w:tc>
          <w:tcPr>
            <w:tcW w:w="1719" w:type="dxa"/>
            <w:shd w:val="clear" w:color="auto" w:fill="F2F2F2"/>
            <w:vAlign w:val="center"/>
          </w:tcPr>
          <w:p w14:paraId="7148F342"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Tier"/>
            <w:tag w:val="Tier"/>
            <w:id w:val="1921974147"/>
            <w:placeholder>
              <w:docPart w:val="2DA25C997A4B45948C649DECB1DFC926"/>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16A911C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1507121886"/>
            <w:placeholder>
              <w:docPart w:val="9ED8E8B5C8AB4DFE9343CE165407E6BC"/>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6F1BE139"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033002328"/>
            <w:placeholder>
              <w:docPart w:val="40FADFE14FE24028A55A47035FC45E82"/>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1B9C310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091890669"/>
            <w:placeholder>
              <w:docPart w:val="64C60C5A81114881840C42284B21F96C"/>
            </w:placeholder>
            <w:showingPlcHdr/>
            <w:comboBox>
              <w:listItem w:value="Choose an item."/>
              <w:listItem w:displayText="Yes" w:value="Yes"/>
              <w:listItem w:displayText="No" w:value="No"/>
            </w:comboBox>
          </w:sdtPr>
          <w:sdtContent>
            <w:tc>
              <w:tcPr>
                <w:tcW w:w="1158" w:type="dxa"/>
                <w:vAlign w:val="center"/>
              </w:tcPr>
              <w:p w14:paraId="5212CEE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65666713"/>
            <w:placeholder>
              <w:docPart w:val="B19587E446E4444E856E47E520052655"/>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36989EE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974124671"/>
            <w:placeholder>
              <w:docPart w:val="FE7CCF98CFC646F5B29513EABDD53538"/>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1814F11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18378053"/>
            <w:placeholder>
              <w:docPart w:val="6A58ED9D3CA84F0AA64305757E2B774C"/>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7671CBC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30415790"/>
            <w:placeholder>
              <w:docPart w:val="A436D9A812F74E1DBAE1DD52FFE026C1"/>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06A39BF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37282051"/>
            <w:placeholder>
              <w:docPart w:val="ED9B0D1BF8B74A1A852715420D7949F2"/>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4DA3F4C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83918"/>
            <w:placeholder>
              <w:docPart w:val="57A49E59015B4ACCBA36B48069AF4526"/>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25F2552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3DE37916" w14:textId="77777777" w:rsidTr="00CA0FE6">
        <w:trPr>
          <w:trHeight w:val="440"/>
        </w:trPr>
        <w:tc>
          <w:tcPr>
            <w:tcW w:w="1719" w:type="dxa"/>
            <w:shd w:val="clear" w:color="auto" w:fill="F2F2F2"/>
            <w:vAlign w:val="center"/>
          </w:tcPr>
          <w:p w14:paraId="560A483E"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Tier"/>
            <w:tag w:val="Tier"/>
            <w:id w:val="-61491021"/>
            <w:placeholder>
              <w:docPart w:val="D842CE14C05442028107E032B4CD0B4C"/>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638259D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1343812076"/>
            <w:placeholder>
              <w:docPart w:val="C64AB4E10E7943D2B571604899A9CDC1"/>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1ABDC62E"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450403063"/>
            <w:placeholder>
              <w:docPart w:val="349AC5CDCC1448689BBAC983D2E73439"/>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7D689F3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106032921"/>
            <w:placeholder>
              <w:docPart w:val="15714F4187FF4943A7FF073A10A7BB57"/>
            </w:placeholder>
            <w:showingPlcHdr/>
            <w:comboBox>
              <w:listItem w:value="Choose an item."/>
              <w:listItem w:displayText="Yes" w:value="Yes"/>
              <w:listItem w:displayText="No" w:value="No"/>
            </w:comboBox>
          </w:sdtPr>
          <w:sdtContent>
            <w:tc>
              <w:tcPr>
                <w:tcW w:w="1158" w:type="dxa"/>
                <w:vAlign w:val="center"/>
              </w:tcPr>
              <w:p w14:paraId="31B0C5E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27719532"/>
            <w:placeholder>
              <w:docPart w:val="E6886D62BEC2443F90D17CDFC9EDB089"/>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65A5800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051572446"/>
            <w:placeholder>
              <w:docPart w:val="82F77A14B32544CAA30722B2E6058E80"/>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192DFE4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541241385"/>
            <w:placeholder>
              <w:docPart w:val="BD81B0DF76D341FFB870EE59AFD1E019"/>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1480292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456029839"/>
            <w:placeholder>
              <w:docPart w:val="20AAAF6D10164638852B26925DC288F8"/>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13B6BA3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45478451"/>
            <w:placeholder>
              <w:docPart w:val="A35E7AA064FB45A7ADDF949CF9E40D42"/>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6411D68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9309852"/>
            <w:placeholder>
              <w:docPart w:val="65DFC9E2158D47B49A6ACD32DDDD3712"/>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1B5F9BA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4F1F3AE7" w14:textId="77777777" w:rsidTr="00CA0FE6">
        <w:trPr>
          <w:trHeight w:val="440"/>
        </w:trPr>
        <w:tc>
          <w:tcPr>
            <w:tcW w:w="1719" w:type="dxa"/>
            <w:shd w:val="clear" w:color="auto" w:fill="F2F2F2"/>
            <w:vAlign w:val="center"/>
          </w:tcPr>
          <w:p w14:paraId="5AA920E6"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Tier"/>
            <w:tag w:val="Tier"/>
            <w:id w:val="210082120"/>
            <w:placeholder>
              <w:docPart w:val="96FA514345AB4FBEAFEF3336F8E21B23"/>
            </w:placeholder>
            <w:showingPlcHdr/>
            <w:comboBox>
              <w:listItem w:value="Choose an item."/>
              <w:listItem w:displayText="High" w:value="High"/>
              <w:listItem w:displayText="Middle" w:value="Middle"/>
              <w:listItem w:displayText="Low" w:value="Low"/>
              <w:listItem w:displayText="DASS" w:value="DASS"/>
            </w:comboBox>
          </w:sdtPr>
          <w:sdtContent>
            <w:tc>
              <w:tcPr>
                <w:tcW w:w="1174" w:type="dxa"/>
                <w:vAlign w:val="center"/>
              </w:tcPr>
              <w:p w14:paraId="2560049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Aptos" w:hAnsi="Aptos" w:cs="Times New Roman"/>
              <w:color w:val="000000"/>
              <w:sz w:val="22"/>
            </w:rPr>
            <w:alias w:val="Yes No"/>
            <w:tag w:val="Yes No"/>
            <w:id w:val="-1876537623"/>
            <w:placeholder>
              <w:docPart w:val="F7271A2D4BFA4FD395DD7D2583040324"/>
            </w:placeholder>
            <w:showingPlcHdr/>
            <w:comboBox>
              <w:listItem w:value="Choose an item."/>
              <w:listItem w:displayText="Yes" w:value="Yes"/>
              <w:listItem w:displayText="Progressing" w:value="Progressing"/>
              <w:listItem w:displayText="No" w:value="No"/>
            </w:comboBox>
          </w:sdtPr>
          <w:sdtContent>
            <w:tc>
              <w:tcPr>
                <w:tcW w:w="1183" w:type="dxa"/>
                <w:vAlign w:val="center"/>
              </w:tcPr>
              <w:p w14:paraId="6F9C6041" w14:textId="77777777" w:rsidR="000D7145" w:rsidRPr="00CA0FE6" w:rsidRDefault="000D7145" w:rsidP="000D7145">
                <w:pPr>
                  <w:jc w:val="center"/>
                  <w:rPr>
                    <w:rFonts w:ascii="Aptos" w:hAnsi="Aptos" w:cs="Times New Roman"/>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194999539"/>
            <w:placeholder>
              <w:docPart w:val="39C6C0056EC14D3CB52854393C4B11BE"/>
            </w:placeholder>
            <w:showingPlcHdr/>
            <w:comboBox>
              <w:listItem w:value="Choose an item."/>
              <w:listItem w:displayText="Yes" w:value="Yes"/>
              <w:listItem w:displayText="Forthcoming" w:value="Forthcoming"/>
              <w:listItem w:displayText="No" w:value="No"/>
            </w:comboBox>
          </w:sdtPr>
          <w:sdtContent>
            <w:tc>
              <w:tcPr>
                <w:tcW w:w="1167" w:type="dxa"/>
                <w:vAlign w:val="center"/>
              </w:tcPr>
              <w:p w14:paraId="5D258A2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Yes No"/>
            <w:tag w:val="Yes No"/>
            <w:id w:val="1607072376"/>
            <w:placeholder>
              <w:docPart w:val="5561CA3B237F468DB2AF182A954F2DA9"/>
            </w:placeholder>
            <w:showingPlcHdr/>
            <w:comboBox>
              <w:listItem w:value="Choose an item."/>
              <w:listItem w:displayText="Yes" w:value="Yes"/>
              <w:listItem w:displayText="No" w:value="No"/>
            </w:comboBox>
          </w:sdtPr>
          <w:sdtContent>
            <w:tc>
              <w:tcPr>
                <w:tcW w:w="1158" w:type="dxa"/>
                <w:vAlign w:val="center"/>
              </w:tcPr>
              <w:p w14:paraId="04330E8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99365245"/>
            <w:placeholder>
              <w:docPart w:val="121DDF327FE04F73B5F53DD372778898"/>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35C2437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58271058"/>
            <w:placeholder>
              <w:docPart w:val="E12E7C9CD8E84FA0B2DEA528306904EE"/>
            </w:placeholder>
            <w:showingPlcHdr/>
            <w:comboBox>
              <w:listItem w:value="Choose an item."/>
              <w:listItem w:displayText="On Track" w:value="On Track"/>
              <w:listItem w:displayText="Progressing" w:value="Progressing"/>
              <w:listItem w:displayText="Not on Track" w:value="Not on Track"/>
            </w:comboBox>
          </w:sdtPr>
          <w:sdtContent>
            <w:tc>
              <w:tcPr>
                <w:tcW w:w="1397" w:type="dxa"/>
                <w:vAlign w:val="center"/>
              </w:tcPr>
              <w:p w14:paraId="78A3ED7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57440757"/>
            <w:placeholder>
              <w:docPart w:val="3CDA23B915484AD1BB7419A92FE0909F"/>
            </w:placeholder>
            <w:showingPlcHdr/>
            <w:comboBox>
              <w:listItem w:value="Choose an item."/>
              <w:listItem w:displayText="On Track" w:value="On Track"/>
              <w:listItem w:displayText="Progressing" w:value="Progressing"/>
              <w:listItem w:displayText="Not on Track" w:value="Not on Track"/>
            </w:comboBox>
          </w:sdtPr>
          <w:sdtContent>
            <w:tc>
              <w:tcPr>
                <w:tcW w:w="1422" w:type="dxa"/>
                <w:vAlign w:val="center"/>
              </w:tcPr>
              <w:p w14:paraId="43D922D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44691654"/>
            <w:placeholder>
              <w:docPart w:val="4790DDF04BDE478582D33ADCB50A6380"/>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30" w:type="dxa"/>
                <w:vAlign w:val="center"/>
              </w:tcPr>
              <w:p w14:paraId="7C1AE98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69444349"/>
            <w:placeholder>
              <w:docPart w:val="327AEE9E7C814BDABC73AEF60C078F10"/>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listItem w:displayText="Too Few Students" w:value="Too Few Students"/>
            </w:comboBox>
          </w:sdtPr>
          <w:sdtContent>
            <w:tc>
              <w:tcPr>
                <w:tcW w:w="1208" w:type="dxa"/>
                <w:vAlign w:val="center"/>
              </w:tcPr>
              <w:p w14:paraId="2F7D9BD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24912652"/>
            <w:placeholder>
              <w:docPart w:val="26E5C3CA4D554D48B636C35C0EC1606A"/>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222" w:type="dxa"/>
                <w:vAlign w:val="center"/>
              </w:tcPr>
              <w:p w14:paraId="00D038C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bl>
    <w:p w14:paraId="7C239F7C" w14:textId="70DB7042" w:rsidR="000D7145" w:rsidRDefault="00F03D61" w:rsidP="000D7145">
      <w:pPr>
        <w:spacing w:after="160" w:line="259" w:lineRule="auto"/>
        <w:rPr>
          <w:rFonts w:ascii="Calibri" w:eastAsia="Aptos" w:hAnsi="Calibri" w:cs="Calibri"/>
          <w:kern w:val="2"/>
          <w:sz w:val="22"/>
          <w:lang w:eastAsia="en-US"/>
          <w14:ligatures w14:val="standardContextual"/>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27872" behindDoc="0" locked="0" layoutInCell="1" allowOverlap="1" wp14:anchorId="5BA09CA7" wp14:editId="52AC34A4">
                <wp:simplePos x="0" y="0"/>
                <wp:positionH relativeFrom="margin">
                  <wp:posOffset>-133350</wp:posOffset>
                </wp:positionH>
                <wp:positionV relativeFrom="paragraph">
                  <wp:posOffset>161925</wp:posOffset>
                </wp:positionV>
                <wp:extent cx="2743200" cy="866775"/>
                <wp:effectExtent l="0" t="0" r="19050" b="114300"/>
                <wp:wrapNone/>
                <wp:docPr id="2097587087" name="Speech Bubble: Rectangle 2"/>
                <wp:cNvGraphicFramePr/>
                <a:graphic xmlns:a="http://schemas.openxmlformats.org/drawingml/2006/main">
                  <a:graphicData uri="http://schemas.microsoft.com/office/word/2010/wordprocessingShape">
                    <wps:wsp>
                      <wps:cNvSpPr/>
                      <wps:spPr>
                        <a:xfrm>
                          <a:off x="0" y="0"/>
                          <a:ext cx="2743200" cy="86677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7C7323B" w14:textId="77777777" w:rsidR="00F03D61" w:rsidRPr="00EB3F73" w:rsidRDefault="00F03D61" w:rsidP="00F03D61">
                            <w:pPr>
                              <w:jc w:val="center"/>
                              <w:rPr>
                                <w:b/>
                                <w:bCs/>
                                <w:color w:val="FFFFFF"/>
                                <w:szCs w:val="24"/>
                              </w:rPr>
                            </w:pPr>
                            <w:r>
                              <w:rPr>
                                <w:b/>
                                <w:bCs/>
                                <w:color w:val="FFFFFF"/>
                                <w:szCs w:val="24"/>
                              </w:rPr>
                              <w:t xml:space="preserve">Complete the next sections in the same manner always referring to the detailed report and prior Performance Progress Reports as a point of reference.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9CA7" id="_x0000_s1063" type="#_x0000_t61" style="position:absolute;margin-left:-10.5pt;margin-top:12.75pt;width:3in;height:68.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" adj="6300,24300" fillcolor="#e97132" strokecolor="window" strokeweight="1.5pt">
                <v:textbox>
                  <w:txbxContent>
                    <w:p w14:paraId="67C7323B" w14:textId="77777777" w:rsidR="00F03D61" w:rsidRPr="00EB3F73" w:rsidRDefault="00F03D61" w:rsidP="00F03D61">
                      <w:pPr>
                        <w:jc w:val="center"/>
                        <w:rPr>
                          <w:b/>
                          <w:bCs/>
                          <w:color w:val="FFFFFF"/>
                          <w:szCs w:val="24"/>
                        </w:rPr>
                      </w:pPr>
                      <w:r>
                        <w:rPr>
                          <w:b/>
                          <w:bCs/>
                          <w:color w:val="FFFFFF"/>
                          <w:szCs w:val="24"/>
                        </w:rPr>
                        <w:t xml:space="preserve">Complete the next sections in the same manner always referring to the detailed report and prior Performance Progress Reports as a point of reference.  </w:t>
                      </w:r>
                    </w:p>
                  </w:txbxContent>
                </v:textbox>
                <w10:wrap anchorx="margin"/>
              </v:shape>
            </w:pict>
          </mc:Fallback>
        </mc:AlternateContent>
      </w:r>
    </w:p>
    <w:p w14:paraId="3C89EC13" w14:textId="6A4019F7" w:rsidR="00F03D61" w:rsidRDefault="00F03D61" w:rsidP="000D7145">
      <w:pPr>
        <w:spacing w:after="160" w:line="259" w:lineRule="auto"/>
        <w:rPr>
          <w:rFonts w:ascii="Calibri" w:eastAsia="Aptos" w:hAnsi="Calibri" w:cs="Calibri"/>
          <w:kern w:val="2"/>
          <w:sz w:val="22"/>
          <w:lang w:eastAsia="en-US"/>
          <w14:ligatures w14:val="standardContextual"/>
        </w:rPr>
      </w:pPr>
    </w:p>
    <w:p w14:paraId="1B6E1155" w14:textId="7AF4D40A" w:rsidR="007D1F65" w:rsidRDefault="007D1F65" w:rsidP="000D7145">
      <w:pPr>
        <w:spacing w:after="160" w:line="259" w:lineRule="auto"/>
        <w:rPr>
          <w:rFonts w:ascii="Calibri" w:eastAsia="Aptos" w:hAnsi="Calibri" w:cs="Calibri"/>
          <w:kern w:val="2"/>
          <w:sz w:val="22"/>
          <w:lang w:eastAsia="en-US"/>
          <w14:ligatures w14:val="standardContextual"/>
        </w:rPr>
      </w:pPr>
    </w:p>
    <w:p w14:paraId="3754C22F" w14:textId="77777777" w:rsidR="007D1F65" w:rsidRDefault="007D1F65" w:rsidP="000D7145">
      <w:pPr>
        <w:spacing w:after="160" w:line="259" w:lineRule="auto"/>
        <w:rPr>
          <w:rFonts w:ascii="Calibri" w:eastAsia="Aptos" w:hAnsi="Calibri" w:cs="Calibri"/>
          <w:kern w:val="2"/>
          <w:sz w:val="22"/>
          <w:lang w:eastAsia="en-US"/>
          <w14:ligatures w14:val="standardContextual"/>
        </w:rPr>
      </w:pPr>
    </w:p>
    <w:tbl>
      <w:tblPr>
        <w:tblStyle w:val="TableGrid5"/>
        <w:tblW w:w="14402" w:type="dxa"/>
        <w:tblInd w:w="-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05"/>
        <w:gridCol w:w="1093"/>
        <w:gridCol w:w="1272"/>
        <w:gridCol w:w="1314"/>
        <w:gridCol w:w="1291"/>
        <w:gridCol w:w="1510"/>
        <w:gridCol w:w="1184"/>
        <w:gridCol w:w="1318"/>
        <w:gridCol w:w="1248"/>
        <w:gridCol w:w="1326"/>
        <w:gridCol w:w="1241"/>
      </w:tblGrid>
      <w:tr w:rsidR="000D7145" w:rsidRPr="000D7145" w14:paraId="781E05DF" w14:textId="77777777" w:rsidTr="00CA0FE6">
        <w:trPr>
          <w:trHeight w:val="445"/>
        </w:trPr>
        <w:tc>
          <w:tcPr>
            <w:tcW w:w="1673" w:type="dxa"/>
            <w:shd w:val="clear" w:color="auto" w:fill="D9D9D9"/>
            <w:vAlign w:val="center"/>
          </w:tcPr>
          <w:p w14:paraId="7DAA4F1B" w14:textId="77777777" w:rsidR="000D7145" w:rsidRPr="000D7145" w:rsidRDefault="000D7145" w:rsidP="000D7145">
            <w:pPr>
              <w:jc w:val="center"/>
              <w:rPr>
                <w:rFonts w:ascii="Calibri" w:hAnsi="Calibri" w:cs="Calibri"/>
                <w:b/>
                <w:bCs/>
                <w:sz w:val="22"/>
              </w:rPr>
            </w:pPr>
          </w:p>
        </w:tc>
        <w:tc>
          <w:tcPr>
            <w:tcW w:w="8996" w:type="dxa"/>
            <w:gridSpan w:val="7"/>
            <w:shd w:val="clear" w:color="auto" w:fill="D9D9D9"/>
            <w:vAlign w:val="center"/>
          </w:tcPr>
          <w:p w14:paraId="09A9B0C7" w14:textId="29A77BFA" w:rsidR="000D7145" w:rsidRPr="000D7145" w:rsidRDefault="000D7145" w:rsidP="000D7145">
            <w:pPr>
              <w:jc w:val="center"/>
              <w:rPr>
                <w:rFonts w:ascii="Calibri" w:hAnsi="Calibri" w:cs="Calibri"/>
                <w:b/>
                <w:bCs/>
                <w:sz w:val="22"/>
              </w:rPr>
            </w:pPr>
            <w:r w:rsidRPr="000D7145">
              <w:rPr>
                <w:rFonts w:ascii="Calibri" w:hAnsi="Calibri" w:cs="Calibri"/>
                <w:b/>
                <w:bCs/>
                <w:sz w:val="22"/>
              </w:rPr>
              <w:t xml:space="preserve">NON-ACADEMIC PROGRAM </w:t>
            </w:r>
          </w:p>
        </w:tc>
        <w:tc>
          <w:tcPr>
            <w:tcW w:w="3733" w:type="dxa"/>
            <w:gridSpan w:val="3"/>
            <w:shd w:val="clear" w:color="auto" w:fill="D9D9D9"/>
            <w:vAlign w:val="center"/>
          </w:tcPr>
          <w:p w14:paraId="4DEF8068" w14:textId="77777777" w:rsidR="000D7145" w:rsidRPr="000D7145" w:rsidRDefault="000D7145" w:rsidP="000D7145">
            <w:pPr>
              <w:jc w:val="center"/>
              <w:rPr>
                <w:rFonts w:ascii="Calibri" w:hAnsi="Calibri" w:cs="Calibri"/>
                <w:color w:val="FFFFFF"/>
                <w:sz w:val="22"/>
              </w:rPr>
            </w:pPr>
            <w:r w:rsidRPr="000D7145">
              <w:rPr>
                <w:rFonts w:ascii="Calibri" w:hAnsi="Calibri" w:cs="Calibri"/>
                <w:b/>
                <w:bCs/>
                <w:sz w:val="22"/>
              </w:rPr>
              <w:t xml:space="preserve">FINANCIAL HEALTH </w:t>
            </w:r>
          </w:p>
        </w:tc>
      </w:tr>
      <w:tr w:rsidR="000D7145" w:rsidRPr="000D7145" w14:paraId="6494AF08" w14:textId="77777777" w:rsidTr="00CA0FE6">
        <w:tc>
          <w:tcPr>
            <w:tcW w:w="1673" w:type="dxa"/>
            <w:shd w:val="clear" w:color="auto" w:fill="586D2D"/>
            <w:vAlign w:val="center"/>
          </w:tcPr>
          <w:p w14:paraId="32D43206" w14:textId="77777777" w:rsidR="000D7145" w:rsidRPr="00CA0FE6" w:rsidRDefault="000D7145" w:rsidP="000D7145">
            <w:pPr>
              <w:rPr>
                <w:rFonts w:ascii="Calibri" w:hAnsi="Calibri" w:cs="Calibri"/>
                <w:b/>
                <w:bCs/>
                <w:color w:val="FFFFFF"/>
                <w:sz w:val="22"/>
              </w:rPr>
            </w:pPr>
            <w:r w:rsidRPr="00CA0FE6">
              <w:rPr>
                <w:rFonts w:ascii="Calibri" w:hAnsi="Calibri" w:cs="Calibri"/>
                <w:b/>
                <w:bCs/>
                <w:color w:val="FFFFFF"/>
                <w:sz w:val="22"/>
              </w:rPr>
              <w:t>Charter Schools</w:t>
            </w:r>
          </w:p>
        </w:tc>
        <w:tc>
          <w:tcPr>
            <w:tcW w:w="1104" w:type="dxa"/>
            <w:shd w:val="clear" w:color="auto" w:fill="586D2D"/>
            <w:vAlign w:val="center"/>
          </w:tcPr>
          <w:p w14:paraId="118FED52"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Chronic Absence</w:t>
            </w:r>
          </w:p>
        </w:tc>
        <w:tc>
          <w:tcPr>
            <w:tcW w:w="1275" w:type="dxa"/>
            <w:shd w:val="clear" w:color="auto" w:fill="586D2D"/>
            <w:vAlign w:val="center"/>
          </w:tcPr>
          <w:p w14:paraId="59900DCC"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Graduation Rate</w:t>
            </w:r>
          </w:p>
        </w:tc>
        <w:tc>
          <w:tcPr>
            <w:tcW w:w="1320" w:type="dxa"/>
            <w:shd w:val="clear" w:color="auto" w:fill="586D2D"/>
            <w:vAlign w:val="center"/>
          </w:tcPr>
          <w:p w14:paraId="066E2EFE" w14:textId="26AABF68" w:rsidR="000D7145" w:rsidRPr="00CA0FE6" w:rsidRDefault="00191FE3" w:rsidP="000D7145">
            <w:pPr>
              <w:jc w:val="center"/>
              <w:rPr>
                <w:rFonts w:ascii="Calibri" w:hAnsi="Calibri" w:cs="Calibri"/>
                <w:b/>
                <w:bCs/>
                <w:color w:val="FFFFFF"/>
                <w:sz w:val="22"/>
              </w:rPr>
            </w:pPr>
            <w:r w:rsidRPr="00CA0FE6">
              <w:rPr>
                <w:rFonts w:ascii="Aptos" w:hAnsi="Aptos" w:cs="Times New Roman"/>
                <w:b/>
                <w:bCs/>
                <w:noProof/>
                <w:sz w:val="22"/>
              </w:rPr>
              <mc:AlternateContent>
                <mc:Choice Requires="wps">
                  <w:drawing>
                    <wp:anchor distT="0" distB="0" distL="114300" distR="114300" simplePos="0" relativeHeight="251741184" behindDoc="0" locked="0" layoutInCell="1" allowOverlap="1" wp14:anchorId="1254C7C0" wp14:editId="071FDA77">
                      <wp:simplePos x="0" y="0"/>
                      <wp:positionH relativeFrom="margin">
                        <wp:posOffset>99060</wp:posOffset>
                      </wp:positionH>
                      <wp:positionV relativeFrom="paragraph">
                        <wp:posOffset>18415</wp:posOffset>
                      </wp:positionV>
                      <wp:extent cx="5991225" cy="2286000"/>
                      <wp:effectExtent l="0" t="0" r="28575" b="152400"/>
                      <wp:wrapNone/>
                      <wp:docPr id="387493145" name="Speech Bubble: Rectangle 2"/>
                      <wp:cNvGraphicFramePr/>
                      <a:graphic xmlns:a="http://schemas.openxmlformats.org/drawingml/2006/main">
                        <a:graphicData uri="http://schemas.microsoft.com/office/word/2010/wordprocessingShape">
                          <wps:wsp>
                            <wps:cNvSpPr/>
                            <wps:spPr>
                              <a:xfrm>
                                <a:off x="0" y="0"/>
                                <a:ext cx="5991225" cy="2286000"/>
                              </a:xfrm>
                              <a:prstGeom prst="wedgeRectCallout">
                                <a:avLst>
                                  <a:gd name="adj1" fmla="val 20807"/>
                                  <a:gd name="adj2" fmla="val 550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A5913AC" w14:textId="77777777" w:rsidR="00191FE3" w:rsidRPr="00EB3F73" w:rsidRDefault="00191FE3" w:rsidP="00191FE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265491D1" w14:textId="77777777" w:rsidR="00191FE3" w:rsidRPr="00EB3F73" w:rsidRDefault="00191FE3" w:rsidP="00191FE3">
                                  <w:pPr>
                                    <w:jc w:val="center"/>
                                    <w:rPr>
                                      <w:b/>
                                      <w:bCs/>
                                      <w:color w:val="FFFFFF"/>
                                      <w:szCs w:val="24"/>
                                    </w:rPr>
                                  </w:pPr>
                                  <w:r w:rsidRPr="00EB3F73">
                                    <w:rPr>
                                      <w:b/>
                                      <w:bCs/>
                                      <w:color w:val="FFFFFF"/>
                                      <w:szCs w:val="24"/>
                                    </w:rPr>
                                    <w:t>Blue: #4BACC6</w:t>
                                  </w:r>
                                </w:p>
                                <w:p w14:paraId="156ABAB9" w14:textId="77777777" w:rsidR="00191FE3" w:rsidRPr="00EB3F73" w:rsidRDefault="00191FE3" w:rsidP="00191FE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3A89FCBC" w14:textId="77777777" w:rsidR="00191FE3" w:rsidRPr="00EB3F73" w:rsidRDefault="00191FE3" w:rsidP="00191FE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AB1949B" w14:textId="77777777" w:rsidR="00191FE3" w:rsidRPr="00EB3F73" w:rsidRDefault="00191FE3" w:rsidP="00191FE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C7C0" id="_x0000_s1064" type="#_x0000_t61" style="position:absolute;left:0;text-align:left;margin-left:7.8pt;margin-top:1.45pt;width:471.75pt;height:180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" adj="15294,22680" fillcolor="#e97132" strokecolor="window" strokeweight="1.5pt">
                      <v:textbox>
                        <w:txbxContent>
                          <w:p w14:paraId="5A5913AC" w14:textId="77777777" w:rsidR="00191FE3" w:rsidRPr="00EB3F73" w:rsidRDefault="00191FE3" w:rsidP="00191FE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265491D1" w14:textId="77777777" w:rsidR="00191FE3" w:rsidRPr="00EB3F73" w:rsidRDefault="00191FE3" w:rsidP="00191FE3">
                            <w:pPr>
                              <w:jc w:val="center"/>
                              <w:rPr>
                                <w:b/>
                                <w:bCs/>
                                <w:color w:val="FFFFFF"/>
                                <w:szCs w:val="24"/>
                              </w:rPr>
                            </w:pPr>
                            <w:r w:rsidRPr="00EB3F73">
                              <w:rPr>
                                <w:b/>
                                <w:bCs/>
                                <w:color w:val="FFFFFF"/>
                                <w:szCs w:val="24"/>
                              </w:rPr>
                              <w:t>Blue: #4BACC6</w:t>
                            </w:r>
                          </w:p>
                          <w:p w14:paraId="156ABAB9" w14:textId="77777777" w:rsidR="00191FE3" w:rsidRPr="00EB3F73" w:rsidRDefault="00191FE3" w:rsidP="00191FE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3A89FCBC" w14:textId="77777777" w:rsidR="00191FE3" w:rsidRPr="00EB3F73" w:rsidRDefault="00191FE3" w:rsidP="00191FE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AB1949B" w14:textId="77777777" w:rsidR="00191FE3" w:rsidRPr="00EB3F73" w:rsidRDefault="00191FE3" w:rsidP="00191FE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v:textbox>
                      <w10:wrap anchorx="margin"/>
                    </v:shape>
                  </w:pict>
                </mc:Fallback>
              </mc:AlternateContent>
            </w:r>
            <w:r w:rsidR="000D7145" w:rsidRPr="00CA0FE6">
              <w:rPr>
                <w:rFonts w:ascii="Calibri" w:hAnsi="Calibri" w:cs="Calibri"/>
                <w:b/>
                <w:bCs/>
                <w:color w:val="FFFFFF"/>
                <w:sz w:val="22"/>
              </w:rPr>
              <w:t>Suspension Rate</w:t>
            </w:r>
          </w:p>
        </w:tc>
        <w:tc>
          <w:tcPr>
            <w:tcW w:w="1303" w:type="dxa"/>
            <w:shd w:val="clear" w:color="auto" w:fill="586D2D"/>
            <w:vAlign w:val="center"/>
          </w:tcPr>
          <w:p w14:paraId="4C0D7E9E" w14:textId="2CAAC62A"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Post Secondary Metrics</w:t>
            </w:r>
          </w:p>
        </w:tc>
        <w:tc>
          <w:tcPr>
            <w:tcW w:w="1475" w:type="dxa"/>
            <w:shd w:val="clear" w:color="auto" w:fill="586D2D"/>
            <w:vAlign w:val="center"/>
          </w:tcPr>
          <w:p w14:paraId="3CBF6404" w14:textId="77BF11EB"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Charter Goals/Metrics</w:t>
            </w:r>
          </w:p>
        </w:tc>
        <w:tc>
          <w:tcPr>
            <w:tcW w:w="1195" w:type="dxa"/>
            <w:shd w:val="clear" w:color="auto" w:fill="586D2D"/>
            <w:vAlign w:val="center"/>
          </w:tcPr>
          <w:p w14:paraId="156CC785" w14:textId="6E3BB24C"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Equitable Access</w:t>
            </w:r>
          </w:p>
        </w:tc>
        <w:tc>
          <w:tcPr>
            <w:tcW w:w="1324" w:type="dxa"/>
            <w:shd w:val="clear" w:color="auto" w:fill="586D2D"/>
            <w:vAlign w:val="center"/>
          </w:tcPr>
          <w:p w14:paraId="092EF989" w14:textId="148E0035"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Student Protections</w:t>
            </w:r>
          </w:p>
        </w:tc>
        <w:tc>
          <w:tcPr>
            <w:tcW w:w="1135" w:type="dxa"/>
            <w:shd w:val="clear" w:color="auto" w:fill="586D2D"/>
            <w:vAlign w:val="center"/>
          </w:tcPr>
          <w:p w14:paraId="6A27A36E" w14:textId="1DD17725"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 xml:space="preserve">Short-Term </w:t>
            </w:r>
          </w:p>
        </w:tc>
        <w:tc>
          <w:tcPr>
            <w:tcW w:w="1331" w:type="dxa"/>
            <w:shd w:val="clear" w:color="auto" w:fill="586D2D"/>
            <w:vAlign w:val="center"/>
          </w:tcPr>
          <w:p w14:paraId="0DB5A8AD" w14:textId="061E382B"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Sustainable</w:t>
            </w:r>
          </w:p>
          <w:p w14:paraId="0D14B60A"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Factors</w:t>
            </w:r>
          </w:p>
        </w:tc>
        <w:tc>
          <w:tcPr>
            <w:tcW w:w="1267" w:type="dxa"/>
            <w:shd w:val="clear" w:color="auto" w:fill="586D2D"/>
            <w:vAlign w:val="center"/>
          </w:tcPr>
          <w:p w14:paraId="6E985228" w14:textId="77777777" w:rsidR="000D7145" w:rsidRPr="00CA0FE6" w:rsidRDefault="000D7145" w:rsidP="000D7145">
            <w:pPr>
              <w:jc w:val="center"/>
              <w:rPr>
                <w:rFonts w:ascii="Calibri" w:hAnsi="Calibri" w:cs="Calibri"/>
                <w:b/>
                <w:bCs/>
                <w:color w:val="FFFFFF"/>
                <w:sz w:val="22"/>
              </w:rPr>
            </w:pPr>
            <w:r w:rsidRPr="00CA0FE6">
              <w:rPr>
                <w:rFonts w:ascii="Calibri" w:hAnsi="Calibri" w:cs="Calibri"/>
                <w:b/>
                <w:bCs/>
                <w:color w:val="FFFFFF"/>
                <w:sz w:val="22"/>
              </w:rPr>
              <w:t>Fiscal Controls</w:t>
            </w:r>
          </w:p>
        </w:tc>
      </w:tr>
      <w:tr w:rsidR="000D7145" w:rsidRPr="000D7145" w14:paraId="3A7AEDA4" w14:textId="77777777" w:rsidTr="00CA0FE6">
        <w:trPr>
          <w:trHeight w:val="440"/>
        </w:trPr>
        <w:tc>
          <w:tcPr>
            <w:tcW w:w="1673" w:type="dxa"/>
            <w:shd w:val="clear" w:color="auto" w:fill="F2F2F2"/>
            <w:vAlign w:val="center"/>
          </w:tcPr>
          <w:p w14:paraId="370BB254"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199130113"/>
            <w:placeholder>
              <w:docPart w:val="5E566E3FBD8D48CC8BA9F0501F928302"/>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56C513F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12089840"/>
            <w:placeholder>
              <w:docPart w:val="8184AAB330B3462091B8CD9D95A5B39F"/>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619C91B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40087480"/>
            <w:placeholder>
              <w:docPart w:val="E51C1D94049D47628038A7148B1B791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4E8F449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639020864"/>
            <w:placeholder>
              <w:docPart w:val="CFE7534B24AF4BB7B4DF9AF17EC5276F"/>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6948362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2068339"/>
            <w:placeholder>
              <w:docPart w:val="9CEA7AE0F3B942B29C0143AD459A7B43"/>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1251EDA1"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458995721"/>
            <w:placeholder>
              <w:docPart w:val="5559D8F076184993844BA71CC20D0E3A"/>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6C15F83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005060619"/>
            <w:placeholder>
              <w:docPart w:val="89189F229D914DEEAEC7CCB996AE1A54"/>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21DFBE01"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052581"/>
            <w:placeholder>
              <w:docPart w:val="803549AD5A4C4267827BBE34BDEF5A47"/>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1F89016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79252867"/>
            <w:placeholder>
              <w:docPart w:val="6AC40E6B32C74D33935CAD7E0FDC2613"/>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6607D2D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35659161"/>
            <w:placeholder>
              <w:docPart w:val="F639EBB5E2AE42A2AA800C6E2E5734A9"/>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553056B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474F272C" w14:textId="77777777" w:rsidTr="00CA0FE6">
        <w:trPr>
          <w:trHeight w:val="440"/>
        </w:trPr>
        <w:tc>
          <w:tcPr>
            <w:tcW w:w="1673" w:type="dxa"/>
            <w:shd w:val="clear" w:color="auto" w:fill="F2F2F2"/>
            <w:vAlign w:val="center"/>
          </w:tcPr>
          <w:p w14:paraId="18FB738A"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1639298243"/>
            <w:placeholder>
              <w:docPart w:val="35EFFEBA2D194D8586295F2607E1181C"/>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018C292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55273883"/>
            <w:placeholder>
              <w:docPart w:val="8D86106F9DCF4FB1867AA35BBCEBA6BD"/>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7912D96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543355330"/>
            <w:placeholder>
              <w:docPart w:val="B5A2C6A5D3724DE3A573A91DB9FBD615"/>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632C809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103329916"/>
            <w:placeholder>
              <w:docPart w:val="4FD1D107E0F8452F8B2043CBE47E17C0"/>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3D4E239B"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55288187"/>
            <w:placeholder>
              <w:docPart w:val="A5BF85A07EA7403A84A93B856004DEE5"/>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79B8C9B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38820456"/>
            <w:placeholder>
              <w:docPart w:val="627483102B8C4FF8885F19A114E0B434"/>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411FA4E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851941131"/>
            <w:placeholder>
              <w:docPart w:val="E9A4369AE4B747E09E3335E474078D80"/>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76073FD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9940243"/>
            <w:placeholder>
              <w:docPart w:val="BB9CF080E4384FEB88F4B43C6E3E4156"/>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0F29CF5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670749072"/>
            <w:placeholder>
              <w:docPart w:val="6151FDCFE23644E0BF9271547B5C4AC2"/>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5204E0C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6084060"/>
            <w:placeholder>
              <w:docPart w:val="E135B821EBCE48A4B0BB324EA9D558A3"/>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202F07E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59E9F539" w14:textId="77777777" w:rsidTr="00CA0FE6">
        <w:trPr>
          <w:trHeight w:val="440"/>
        </w:trPr>
        <w:tc>
          <w:tcPr>
            <w:tcW w:w="1673" w:type="dxa"/>
            <w:shd w:val="clear" w:color="auto" w:fill="F2F2F2"/>
            <w:vAlign w:val="center"/>
          </w:tcPr>
          <w:p w14:paraId="429E9F4C"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984514272"/>
            <w:placeholder>
              <w:docPart w:val="BBE25F074CBF427E93812259C048DF4F"/>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5A51F80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28179996"/>
            <w:placeholder>
              <w:docPart w:val="7CFE874A22394FF283BA3D3C12D3B4E7"/>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15A61BF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64671630"/>
            <w:placeholder>
              <w:docPart w:val="045DECF51C0E4D37882C605FA7BD6BE8"/>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208A7A6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051541946"/>
            <w:placeholder>
              <w:docPart w:val="146F7540F2FC4CBC8E284780288AECAB"/>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7B86FF2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43824156"/>
            <w:placeholder>
              <w:docPart w:val="8646B02EAA4B4721BEF5921E4FBB4D0D"/>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04F6B84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859642043"/>
            <w:placeholder>
              <w:docPart w:val="2C51FEBCC05C42DD96C8F9EC8FA6E061"/>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08078E0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64866548"/>
            <w:placeholder>
              <w:docPart w:val="0F0406A34BA54063A7E8E423DD232056"/>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24E0520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70323969"/>
            <w:placeholder>
              <w:docPart w:val="3D3AB945BA6847F4936EDF4E921D4236"/>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4CB8765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1537996"/>
            <w:placeholder>
              <w:docPart w:val="9170C99FC2CA42E2BE96A7B7D33F1D9E"/>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5BA0DB9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79144662"/>
            <w:placeholder>
              <w:docPart w:val="E6E44E45383D463B9222DD2B58C419A0"/>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451536F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3FC4A316" w14:textId="77777777" w:rsidTr="00CA0FE6">
        <w:trPr>
          <w:trHeight w:val="440"/>
        </w:trPr>
        <w:tc>
          <w:tcPr>
            <w:tcW w:w="1673" w:type="dxa"/>
            <w:shd w:val="clear" w:color="auto" w:fill="F2F2F2"/>
            <w:vAlign w:val="center"/>
          </w:tcPr>
          <w:p w14:paraId="7F716997"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2121258770"/>
            <w:placeholder>
              <w:docPart w:val="20C210F4B9604F8BB03C6CBA5A54B1F5"/>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3CECB68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78481958"/>
            <w:placeholder>
              <w:docPart w:val="0AEF121A726947E490ADE6CC70F0F1CB"/>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6023F9E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19971406"/>
            <w:placeholder>
              <w:docPart w:val="E9B5E6FA904F4394AE4B85556AF976CC"/>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5F36824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82026969"/>
            <w:placeholder>
              <w:docPart w:val="EA85D9F4FE724158919C6E52A368537B"/>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4930F7E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81676787"/>
            <w:placeholder>
              <w:docPart w:val="DCC1BFEAAD2C4AB3915A6B15AC3CA95B"/>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76A3E48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469721940"/>
            <w:placeholder>
              <w:docPart w:val="E8B17115174549A289478EA2F282D814"/>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08843B4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814561907"/>
            <w:placeholder>
              <w:docPart w:val="FDF6A408AF3240C39A097B26946CD5EF"/>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53E22FD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04643582"/>
            <w:placeholder>
              <w:docPart w:val="8268A96CA32C476C941BBE18EB56C074"/>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27511A6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81337626"/>
            <w:placeholder>
              <w:docPart w:val="A3CC126B65CE47E5A30F5E1FBB592FC9"/>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6D6F959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99223882"/>
            <w:placeholder>
              <w:docPart w:val="8C1FAC98EEEE40B5AFABBA6AD9CF3B5F"/>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6CCAEBC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4D42BF78" w14:textId="77777777" w:rsidTr="00CA0FE6">
        <w:trPr>
          <w:trHeight w:val="440"/>
        </w:trPr>
        <w:tc>
          <w:tcPr>
            <w:tcW w:w="1673" w:type="dxa"/>
            <w:shd w:val="clear" w:color="auto" w:fill="F2F2F2"/>
            <w:vAlign w:val="center"/>
          </w:tcPr>
          <w:p w14:paraId="75B162D3"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1917121790"/>
            <w:placeholder>
              <w:docPart w:val="D546FC9CA5D24630BD5D7C78CDC4B94E"/>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31291EB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557667164"/>
            <w:placeholder>
              <w:docPart w:val="C02165AACA5D4A769225692DC5210F9D"/>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118BC88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81431898"/>
            <w:placeholder>
              <w:docPart w:val="1D9B2799D1104E9C987FB1C0EFF0E52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3A9843B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621913498"/>
            <w:placeholder>
              <w:docPart w:val="732B13A74DF245A2878F31F36C20D18A"/>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7E6AECE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119093566"/>
            <w:placeholder>
              <w:docPart w:val="E83B540534694134AD07C54459FD360E"/>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670EDB1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10868323"/>
            <w:placeholder>
              <w:docPart w:val="D933B2AECB9E492C912715F30B2A5B72"/>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3FF8E42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451393431"/>
            <w:placeholder>
              <w:docPart w:val="451A76A8BB9249A28B35071BC4F42171"/>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4A55158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23466659"/>
            <w:placeholder>
              <w:docPart w:val="7D00C386E60B45978A5C47518B0FC3B6"/>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3D282E8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485778063"/>
            <w:placeholder>
              <w:docPart w:val="A88EEADBF08545B18F15B71FCBD1737C"/>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498D608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12567746"/>
            <w:placeholder>
              <w:docPart w:val="F5AC1898808243B3813FFBCE168D2143"/>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4FBE294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7759820B" w14:textId="77777777" w:rsidTr="00CA0FE6">
        <w:trPr>
          <w:trHeight w:val="440"/>
        </w:trPr>
        <w:tc>
          <w:tcPr>
            <w:tcW w:w="1673" w:type="dxa"/>
            <w:shd w:val="clear" w:color="auto" w:fill="F2F2F2"/>
            <w:vAlign w:val="center"/>
          </w:tcPr>
          <w:p w14:paraId="14B8324B"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914624957"/>
            <w:placeholder>
              <w:docPart w:val="937845319E004D8990237159DBE23355"/>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796E1699"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54402723"/>
            <w:placeholder>
              <w:docPart w:val="16B0CA5EC1A649AF9844E3D5A96ADFFA"/>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0F65E3F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0843025"/>
            <w:placeholder>
              <w:docPart w:val="D85BD974268A4AEA846A78677EBADFE6"/>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52E85D3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490295799"/>
            <w:placeholder>
              <w:docPart w:val="4951E5D0B8744215ABAD2ECDDE5FC1A2"/>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374CEDE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40865769"/>
            <w:placeholder>
              <w:docPart w:val="5469A0D1E6DC4555BB11EDAFBD86B300"/>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1D50B35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4961398"/>
            <w:placeholder>
              <w:docPart w:val="A47F6EB8410147BD92E9437CB0493C61"/>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3BFC7EA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522514007"/>
            <w:placeholder>
              <w:docPart w:val="0767666F475B4CC1A141AB6EAE4412E3"/>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6092832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300041768"/>
            <w:placeholder>
              <w:docPart w:val="11471A2CA8574C38B814F9CF18D57622"/>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6FBF91B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42754947"/>
            <w:placeholder>
              <w:docPart w:val="F6AE83E6DA6F4AB68281B3DC39671A72"/>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23460C0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855110798"/>
            <w:placeholder>
              <w:docPart w:val="9DAFD781BDA5449BBC09EF542BDA8677"/>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5148F7D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1A3DA4F5" w14:textId="77777777" w:rsidTr="00CA0FE6">
        <w:trPr>
          <w:trHeight w:val="440"/>
        </w:trPr>
        <w:tc>
          <w:tcPr>
            <w:tcW w:w="1673" w:type="dxa"/>
            <w:shd w:val="clear" w:color="auto" w:fill="F2F2F2"/>
            <w:vAlign w:val="center"/>
          </w:tcPr>
          <w:p w14:paraId="3FDED901"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1321347592"/>
            <w:placeholder>
              <w:docPart w:val="42B2734AD7714F04A3372D8978067CD5"/>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6337E2B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26446494"/>
            <w:placeholder>
              <w:docPart w:val="E811A8784B1D4ABC8B8DF8D1D9F95565"/>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7200664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36610470"/>
            <w:placeholder>
              <w:docPart w:val="9AE82DC259DD4D4B9E60CD83ECB2BFE8"/>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1460CB0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02725408"/>
            <w:placeholder>
              <w:docPart w:val="8377D315C9EE48868B25CF5BBFE9A87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60596A3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68659100"/>
            <w:placeholder>
              <w:docPart w:val="3BCAC473432B4D5E927A57D37F73CA77"/>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614B987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02915136"/>
            <w:placeholder>
              <w:docPart w:val="4EAE5AD0016346B09BDE9CFDA7210A5F"/>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2C23FB32"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558400660"/>
            <w:placeholder>
              <w:docPart w:val="B41B9B0479734430955DA9B833B5BA6D"/>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7B68865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EEF2F7" w:themeColor="background1" w:themeTint="33"/>
              <w:sz w:val="22"/>
            </w:rPr>
            <w:alias w:val="Progress"/>
            <w:tag w:val="Progress"/>
            <w:id w:val="1459069201"/>
            <w:placeholder>
              <w:docPart w:val="C21B4351DCBA4C4292153107501FF596"/>
            </w:placeholder>
            <w:comboBox>
              <w:listItem w:value="Choose an item."/>
              <w:listItem w:displayText="On Track" w:value="On Track"/>
              <w:listItem w:displayText="Progressing" w:value="Progressing"/>
              <w:listItem w:displayText="Not on Track" w:value="Not on Track"/>
            </w:comboBox>
          </w:sdtPr>
          <w:sdtContent>
            <w:tc>
              <w:tcPr>
                <w:tcW w:w="1135" w:type="dxa"/>
                <w:shd w:val="clear" w:color="auto" w:fill="8064A2"/>
                <w:vAlign w:val="center"/>
              </w:tcPr>
              <w:p w14:paraId="73F62432" w14:textId="3B29B6C7" w:rsidR="000D7145" w:rsidRPr="00191FE3" w:rsidRDefault="00191FE3" w:rsidP="000D7145">
                <w:pPr>
                  <w:jc w:val="center"/>
                  <w:rPr>
                    <w:rFonts w:ascii="Calibri" w:hAnsi="Calibri" w:cs="Calibri"/>
                    <w:color w:val="EEF2F7" w:themeColor="background1" w:themeTint="33"/>
                    <w:sz w:val="22"/>
                  </w:rPr>
                </w:pPr>
                <w:r w:rsidRPr="00191FE3">
                  <w:rPr>
                    <w:rFonts w:ascii="Calibri" w:hAnsi="Calibri" w:cs="Calibri"/>
                    <w:color w:val="EEF2F7" w:themeColor="background1" w:themeTint="33"/>
                    <w:sz w:val="22"/>
                  </w:rPr>
                  <w:t>Progressing</w:t>
                </w:r>
              </w:p>
            </w:tc>
          </w:sdtContent>
        </w:sdt>
        <w:sdt>
          <w:sdtPr>
            <w:rPr>
              <w:rFonts w:ascii="Calibri" w:hAnsi="Calibri" w:cs="Calibri"/>
              <w:color w:val="000000"/>
              <w:sz w:val="22"/>
            </w:rPr>
            <w:alias w:val="Progress"/>
            <w:tag w:val="Progress"/>
            <w:id w:val="44186998"/>
            <w:placeholder>
              <w:docPart w:val="7F9BFB4F616041EF88F6C71E722F4418"/>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44D790B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58117675"/>
            <w:placeholder>
              <w:docPart w:val="C709529743CC4246897A671E9495EB70"/>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1CD7B4B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128F090C" w14:textId="77777777" w:rsidTr="00CA0FE6">
        <w:trPr>
          <w:trHeight w:val="440"/>
        </w:trPr>
        <w:tc>
          <w:tcPr>
            <w:tcW w:w="1673" w:type="dxa"/>
            <w:shd w:val="clear" w:color="auto" w:fill="F2F2F2"/>
            <w:vAlign w:val="center"/>
          </w:tcPr>
          <w:p w14:paraId="49EE0CDE"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lastRenderedPageBreak/>
              <w:t>[INSERT NAME]</w:t>
            </w:r>
          </w:p>
        </w:tc>
        <w:sdt>
          <w:sdtPr>
            <w:rPr>
              <w:rFonts w:ascii="Calibri" w:hAnsi="Calibri" w:cs="Calibri"/>
              <w:color w:val="000000"/>
              <w:sz w:val="22"/>
            </w:rPr>
            <w:alias w:val="Progress"/>
            <w:tag w:val="Progress"/>
            <w:id w:val="-1772552966"/>
            <w:placeholder>
              <w:docPart w:val="386983BDCA724B698CD98A4788AA5F1B"/>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4C706D8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756479786"/>
            <w:placeholder>
              <w:docPart w:val="5D769C4C9BF44958918008C9AF9471CA"/>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1026957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0097223"/>
            <w:placeholder>
              <w:docPart w:val="EF6261B722E24130854C308C1C2F516D"/>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334072EF"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7410524"/>
            <w:placeholder>
              <w:docPart w:val="396E69567A0C4B03AF8E9EA4F522FBBB"/>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4A8614F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26044701"/>
            <w:placeholder>
              <w:docPart w:val="8F16FA2A2FFB4AE0B821B3BEEC6F1B00"/>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14DF0EE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2091576603"/>
            <w:placeholder>
              <w:docPart w:val="10D91AFEC92841FC80C138546B44934C"/>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4C4BEFEA"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81891877"/>
            <w:placeholder>
              <w:docPart w:val="3CC359B9D673460AA01D6C9FFE271E47"/>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183FB3BC"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377128551"/>
            <w:placeholder>
              <w:docPart w:val="8EFBB81196A041E783A9BBA122921A09"/>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5EDEF0F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981230787"/>
            <w:placeholder>
              <w:docPart w:val="116E1552F9854B18BEF64ABECCC2EC25"/>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29CEFA0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632822462"/>
            <w:placeholder>
              <w:docPart w:val="3E1EACE0083246C49D9F564DB4F94D6E"/>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045A2D78"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r w:rsidR="000D7145" w:rsidRPr="000D7145" w14:paraId="4BD7D231" w14:textId="77777777" w:rsidTr="00CA0FE6">
        <w:trPr>
          <w:trHeight w:val="440"/>
        </w:trPr>
        <w:tc>
          <w:tcPr>
            <w:tcW w:w="1673" w:type="dxa"/>
            <w:shd w:val="clear" w:color="auto" w:fill="F2F2F2"/>
            <w:vAlign w:val="center"/>
          </w:tcPr>
          <w:p w14:paraId="145ACA88" w14:textId="77777777" w:rsidR="000D7145" w:rsidRPr="00CA0FE6" w:rsidRDefault="000D7145" w:rsidP="000D7145">
            <w:pPr>
              <w:rPr>
                <w:rFonts w:ascii="Calibri" w:hAnsi="Calibri" w:cs="Calibri"/>
                <w:color w:val="000000"/>
                <w:sz w:val="22"/>
              </w:rPr>
            </w:pPr>
            <w:r w:rsidRPr="00CA0FE6">
              <w:rPr>
                <w:rFonts w:ascii="Calibri" w:hAnsi="Calibri" w:cs="Calibri"/>
                <w:color w:val="000000"/>
                <w:sz w:val="22"/>
              </w:rPr>
              <w:t>[INSERT NAME]</w:t>
            </w:r>
          </w:p>
        </w:tc>
        <w:sdt>
          <w:sdtPr>
            <w:rPr>
              <w:rFonts w:ascii="Calibri" w:hAnsi="Calibri" w:cs="Calibri"/>
              <w:color w:val="000000"/>
              <w:sz w:val="22"/>
            </w:rPr>
            <w:alias w:val="Progress"/>
            <w:tag w:val="Progress"/>
            <w:id w:val="-1799669891"/>
            <w:placeholder>
              <w:docPart w:val="0663C8323A064018A080A5B6703AA46F"/>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104" w:type="dxa"/>
                <w:vAlign w:val="center"/>
              </w:tcPr>
              <w:p w14:paraId="7A188D95"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29498826"/>
            <w:placeholder>
              <w:docPart w:val="692435CD7F5645C4AB09AFF150643115"/>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275" w:type="dxa"/>
                <w:vAlign w:val="center"/>
              </w:tcPr>
              <w:p w14:paraId="1AFC8697"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78700364"/>
            <w:placeholder>
              <w:docPart w:val="0FABAA8CD91042068B1227FBA7F46884"/>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comboBox>
          </w:sdtPr>
          <w:sdtContent>
            <w:tc>
              <w:tcPr>
                <w:tcW w:w="1320" w:type="dxa"/>
                <w:vAlign w:val="center"/>
              </w:tcPr>
              <w:p w14:paraId="64C4134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780474530"/>
            <w:placeholder>
              <w:docPart w:val="ECB0C21CAEEA464A8D7B50FEF4A47DD3"/>
            </w:placeholder>
            <w:showingPlcHdr/>
            <w:comboBox>
              <w:listItem w:value="Choose an item."/>
              <w:listItem w:displayText="On Track" w:value="On Track"/>
              <w:listItem w:displayText="Progressing" w:value="Progressing"/>
              <w:listItem w:displayText="Not on Track" w:value="Not on Track"/>
              <w:listItem w:displayText="Too Few Students" w:value="Too Few Students"/>
              <w:listItem w:displayText="Not Applicable" w:value="Not Applicable"/>
            </w:comboBox>
          </w:sdtPr>
          <w:sdtContent>
            <w:tc>
              <w:tcPr>
                <w:tcW w:w="1303" w:type="dxa"/>
                <w:vAlign w:val="center"/>
              </w:tcPr>
              <w:p w14:paraId="5123EB53"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105037980"/>
            <w:placeholder>
              <w:docPart w:val="699B95EB73554E6A95B26EFEEA52D042"/>
            </w:placeholder>
            <w:showingPlcHdr/>
            <w:comboBox>
              <w:listItem w:value="Choose an item."/>
              <w:listItem w:displayText="On Track" w:value="On Track"/>
              <w:listItem w:displayText="Progressing" w:value="Progressing"/>
              <w:listItem w:displayText="Not on Track" w:value="Not on Track"/>
            </w:comboBox>
          </w:sdtPr>
          <w:sdtContent>
            <w:tc>
              <w:tcPr>
                <w:tcW w:w="1475" w:type="dxa"/>
                <w:vAlign w:val="center"/>
              </w:tcPr>
              <w:p w14:paraId="6A079DE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983805880"/>
            <w:placeholder>
              <w:docPart w:val="4203A9E4D4374885AB7257C727C71310"/>
            </w:placeholder>
            <w:showingPlcHdr/>
            <w:comboBox>
              <w:listItem w:value="Choose an item."/>
              <w:listItem w:displayText="On Track" w:value="On Track"/>
              <w:listItem w:displayText="Progressing" w:value="Progressing"/>
              <w:listItem w:displayText="Not on Track" w:value="Not on Track"/>
            </w:comboBox>
          </w:sdtPr>
          <w:sdtContent>
            <w:tc>
              <w:tcPr>
                <w:tcW w:w="1195" w:type="dxa"/>
                <w:vAlign w:val="center"/>
              </w:tcPr>
              <w:p w14:paraId="41417D16"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421325494"/>
            <w:placeholder>
              <w:docPart w:val="8268ECA329A04DEA947B0CA21258F398"/>
            </w:placeholder>
            <w:showingPlcHdr/>
            <w:comboBox>
              <w:listItem w:value="Choose an item."/>
              <w:listItem w:displayText="On Track" w:value="On Track"/>
              <w:listItem w:displayText="Progressing" w:value="Progressing"/>
              <w:listItem w:displayText="Not on Track" w:value="Not on Track"/>
            </w:comboBox>
          </w:sdtPr>
          <w:sdtContent>
            <w:tc>
              <w:tcPr>
                <w:tcW w:w="1324" w:type="dxa"/>
                <w:vAlign w:val="center"/>
              </w:tcPr>
              <w:p w14:paraId="08688A7D"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271156986"/>
            <w:placeholder>
              <w:docPart w:val="D06377380CCD42ABB55C99EDD78BE094"/>
            </w:placeholder>
            <w:showingPlcHdr/>
            <w:comboBox>
              <w:listItem w:value="Choose an item."/>
              <w:listItem w:displayText="On Track" w:value="On Track"/>
              <w:listItem w:displayText="Progressing" w:value="Progressing"/>
              <w:listItem w:displayText="Not on Track" w:value="Not on Track"/>
            </w:comboBox>
          </w:sdtPr>
          <w:sdtContent>
            <w:tc>
              <w:tcPr>
                <w:tcW w:w="1135" w:type="dxa"/>
                <w:vAlign w:val="center"/>
              </w:tcPr>
              <w:p w14:paraId="2D959A8E"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668639474"/>
            <w:placeholder>
              <w:docPart w:val="B50D9D12D6C24EF49A267F8AB85C28AD"/>
            </w:placeholder>
            <w:showingPlcHdr/>
            <w:comboBox>
              <w:listItem w:value="Choose an item."/>
              <w:listItem w:displayText="On Track" w:value="On Track"/>
              <w:listItem w:displayText="Progressing" w:value="Progressing"/>
              <w:listItem w:displayText="Not on Track" w:value="Not on Track"/>
            </w:comboBox>
          </w:sdtPr>
          <w:sdtContent>
            <w:tc>
              <w:tcPr>
                <w:tcW w:w="1331" w:type="dxa"/>
                <w:vAlign w:val="center"/>
              </w:tcPr>
              <w:p w14:paraId="5F56F574"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sdt>
          <w:sdtPr>
            <w:rPr>
              <w:rFonts w:ascii="Calibri" w:hAnsi="Calibri" w:cs="Calibri"/>
              <w:color w:val="000000"/>
              <w:sz w:val="22"/>
            </w:rPr>
            <w:alias w:val="Progress"/>
            <w:tag w:val="Progress"/>
            <w:id w:val="1860693093"/>
            <w:placeholder>
              <w:docPart w:val="8F0A723F019D4F9E86B018641285FFBF"/>
            </w:placeholder>
            <w:showingPlcHdr/>
            <w:comboBox>
              <w:listItem w:value="Choose an item."/>
              <w:listItem w:displayText="On Track" w:value="On Track"/>
              <w:listItem w:displayText="Progressing" w:value="Progressing"/>
              <w:listItem w:displayText="Not on Track" w:value="Not on Track"/>
            </w:comboBox>
          </w:sdtPr>
          <w:sdtContent>
            <w:tc>
              <w:tcPr>
                <w:tcW w:w="1267" w:type="dxa"/>
                <w:vAlign w:val="center"/>
              </w:tcPr>
              <w:p w14:paraId="26134200" w14:textId="77777777" w:rsidR="000D7145" w:rsidRPr="00CA0FE6" w:rsidRDefault="000D7145" w:rsidP="000D7145">
                <w:pPr>
                  <w:jc w:val="center"/>
                  <w:rPr>
                    <w:rFonts w:ascii="Calibri" w:hAnsi="Calibri" w:cs="Calibri"/>
                    <w:color w:val="000000"/>
                    <w:sz w:val="22"/>
                  </w:rPr>
                </w:pPr>
                <w:r w:rsidRPr="00CA0FE6">
                  <w:rPr>
                    <w:rFonts w:ascii="Calibri" w:hAnsi="Calibri" w:cs="Calibri"/>
                    <w:color w:val="000000"/>
                    <w:sz w:val="22"/>
                  </w:rPr>
                  <w:t>Choose an item.</w:t>
                </w:r>
              </w:p>
            </w:tc>
          </w:sdtContent>
        </w:sdt>
      </w:tr>
    </w:tbl>
    <w:p w14:paraId="31A773A0" w14:textId="4BACC616" w:rsidR="000D7145" w:rsidRDefault="003C23F2" w:rsidP="000D7145">
      <w:pPr>
        <w:spacing w:after="160" w:line="259" w:lineRule="auto"/>
        <w:rPr>
          <w:rFonts w:ascii="Calibri" w:eastAsia="Aptos" w:hAnsi="Calibri" w:cs="Calibri"/>
          <w:kern w:val="2"/>
          <w:sz w:val="22"/>
          <w:lang w:eastAsia="en-US"/>
          <w14:ligatures w14:val="standardContextual"/>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29920" behindDoc="0" locked="0" layoutInCell="1" allowOverlap="1" wp14:anchorId="15443767" wp14:editId="10FE97B2">
                <wp:simplePos x="0" y="0"/>
                <wp:positionH relativeFrom="margin">
                  <wp:posOffset>7005955</wp:posOffset>
                </wp:positionH>
                <wp:positionV relativeFrom="paragraph">
                  <wp:posOffset>146685</wp:posOffset>
                </wp:positionV>
                <wp:extent cx="1562100" cy="866775"/>
                <wp:effectExtent l="0" t="0" r="19050" b="200025"/>
                <wp:wrapNone/>
                <wp:docPr id="156097205" name="Speech Bubble: Rectangle 2"/>
                <wp:cNvGraphicFramePr/>
                <a:graphic xmlns:a="http://schemas.openxmlformats.org/drawingml/2006/main">
                  <a:graphicData uri="http://schemas.microsoft.com/office/word/2010/wordprocessingShape">
                    <wps:wsp>
                      <wps:cNvSpPr/>
                      <wps:spPr>
                        <a:xfrm>
                          <a:off x="0" y="0"/>
                          <a:ext cx="1562100" cy="866775"/>
                        </a:xfrm>
                        <a:prstGeom prst="wedgeRectCallout">
                          <a:avLst>
                            <a:gd name="adj1" fmla="val 21850"/>
                            <a:gd name="adj2" fmla="val 69093"/>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95EDED0" w14:textId="0BAAF8A9" w:rsidR="00F03D61" w:rsidRPr="00EB3F73" w:rsidRDefault="00F03D61" w:rsidP="00F03D61">
                            <w:pPr>
                              <w:jc w:val="center"/>
                              <w:rPr>
                                <w:b/>
                                <w:bCs/>
                                <w:color w:val="FFFFFF"/>
                                <w:szCs w:val="24"/>
                              </w:rPr>
                            </w:pPr>
                            <w:r>
                              <w:rPr>
                                <w:b/>
                                <w:bCs/>
                                <w:color w:val="FFFFFF"/>
                                <w:szCs w:val="24"/>
                              </w:rPr>
                              <w:t>DASS applies only to eligible schools. Please select NA for all non DASS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43767" id="_x0000_s1065" type="#_x0000_t61" style="position:absolute;margin-left:551.65pt;margin-top:11.55pt;width:123pt;height:68.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" adj="15520,25724" fillcolor="#e97132" strokecolor="window" strokeweight="1.5pt">
                <v:textbox>
                  <w:txbxContent>
                    <w:p w14:paraId="495EDED0" w14:textId="0BAAF8A9" w:rsidR="00F03D61" w:rsidRPr="00EB3F73" w:rsidRDefault="00F03D61" w:rsidP="00F03D61">
                      <w:pPr>
                        <w:jc w:val="center"/>
                        <w:rPr>
                          <w:b/>
                          <w:bCs/>
                          <w:color w:val="FFFFFF"/>
                          <w:szCs w:val="24"/>
                        </w:rPr>
                      </w:pPr>
                      <w:r>
                        <w:rPr>
                          <w:b/>
                          <w:bCs/>
                          <w:color w:val="FFFFFF"/>
                          <w:szCs w:val="24"/>
                        </w:rPr>
                        <w:t>DASS applies only to eligible schools. Please select NA for all non DASS schools.</w:t>
                      </w:r>
                    </w:p>
                  </w:txbxContent>
                </v:textbox>
                <w10:wrap anchorx="margin"/>
              </v:shape>
            </w:pict>
          </mc:Fallback>
        </mc:AlternateContent>
      </w:r>
    </w:p>
    <w:p w14:paraId="5D7421AD" w14:textId="372137C2" w:rsidR="00F03D61" w:rsidRDefault="00F03D61" w:rsidP="000D7145">
      <w:pPr>
        <w:spacing w:after="160" w:line="259" w:lineRule="auto"/>
        <w:rPr>
          <w:rFonts w:ascii="Calibri" w:eastAsia="Aptos" w:hAnsi="Calibri" w:cs="Calibri"/>
          <w:kern w:val="2"/>
          <w:sz w:val="22"/>
          <w:lang w:eastAsia="en-US"/>
          <w14:ligatures w14:val="standardContextual"/>
        </w:rPr>
      </w:pPr>
    </w:p>
    <w:p w14:paraId="7995B5C8" w14:textId="30DDE527" w:rsidR="00F03D61" w:rsidRDefault="00F03D61" w:rsidP="000D7145">
      <w:pPr>
        <w:spacing w:after="160" w:line="259" w:lineRule="auto"/>
        <w:rPr>
          <w:rFonts w:ascii="Calibri" w:eastAsia="Aptos" w:hAnsi="Calibri" w:cs="Calibri"/>
          <w:kern w:val="2"/>
          <w:sz w:val="22"/>
          <w:lang w:eastAsia="en-US"/>
          <w14:ligatures w14:val="standardContextual"/>
        </w:rPr>
      </w:pPr>
    </w:p>
    <w:p w14:paraId="6175ADDF" w14:textId="77777777" w:rsidR="00F03D61" w:rsidRPr="000D7145" w:rsidRDefault="00F03D61" w:rsidP="000D7145">
      <w:pPr>
        <w:spacing w:after="160" w:line="259" w:lineRule="auto"/>
        <w:rPr>
          <w:rFonts w:ascii="Calibri" w:eastAsia="Aptos" w:hAnsi="Calibri" w:cs="Calibri"/>
          <w:kern w:val="2"/>
          <w:sz w:val="22"/>
          <w:lang w:eastAsia="en-US"/>
          <w14:ligatures w14:val="standardContextual"/>
        </w:rPr>
      </w:pPr>
    </w:p>
    <w:tbl>
      <w:tblPr>
        <w:tblStyle w:val="TableGrid5"/>
        <w:tblW w:w="14312" w:type="dxa"/>
        <w:tblInd w:w="-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70"/>
        <w:gridCol w:w="1380"/>
        <w:gridCol w:w="1522"/>
        <w:gridCol w:w="1530"/>
        <w:gridCol w:w="1260"/>
        <w:gridCol w:w="1440"/>
        <w:gridCol w:w="1260"/>
        <w:gridCol w:w="1440"/>
        <w:gridCol w:w="1350"/>
        <w:gridCol w:w="1260"/>
      </w:tblGrid>
      <w:tr w:rsidR="000D7145" w:rsidRPr="000D7145" w14:paraId="40FB0D4E" w14:textId="77777777" w:rsidTr="00CA0FE6">
        <w:trPr>
          <w:trHeight w:val="535"/>
        </w:trPr>
        <w:tc>
          <w:tcPr>
            <w:tcW w:w="1870" w:type="dxa"/>
            <w:shd w:val="clear" w:color="auto" w:fill="D9D9D9"/>
            <w:vAlign w:val="center"/>
          </w:tcPr>
          <w:p w14:paraId="000B8218" w14:textId="77777777" w:rsidR="000D7145" w:rsidRPr="000D7145" w:rsidRDefault="000D7145" w:rsidP="000D7145">
            <w:pPr>
              <w:rPr>
                <w:rFonts w:ascii="Calibri" w:hAnsi="Calibri" w:cs="Calibri"/>
                <w:color w:val="FFFFFF"/>
                <w:sz w:val="22"/>
              </w:rPr>
            </w:pPr>
          </w:p>
        </w:tc>
        <w:tc>
          <w:tcPr>
            <w:tcW w:w="7132" w:type="dxa"/>
            <w:gridSpan w:val="5"/>
            <w:shd w:val="clear" w:color="auto" w:fill="D9D9D9"/>
            <w:vAlign w:val="center"/>
          </w:tcPr>
          <w:p w14:paraId="548A7256" w14:textId="77777777" w:rsidR="000D7145" w:rsidRPr="000D7145" w:rsidRDefault="000D7145" w:rsidP="000D7145">
            <w:pPr>
              <w:jc w:val="center"/>
              <w:rPr>
                <w:rFonts w:ascii="Calibri" w:hAnsi="Calibri" w:cs="Calibri"/>
                <w:b/>
                <w:bCs/>
                <w:color w:val="FFFFFF"/>
                <w:sz w:val="22"/>
              </w:rPr>
            </w:pPr>
            <w:r w:rsidRPr="000D7145">
              <w:rPr>
                <w:rFonts w:ascii="Calibri" w:hAnsi="Calibri" w:cs="Calibri"/>
                <w:b/>
                <w:bCs/>
                <w:sz w:val="22"/>
              </w:rPr>
              <w:t>OPERATIONS AND GOVERNANCE</w:t>
            </w:r>
          </w:p>
        </w:tc>
        <w:tc>
          <w:tcPr>
            <w:tcW w:w="4050" w:type="dxa"/>
            <w:gridSpan w:val="3"/>
            <w:shd w:val="clear" w:color="auto" w:fill="D9D9D9"/>
            <w:vAlign w:val="center"/>
          </w:tcPr>
          <w:p w14:paraId="5E51401B" w14:textId="77777777" w:rsidR="000D7145" w:rsidRPr="000D7145" w:rsidRDefault="000D7145" w:rsidP="000D7145">
            <w:pPr>
              <w:jc w:val="center"/>
              <w:rPr>
                <w:rFonts w:ascii="Calibri" w:hAnsi="Calibri" w:cs="Calibri"/>
                <w:color w:val="FFFFFF"/>
                <w:sz w:val="22"/>
              </w:rPr>
            </w:pPr>
            <w:r w:rsidRPr="000D7145">
              <w:rPr>
                <w:rFonts w:ascii="Calibri" w:hAnsi="Calibri" w:cs="Calibri"/>
                <w:b/>
                <w:bCs/>
                <w:sz w:val="22"/>
              </w:rPr>
              <w:t>ADVANCING EQUITY</w:t>
            </w:r>
          </w:p>
        </w:tc>
        <w:tc>
          <w:tcPr>
            <w:tcW w:w="1260" w:type="dxa"/>
            <w:shd w:val="clear" w:color="auto" w:fill="D9D9D9"/>
            <w:vAlign w:val="center"/>
          </w:tcPr>
          <w:p w14:paraId="6E1544BE" w14:textId="77777777" w:rsidR="000D7145" w:rsidRPr="000D7145" w:rsidRDefault="000D7145" w:rsidP="000D7145">
            <w:pPr>
              <w:jc w:val="center"/>
              <w:rPr>
                <w:rFonts w:ascii="Calibri" w:hAnsi="Calibri" w:cs="Calibri"/>
                <w:b/>
                <w:bCs/>
                <w:sz w:val="22"/>
              </w:rPr>
            </w:pPr>
            <w:r w:rsidRPr="000D7145">
              <w:rPr>
                <w:rFonts w:ascii="Calibri" w:hAnsi="Calibri" w:cs="Calibri"/>
                <w:b/>
                <w:bCs/>
                <w:sz w:val="22"/>
              </w:rPr>
              <w:t>DASS</w:t>
            </w:r>
          </w:p>
        </w:tc>
      </w:tr>
      <w:tr w:rsidR="000D7145" w:rsidRPr="000D7145" w14:paraId="6D36478A" w14:textId="77777777" w:rsidTr="00CA0FE6">
        <w:tc>
          <w:tcPr>
            <w:tcW w:w="1870" w:type="dxa"/>
            <w:shd w:val="clear" w:color="auto" w:fill="586D2D"/>
            <w:vAlign w:val="center"/>
          </w:tcPr>
          <w:p w14:paraId="7A3A52E8" w14:textId="77777777" w:rsidR="000D7145" w:rsidRPr="00CA0FE6" w:rsidRDefault="000D7145" w:rsidP="000D7145">
            <w:pPr>
              <w:rPr>
                <w:rFonts w:ascii="Calibri" w:hAnsi="Calibri" w:cs="Calibri"/>
                <w:b/>
                <w:bCs/>
                <w:color w:val="FFFFFF"/>
                <w:sz w:val="22"/>
              </w:rPr>
            </w:pPr>
            <w:r w:rsidRPr="00CA0FE6">
              <w:rPr>
                <w:rFonts w:ascii="Calibri" w:hAnsi="Calibri" w:cs="Calibri"/>
                <w:b/>
                <w:bCs/>
                <w:color w:val="FFFFFF"/>
                <w:sz w:val="22"/>
              </w:rPr>
              <w:t>Charter Schools</w:t>
            </w:r>
          </w:p>
        </w:tc>
        <w:tc>
          <w:tcPr>
            <w:tcW w:w="1380" w:type="dxa"/>
            <w:shd w:val="clear" w:color="auto" w:fill="586D2D"/>
            <w:vAlign w:val="center"/>
          </w:tcPr>
          <w:p w14:paraId="2A8B8BDD"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Reporting/ Compliance</w:t>
            </w:r>
          </w:p>
        </w:tc>
        <w:tc>
          <w:tcPr>
            <w:tcW w:w="1522" w:type="dxa"/>
            <w:shd w:val="clear" w:color="auto" w:fill="586D2D"/>
            <w:vAlign w:val="center"/>
          </w:tcPr>
          <w:p w14:paraId="4681613F"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Governance</w:t>
            </w:r>
          </w:p>
        </w:tc>
        <w:tc>
          <w:tcPr>
            <w:tcW w:w="1530" w:type="dxa"/>
            <w:shd w:val="clear" w:color="auto" w:fill="586D2D"/>
            <w:vAlign w:val="center"/>
          </w:tcPr>
          <w:p w14:paraId="6C7C7E0F"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Health/ Safety</w:t>
            </w:r>
          </w:p>
        </w:tc>
        <w:tc>
          <w:tcPr>
            <w:tcW w:w="1260" w:type="dxa"/>
            <w:shd w:val="clear" w:color="auto" w:fill="586D2D"/>
            <w:vAlign w:val="center"/>
          </w:tcPr>
          <w:p w14:paraId="7EFCECEC"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Personnel</w:t>
            </w:r>
          </w:p>
        </w:tc>
        <w:tc>
          <w:tcPr>
            <w:tcW w:w="1440" w:type="dxa"/>
            <w:shd w:val="clear" w:color="auto" w:fill="586D2D"/>
            <w:vAlign w:val="center"/>
          </w:tcPr>
          <w:p w14:paraId="481A1418"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 xml:space="preserve">Transparency </w:t>
            </w:r>
          </w:p>
        </w:tc>
        <w:tc>
          <w:tcPr>
            <w:tcW w:w="1260" w:type="dxa"/>
            <w:shd w:val="clear" w:color="auto" w:fill="586D2D"/>
            <w:vAlign w:val="center"/>
          </w:tcPr>
          <w:p w14:paraId="2B81A806"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Implements Approved Program</w:t>
            </w:r>
          </w:p>
        </w:tc>
        <w:tc>
          <w:tcPr>
            <w:tcW w:w="1440" w:type="dxa"/>
            <w:shd w:val="clear" w:color="auto" w:fill="586D2D"/>
            <w:vAlign w:val="center"/>
          </w:tcPr>
          <w:p w14:paraId="2817B6B6"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Recruits</w:t>
            </w:r>
          </w:p>
          <w:p w14:paraId="30C9375D"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Demographic Balance</w:t>
            </w:r>
          </w:p>
        </w:tc>
        <w:tc>
          <w:tcPr>
            <w:tcW w:w="1350" w:type="dxa"/>
            <w:shd w:val="clear" w:color="auto" w:fill="586D2D"/>
            <w:vAlign w:val="center"/>
          </w:tcPr>
          <w:p w14:paraId="325DBD0F" w14:textId="7EBDD316" w:rsidR="000D7145" w:rsidRPr="00CA0FE6" w:rsidRDefault="006F51EF" w:rsidP="000D7145">
            <w:pPr>
              <w:jc w:val="center"/>
              <w:rPr>
                <w:rFonts w:ascii="Calibri" w:hAnsi="Calibri" w:cs="Calibri"/>
                <w:b/>
                <w:bCs/>
                <w:color w:val="FFFFFF"/>
                <w:sz w:val="20"/>
                <w:szCs w:val="20"/>
              </w:rPr>
            </w:pPr>
            <w:r w:rsidRPr="00CA0FE6">
              <w:rPr>
                <w:rFonts w:ascii="Calibri" w:hAnsi="Calibri" w:cs="Calibri"/>
                <w:b/>
                <w:bCs/>
                <w:color w:val="FFFFFF"/>
                <w:sz w:val="20"/>
                <w:szCs w:val="20"/>
              </w:rPr>
              <w:t>Serving School System &amp; Community</w:t>
            </w:r>
          </w:p>
        </w:tc>
        <w:tc>
          <w:tcPr>
            <w:tcW w:w="1260" w:type="dxa"/>
            <w:shd w:val="clear" w:color="auto" w:fill="586D2D"/>
            <w:vAlign w:val="center"/>
          </w:tcPr>
          <w:p w14:paraId="512AACDC" w14:textId="77777777" w:rsidR="000D7145" w:rsidRPr="00CA0FE6" w:rsidRDefault="000D7145" w:rsidP="000D7145">
            <w:pPr>
              <w:jc w:val="center"/>
              <w:rPr>
                <w:rFonts w:ascii="Calibri" w:hAnsi="Calibri" w:cs="Calibri"/>
                <w:b/>
                <w:bCs/>
                <w:color w:val="FFFFFF"/>
                <w:sz w:val="20"/>
                <w:szCs w:val="20"/>
              </w:rPr>
            </w:pPr>
            <w:r w:rsidRPr="00CA0FE6">
              <w:rPr>
                <w:rFonts w:ascii="Calibri" w:hAnsi="Calibri" w:cs="Calibri"/>
                <w:b/>
                <w:bCs/>
                <w:color w:val="FFFFFF"/>
                <w:sz w:val="20"/>
                <w:szCs w:val="20"/>
              </w:rPr>
              <w:t>Alt Metrics or NA</w:t>
            </w:r>
          </w:p>
        </w:tc>
      </w:tr>
      <w:tr w:rsidR="000D7145" w:rsidRPr="000D7145" w14:paraId="36D908C1" w14:textId="77777777" w:rsidTr="00CA0FE6">
        <w:trPr>
          <w:trHeight w:val="440"/>
        </w:trPr>
        <w:tc>
          <w:tcPr>
            <w:tcW w:w="1870" w:type="dxa"/>
            <w:shd w:val="clear" w:color="auto" w:fill="F2F2F2"/>
            <w:vAlign w:val="center"/>
          </w:tcPr>
          <w:p w14:paraId="56636E3F"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1799375794"/>
            <w:placeholder>
              <w:docPart w:val="382D3A59767944939B3A86D9266E8AFB"/>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3F893D2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74104770"/>
            <w:placeholder>
              <w:docPart w:val="B1B1D5436DF5428C8ABA3BD5C55EBD89"/>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0EFAF77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024392325"/>
            <w:placeholder>
              <w:docPart w:val="A657EB167FD44B0A9C0C0DA278A3662C"/>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4CF3D62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64535929"/>
            <w:placeholder>
              <w:docPart w:val="9D4B1C1C229141CDAF9A0A59BED7EFE9"/>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416BC580"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014675725"/>
            <w:placeholder>
              <w:docPart w:val="A77345938C2C4CED8AD9B7442BD8736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5E849AD6"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013809089"/>
            <w:placeholder>
              <w:docPart w:val="F090CB282CF34E2A80CADC3EF9EAC085"/>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2034EDB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053215225"/>
            <w:placeholder>
              <w:docPart w:val="4FA15EE4ABF44E64A964036809CD1C20"/>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298F72FF"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86880601"/>
            <w:placeholder>
              <w:docPart w:val="EE94DB1E01074918915C6E4CB6666943"/>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7F3B765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74708754"/>
            <w:placeholder>
              <w:docPart w:val="848D5A80BE754E7FA28B14AEBADE7B3F"/>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2738531B"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78B07EBC" w14:textId="77777777" w:rsidTr="00CA0FE6">
        <w:trPr>
          <w:trHeight w:val="440"/>
        </w:trPr>
        <w:tc>
          <w:tcPr>
            <w:tcW w:w="1870" w:type="dxa"/>
            <w:shd w:val="clear" w:color="auto" w:fill="F2F2F2"/>
            <w:vAlign w:val="center"/>
          </w:tcPr>
          <w:p w14:paraId="3F3194B4"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747780267"/>
            <w:placeholder>
              <w:docPart w:val="248E4E4AA1004151A6FD71A1D4108C31"/>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6C2286E5"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074924801"/>
            <w:placeholder>
              <w:docPart w:val="20E30609C4F541ECB120433AE7C9F1AE"/>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039DE04D"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35658473"/>
            <w:placeholder>
              <w:docPart w:val="ED318B20FAA6433CA5CA8C2032C7DAF2"/>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5AB2AD08"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080254578"/>
            <w:placeholder>
              <w:docPart w:val="BC80600E52934B82AD5E2BFDD118CC63"/>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13A4FB8D"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52014796"/>
            <w:placeholder>
              <w:docPart w:val="60FB2C9F07FA4E18A6685939E63D95E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3B531C6D"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298686722"/>
            <w:placeholder>
              <w:docPart w:val="81D719070DE24C40A2C23D2668D91EB4"/>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7E765105"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49260590"/>
            <w:placeholder>
              <w:docPart w:val="64EEA522FC2543EA9826A4DC40D682F3"/>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1C0F1B5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587339287"/>
            <w:placeholder>
              <w:docPart w:val="93EA0E007EE648EAAC5A3E7095A40E4F"/>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A988916"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900469351"/>
            <w:placeholder>
              <w:docPart w:val="70D15125A5EC4465A4531A976F0AC154"/>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18CFD87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0EA7C595" w14:textId="77777777" w:rsidTr="00CA0FE6">
        <w:trPr>
          <w:trHeight w:val="440"/>
        </w:trPr>
        <w:tc>
          <w:tcPr>
            <w:tcW w:w="1870" w:type="dxa"/>
            <w:shd w:val="clear" w:color="auto" w:fill="F2F2F2"/>
            <w:vAlign w:val="center"/>
          </w:tcPr>
          <w:p w14:paraId="25FAD7E7"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227890803"/>
            <w:placeholder>
              <w:docPart w:val="D916D5A692D644CFA8EC28BE69AB4246"/>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23397816"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6512548"/>
            <w:placeholder>
              <w:docPart w:val="18A78A9718664676B8F0FA349DBE00F4"/>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6EC09C30"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692595938"/>
            <w:placeholder>
              <w:docPart w:val="C1D50FA81E0F485AA57D6FF93EACB318"/>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6E34C01E"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084064085"/>
            <w:placeholder>
              <w:docPart w:val="A79B252A1A154A59A25C2FA849B95D96"/>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78BB214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01857879"/>
            <w:placeholder>
              <w:docPart w:val="D5C8D8550F034FB9AB044DDCB1C9793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3DF88DA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476363106"/>
            <w:placeholder>
              <w:docPart w:val="0A53C6FD6BEB49E1B7BE817A0A4FBAF8"/>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035F89C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22051254"/>
            <w:placeholder>
              <w:docPart w:val="6C5B2D5E5CED440D8A5443C5F281A507"/>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0334602C"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31296192"/>
            <w:placeholder>
              <w:docPart w:val="DB33AE094C8547B8A42E2ACBD8A991E7"/>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B5A2E2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742445331"/>
            <w:placeholder>
              <w:docPart w:val="871E6DBA6ADA429CB6AB0042A86C489C"/>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1DA99AE3"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30357837" w14:textId="77777777" w:rsidTr="00CA0FE6">
        <w:trPr>
          <w:trHeight w:val="440"/>
        </w:trPr>
        <w:tc>
          <w:tcPr>
            <w:tcW w:w="1870" w:type="dxa"/>
            <w:shd w:val="clear" w:color="auto" w:fill="F2F2F2"/>
            <w:vAlign w:val="center"/>
          </w:tcPr>
          <w:p w14:paraId="5553A887"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462704511"/>
            <w:placeholder>
              <w:docPart w:val="F974E8FF8746473DA00691BBCD97AA58"/>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0575188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845668273"/>
            <w:placeholder>
              <w:docPart w:val="FD2D8C7BB476458C9E0645EF3B33E0E8"/>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7839B360"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226371671"/>
            <w:placeholder>
              <w:docPart w:val="A5923019491041479D95EF20C8DB1A1F"/>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58A351A6"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485540939"/>
            <w:placeholder>
              <w:docPart w:val="971E75F1DDD24D8CA99F5A04C6D24A78"/>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0C803D2D"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633340547"/>
            <w:placeholder>
              <w:docPart w:val="DB8452636F1E4C85B51C9D1D7246436E"/>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2EB7A218"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91139402"/>
            <w:placeholder>
              <w:docPart w:val="95F47282D24E406EB81A6C564B8FE9DE"/>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55D235C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140641108"/>
            <w:placeholder>
              <w:docPart w:val="CE756DBC82004F72A316F403CAF4DA82"/>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C6602EF"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17093440"/>
            <w:placeholder>
              <w:docPart w:val="0C4A7F0773A54A2C828E94F4C0BF9D94"/>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708B7D63"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340920562"/>
            <w:placeholder>
              <w:docPart w:val="DCED9AB0289A4ED9A5FE8AEB2C0F3E28"/>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325634D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6943CC89" w14:textId="77777777" w:rsidTr="00CA0FE6">
        <w:trPr>
          <w:trHeight w:val="440"/>
        </w:trPr>
        <w:tc>
          <w:tcPr>
            <w:tcW w:w="1870" w:type="dxa"/>
            <w:shd w:val="clear" w:color="auto" w:fill="F2F2F2"/>
            <w:vAlign w:val="center"/>
          </w:tcPr>
          <w:p w14:paraId="0E51AF99"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1149052830"/>
            <w:placeholder>
              <w:docPart w:val="228B0E8F7B7940F89EE28256FB2B0EA5"/>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6ECA3D5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691255975"/>
            <w:placeholder>
              <w:docPart w:val="7D8FA03F94414CAA9868A92FA99BA227"/>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5FA06515"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75748578"/>
            <w:placeholder>
              <w:docPart w:val="21BA320EED784290A2D3083149000490"/>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2752CA3F"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36033597"/>
            <w:placeholder>
              <w:docPart w:val="512424A691DB49F2966A2DD52D4E95E2"/>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2E2590C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45832420"/>
            <w:placeholder>
              <w:docPart w:val="663D5AAB06A94B3A8CFC226AEFC0825C"/>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22FFD7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434330967"/>
            <w:placeholder>
              <w:docPart w:val="EFAC542CB022416F9EE7BAEE762824F3"/>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361C33B2"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167244140"/>
            <w:placeholder>
              <w:docPart w:val="4DA0E891D9514D2296A2514428F9ABFE"/>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2F80F9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8103610"/>
            <w:placeholder>
              <w:docPart w:val="4601C22F155B416BB9D2CF304153CF06"/>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317B5BE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26209488"/>
            <w:placeholder>
              <w:docPart w:val="516C6385CCC24D22B27048417D1085A1"/>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6481F93F"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74D8C87C" w14:textId="77777777" w:rsidTr="00CA0FE6">
        <w:trPr>
          <w:trHeight w:val="440"/>
        </w:trPr>
        <w:tc>
          <w:tcPr>
            <w:tcW w:w="1870" w:type="dxa"/>
            <w:shd w:val="clear" w:color="auto" w:fill="F2F2F2"/>
            <w:vAlign w:val="center"/>
          </w:tcPr>
          <w:p w14:paraId="690A9E20"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243272015"/>
            <w:placeholder>
              <w:docPart w:val="0649D5459CAB4BA7AD6F3422ABF13F2A"/>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5761233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785933049"/>
            <w:placeholder>
              <w:docPart w:val="1802F1F515C648878E6AA0E3F6FF0363"/>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4490DCE8"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735362326"/>
            <w:placeholder>
              <w:docPart w:val="CC91E98756AD4E3289B1309744BE1718"/>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047787A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303202660"/>
            <w:placeholder>
              <w:docPart w:val="13D354BB3D5A456A8CD5A035C21164CA"/>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789BBD33"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90023530"/>
            <w:placeholder>
              <w:docPart w:val="352BD73F2B694AD3BDE5DB8852B57726"/>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09B63BD3"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517803756"/>
            <w:placeholder>
              <w:docPart w:val="41F895FE2A6743BBB7BA45221617F711"/>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2F21CF8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36540799"/>
            <w:placeholder>
              <w:docPart w:val="F131C3822F5A480B99D425D513BE7713"/>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3F22C7D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080514326"/>
            <w:placeholder>
              <w:docPart w:val="53C47FA5CC8E421CB9403A38A856B0BC"/>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3458F7CB"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38282559"/>
            <w:placeholder>
              <w:docPart w:val="363B620EBEB24554B177D911391C5F60"/>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5426F02D"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004ED0EB" w14:textId="77777777" w:rsidTr="00CA0FE6">
        <w:trPr>
          <w:trHeight w:val="440"/>
        </w:trPr>
        <w:tc>
          <w:tcPr>
            <w:tcW w:w="1870" w:type="dxa"/>
            <w:shd w:val="clear" w:color="auto" w:fill="F2F2F2"/>
            <w:vAlign w:val="center"/>
          </w:tcPr>
          <w:p w14:paraId="3B902A98"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1689244757"/>
            <w:placeholder>
              <w:docPart w:val="E449CECE2EDB45369CFD72781E5011BE"/>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24BED24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710145471"/>
            <w:placeholder>
              <w:docPart w:val="6E5AB6B59D4D42CC93CFAB5D7A007639"/>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4795A517"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774286728"/>
            <w:placeholder>
              <w:docPart w:val="013D1844D69442EBB95BF746247A08CA"/>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52EB3F2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73567901"/>
            <w:placeholder>
              <w:docPart w:val="71A0FC77A0134D9C94522CBFFBCF33F7"/>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25E2357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101029863"/>
            <w:placeholder>
              <w:docPart w:val="9E7C1A23B9E24AB09BD20FD62A91A31B"/>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722A444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35545373"/>
            <w:placeholder>
              <w:docPart w:val="D5EA600E9AE24E11B4D5B1B6C2C5FA09"/>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5A8AA2D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3246376"/>
            <w:placeholder>
              <w:docPart w:val="3E989B17433044EEA5D167C022B9642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1396424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904492102"/>
            <w:placeholder>
              <w:docPart w:val="8A052E89B44E4944A43F9610A09FABE5"/>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0678DF9B"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857389004"/>
            <w:placeholder>
              <w:docPart w:val="CEE7296CE2044BAB851DC76FE452DE76"/>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6626F9EC"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3C8625A8" w14:textId="77777777" w:rsidTr="00CA0FE6">
        <w:trPr>
          <w:trHeight w:val="440"/>
        </w:trPr>
        <w:tc>
          <w:tcPr>
            <w:tcW w:w="1870" w:type="dxa"/>
            <w:shd w:val="clear" w:color="auto" w:fill="F2F2F2"/>
            <w:vAlign w:val="center"/>
          </w:tcPr>
          <w:p w14:paraId="6AB17659"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1343899321"/>
            <w:placeholder>
              <w:docPart w:val="8B800961930E4E209AA7C27C982F2305"/>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35163044"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966401930"/>
            <w:placeholder>
              <w:docPart w:val="273E0210CD634B72A3881AE630BE9852"/>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2F467333"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43332016"/>
            <w:placeholder>
              <w:docPart w:val="E02135DD0BF94DC0B4DCD8F6706B690B"/>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3CBE44D8"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262527140"/>
            <w:placeholder>
              <w:docPart w:val="122163D859014E1EB340E4A6105BAE5E"/>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6A63D9B9"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136289742"/>
            <w:placeholder>
              <w:docPart w:val="A1F46927B13649809910F0EC11B18004"/>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13A48472"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436174589"/>
            <w:placeholder>
              <w:docPart w:val="5A206E82E7664033A71C2995EF6A634C"/>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2979D505"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76129122"/>
            <w:placeholder>
              <w:docPart w:val="66C8E68E9D0949A7ACB68F914330C32A"/>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41EDDEDB"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88575327"/>
            <w:placeholder>
              <w:docPart w:val="B56F64F3B5F447FBAF7EF663746C112E"/>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5D8B60AE"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517143692"/>
            <w:placeholder>
              <w:docPart w:val="9DC00C7D81AC4290BE1893513832B57E"/>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4708ED58"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r w:rsidR="000D7145" w:rsidRPr="000D7145" w14:paraId="24763390" w14:textId="77777777" w:rsidTr="00CA0FE6">
        <w:trPr>
          <w:trHeight w:val="440"/>
        </w:trPr>
        <w:tc>
          <w:tcPr>
            <w:tcW w:w="1870" w:type="dxa"/>
            <w:shd w:val="clear" w:color="auto" w:fill="F2F2F2"/>
            <w:vAlign w:val="center"/>
          </w:tcPr>
          <w:p w14:paraId="015F6BF6" w14:textId="77777777" w:rsidR="000D7145" w:rsidRPr="000D7145" w:rsidRDefault="000D7145" w:rsidP="000D7145">
            <w:pPr>
              <w:rPr>
                <w:rFonts w:ascii="Calibri" w:hAnsi="Calibri" w:cs="Calibri"/>
                <w:sz w:val="22"/>
              </w:rPr>
            </w:pPr>
            <w:r w:rsidRPr="000D7145">
              <w:rPr>
                <w:rFonts w:ascii="Calibri" w:hAnsi="Calibri" w:cs="Calibri"/>
                <w:sz w:val="22"/>
              </w:rPr>
              <w:t>[INSERT NAME]</w:t>
            </w:r>
          </w:p>
        </w:tc>
        <w:sdt>
          <w:sdtPr>
            <w:rPr>
              <w:rFonts w:ascii="Calibri" w:hAnsi="Calibri" w:cs="Calibri"/>
              <w:sz w:val="22"/>
            </w:rPr>
            <w:alias w:val="Progress"/>
            <w:tag w:val="Progress"/>
            <w:id w:val="-1381400472"/>
            <w:placeholder>
              <w:docPart w:val="8049A4F0C7CC49BDA8BBF29ABD312CF9"/>
            </w:placeholder>
            <w:showingPlcHdr/>
            <w:comboBox>
              <w:listItem w:value="Choose an item."/>
              <w:listItem w:displayText="On Track" w:value="On Track"/>
              <w:listItem w:displayText="Progressing" w:value="Progressing"/>
              <w:listItem w:displayText="Not on Track" w:value="Not on Track"/>
            </w:comboBox>
          </w:sdtPr>
          <w:sdtContent>
            <w:tc>
              <w:tcPr>
                <w:tcW w:w="1380" w:type="dxa"/>
                <w:vAlign w:val="center"/>
              </w:tcPr>
              <w:p w14:paraId="44BD6C3F"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76401992"/>
            <w:placeholder>
              <w:docPart w:val="BEFB2782356E4C59A9DA44E5A4BF2EC4"/>
            </w:placeholder>
            <w:showingPlcHdr/>
            <w:comboBox>
              <w:listItem w:value="Choose an item."/>
              <w:listItem w:displayText="On Track" w:value="On Track"/>
              <w:listItem w:displayText="Progressing" w:value="Progressing"/>
              <w:listItem w:displayText="Not on Track" w:value="Not on Track"/>
            </w:comboBox>
          </w:sdtPr>
          <w:sdtContent>
            <w:tc>
              <w:tcPr>
                <w:tcW w:w="1522" w:type="dxa"/>
                <w:vAlign w:val="center"/>
              </w:tcPr>
              <w:p w14:paraId="31EE895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364640546"/>
            <w:placeholder>
              <w:docPart w:val="5930B0D914B34C36922AE1847C759C92"/>
            </w:placeholder>
            <w:showingPlcHdr/>
            <w:comboBox>
              <w:listItem w:value="Choose an item."/>
              <w:listItem w:displayText="On Track" w:value="On Track"/>
              <w:listItem w:displayText="Progressing" w:value="Progressing"/>
              <w:listItem w:displayText="Not on Track" w:value="Not on Track"/>
            </w:comboBox>
          </w:sdtPr>
          <w:sdtContent>
            <w:tc>
              <w:tcPr>
                <w:tcW w:w="1530" w:type="dxa"/>
                <w:vAlign w:val="center"/>
              </w:tcPr>
              <w:p w14:paraId="2718062E"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031082965"/>
            <w:placeholder>
              <w:docPart w:val="FBD63F5C00664898AE6D1AB10B93EFBB"/>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5FB1ED4C"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646116750"/>
            <w:placeholder>
              <w:docPart w:val="C3970A9C1F3445838B0B6B79B8200D98"/>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47E96D9A"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593208423"/>
            <w:placeholder>
              <w:docPart w:val="25A56E246B354A8BBFCDB7BB48478C05"/>
            </w:placeholder>
            <w:showingPlcHdr/>
            <w:comboBox>
              <w:listItem w:value="Choose an item."/>
              <w:listItem w:displayText="On Track" w:value="On Track"/>
              <w:listItem w:displayText="Progressing" w:value="Progressing"/>
              <w:listItem w:displayText="Not on Track" w:value="Not on Track"/>
            </w:comboBox>
          </w:sdtPr>
          <w:sdtContent>
            <w:tc>
              <w:tcPr>
                <w:tcW w:w="1260" w:type="dxa"/>
                <w:vAlign w:val="center"/>
              </w:tcPr>
              <w:p w14:paraId="611E837C"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153101221"/>
            <w:placeholder>
              <w:docPart w:val="0AA9EE181BB64B3B8992B972B68228ED"/>
            </w:placeholder>
            <w:showingPlcHdr/>
            <w:comboBox>
              <w:listItem w:value="Choose an item."/>
              <w:listItem w:displayText="On Track" w:value="On Track"/>
              <w:listItem w:displayText="Progressing" w:value="Progressing"/>
              <w:listItem w:displayText="Not on Track" w:value="Not on Track"/>
            </w:comboBox>
          </w:sdtPr>
          <w:sdtContent>
            <w:tc>
              <w:tcPr>
                <w:tcW w:w="1440" w:type="dxa"/>
                <w:vAlign w:val="center"/>
              </w:tcPr>
              <w:p w14:paraId="6AA7246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1378234691"/>
            <w:placeholder>
              <w:docPart w:val="90ED33BE12D04F9DA7C4AA8422E25833"/>
            </w:placeholder>
            <w:showingPlcHdr/>
            <w:comboBox>
              <w:listItem w:value="Choose an item."/>
              <w:listItem w:displayText="On Track" w:value="On Track"/>
              <w:listItem w:displayText="Progressing" w:value="Progressing"/>
              <w:listItem w:displayText="Not on Track" w:value="Not on Track"/>
            </w:comboBox>
          </w:sdtPr>
          <w:sdtContent>
            <w:tc>
              <w:tcPr>
                <w:tcW w:w="1350" w:type="dxa"/>
                <w:vAlign w:val="center"/>
              </w:tcPr>
              <w:p w14:paraId="292B9281"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sdt>
          <w:sdtPr>
            <w:rPr>
              <w:rFonts w:ascii="Calibri" w:hAnsi="Calibri" w:cs="Calibri"/>
              <w:sz w:val="22"/>
            </w:rPr>
            <w:alias w:val="Progress"/>
            <w:tag w:val="Progress"/>
            <w:id w:val="2060120128"/>
            <w:placeholder>
              <w:docPart w:val="E7C79C9CD596444099BEBFA8FC896FA7"/>
            </w:placeholder>
            <w:showingPlcHdr/>
            <w:comboBox>
              <w:listItem w:value="Choose an item."/>
              <w:listItem w:displayText="On Track" w:value="On Track"/>
              <w:listItem w:displayText="Progressing" w:value="Progressing"/>
              <w:listItem w:displayText="Not on Track" w:value="Not on Track"/>
              <w:listItem w:displayText="Not Applicable" w:value="Not Applicable"/>
            </w:comboBox>
          </w:sdtPr>
          <w:sdtContent>
            <w:tc>
              <w:tcPr>
                <w:tcW w:w="1260" w:type="dxa"/>
                <w:vAlign w:val="center"/>
              </w:tcPr>
              <w:p w14:paraId="07A01C9C" w14:textId="77777777" w:rsidR="000D7145" w:rsidRPr="00436E59" w:rsidRDefault="000D7145" w:rsidP="000D7145">
                <w:pPr>
                  <w:jc w:val="center"/>
                  <w:rPr>
                    <w:rFonts w:ascii="Calibri" w:hAnsi="Calibri" w:cs="Calibri"/>
                    <w:sz w:val="22"/>
                  </w:rPr>
                </w:pPr>
                <w:r w:rsidRPr="00436E59">
                  <w:rPr>
                    <w:rFonts w:ascii="Calibri" w:hAnsi="Calibri" w:cs="Calibri"/>
                    <w:sz w:val="22"/>
                  </w:rPr>
                  <w:t>Choose an item.</w:t>
                </w:r>
              </w:p>
            </w:tc>
          </w:sdtContent>
        </w:sdt>
      </w:tr>
    </w:tbl>
    <w:p w14:paraId="4C8F165A" w14:textId="77777777" w:rsidR="006269C4" w:rsidRDefault="006269C4" w:rsidP="006F51EF">
      <w:pPr>
        <w:pStyle w:val="Heading3A"/>
        <w:rPr>
          <w:lang w:eastAsia="en-US"/>
        </w:rPr>
        <w:sectPr w:rsidR="006269C4" w:rsidSect="006269C4">
          <w:headerReference w:type="default" r:id="rId23"/>
          <w:pgSz w:w="15840" w:h="12240" w:orient="landscape"/>
          <w:pgMar w:top="1440" w:right="1267" w:bottom="1440" w:left="1627" w:header="432" w:footer="461" w:gutter="0"/>
          <w:cols w:space="708"/>
          <w:docGrid w:linePitch="360"/>
        </w:sectPr>
      </w:pPr>
    </w:p>
    <w:p w14:paraId="451B3B94" w14:textId="77777777" w:rsidR="006F51EF" w:rsidRPr="00F21784" w:rsidRDefault="006F51EF" w:rsidP="006F51EF">
      <w:pPr>
        <w:pStyle w:val="Heading3A"/>
        <w:rPr>
          <w:lang w:eastAsia="en-US"/>
        </w:rPr>
      </w:pPr>
      <w:bookmarkStart w:id="50" w:name="_Toc175663881"/>
      <w:r w:rsidRPr="00F21784">
        <w:rPr>
          <w:lang w:eastAsia="en-US"/>
        </w:rPr>
        <w:lastRenderedPageBreak/>
        <w:t>CLOSING COMMENTS</w:t>
      </w:r>
      <w:bookmarkEnd w:id="50"/>
    </w:p>
    <w:tbl>
      <w:tblPr>
        <w:tblW w:w="945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00" w:firstRow="0" w:lastRow="0" w:firstColumn="0" w:lastColumn="0" w:noHBand="0" w:noVBand="1"/>
      </w:tblPr>
      <w:tblGrid>
        <w:gridCol w:w="9452"/>
      </w:tblGrid>
      <w:tr w:rsidR="006F51EF" w:rsidRPr="00F21784" w14:paraId="095F8670" w14:textId="77777777" w:rsidTr="00CA0FE6">
        <w:trPr>
          <w:trHeight w:val="509"/>
        </w:trPr>
        <w:tc>
          <w:tcPr>
            <w:tcW w:w="9452" w:type="dxa"/>
            <w:shd w:val="clear" w:color="auto" w:fill="586D2D"/>
            <w:tcMar>
              <w:top w:w="-1" w:type="dxa"/>
              <w:left w:w="-1" w:type="dxa"/>
              <w:bottom w:w="-1" w:type="dxa"/>
              <w:right w:w="-1" w:type="dxa"/>
            </w:tcMar>
            <w:vAlign w:val="center"/>
          </w:tcPr>
          <w:p w14:paraId="40C9661F" w14:textId="77777777" w:rsidR="006F51EF" w:rsidRPr="00F21784" w:rsidRDefault="006F51EF" w:rsidP="00B47B28">
            <w:pPr>
              <w:pBdr>
                <w:top w:val="nil"/>
                <w:left w:val="nil"/>
                <w:bottom w:val="nil"/>
                <w:right w:val="nil"/>
                <w:between w:val="nil"/>
              </w:pBdr>
              <w:spacing w:after="0"/>
              <w:ind w:left="90"/>
              <w:rPr>
                <w:rFonts w:ascii="Calibri" w:eastAsia="Calibri" w:hAnsi="Calibri" w:cs="Calibri"/>
                <w:b/>
                <w:color w:val="F0F2F4"/>
                <w:sz w:val="22"/>
                <w:lang w:eastAsia="en-US"/>
              </w:rPr>
            </w:pPr>
            <w:r w:rsidRPr="00F21784">
              <w:rPr>
                <w:rFonts w:ascii="Calibri" w:eastAsia="Calibri" w:hAnsi="Calibri" w:cs="Calibri"/>
                <w:b/>
                <w:color w:val="F0F2F4"/>
                <w:sz w:val="22"/>
                <w:lang w:eastAsia="en-US"/>
              </w:rPr>
              <w:t xml:space="preserve">Authorizing Agency Closing Comments </w:t>
            </w:r>
          </w:p>
        </w:tc>
      </w:tr>
      <w:tr w:rsidR="006F51EF" w:rsidRPr="00F21784" w14:paraId="2EF1B805" w14:textId="77777777" w:rsidTr="00CA0FE6">
        <w:trPr>
          <w:trHeight w:val="796"/>
        </w:trPr>
        <w:tc>
          <w:tcPr>
            <w:tcW w:w="9452" w:type="dxa"/>
            <w:tcMar>
              <w:top w:w="-1" w:type="dxa"/>
              <w:left w:w="-1" w:type="dxa"/>
              <w:bottom w:w="-1" w:type="dxa"/>
              <w:right w:w="-1" w:type="dxa"/>
            </w:tcMar>
          </w:tcPr>
          <w:p w14:paraId="30B51BA1" w14:textId="77777777" w:rsidR="006F51EF" w:rsidRPr="00F21784" w:rsidRDefault="006F51EF" w:rsidP="00B47B28">
            <w:pPr>
              <w:spacing w:after="0" w:line="259" w:lineRule="auto"/>
              <w:ind w:left="90" w:right="91"/>
              <w:jc w:val="both"/>
              <w:rPr>
                <w:rFonts w:ascii="Calibri" w:eastAsia="Calibri" w:hAnsi="Calibri" w:cs="Calibri"/>
                <w:color w:val="3E535F"/>
                <w:sz w:val="22"/>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31968" behindDoc="0" locked="0" layoutInCell="1" allowOverlap="1" wp14:anchorId="7F1D8811" wp14:editId="2AF9F2F5">
                      <wp:simplePos x="0" y="0"/>
                      <wp:positionH relativeFrom="margin">
                        <wp:posOffset>3257550</wp:posOffset>
                      </wp:positionH>
                      <wp:positionV relativeFrom="paragraph">
                        <wp:posOffset>-733425</wp:posOffset>
                      </wp:positionV>
                      <wp:extent cx="2724150" cy="762000"/>
                      <wp:effectExtent l="0" t="0" r="19050" b="133350"/>
                      <wp:wrapNone/>
                      <wp:docPr id="315766412" name="Speech Bubble: Rectangle 2"/>
                      <wp:cNvGraphicFramePr/>
                      <a:graphic xmlns:a="http://schemas.openxmlformats.org/drawingml/2006/main">
                        <a:graphicData uri="http://schemas.microsoft.com/office/word/2010/wordprocessingShape">
                          <wps:wsp>
                            <wps:cNvSpPr/>
                            <wps:spPr>
                              <a:xfrm>
                                <a:off x="0" y="0"/>
                                <a:ext cx="2724150" cy="7620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D17CE04" w14:textId="77777777" w:rsidR="006F51EF" w:rsidRPr="00EB3F73" w:rsidRDefault="006F51EF" w:rsidP="006F51EF">
                                  <w:pPr>
                                    <w:jc w:val="center"/>
                                    <w:rPr>
                                      <w:b/>
                                      <w:bCs/>
                                      <w:color w:val="FFFFFF"/>
                                      <w:szCs w:val="24"/>
                                    </w:rPr>
                                  </w:pPr>
                                  <w:r>
                                    <w:rPr>
                                      <w:b/>
                                      <w:bCs/>
                                      <w:color w:val="FFFFFF"/>
                                      <w:szCs w:val="24"/>
                                    </w:rPr>
                                    <w:t xml:space="preserve">This section provides the opportunity to positively close the Performance 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8811" id="_x0000_s1066" type="#_x0000_t61" style="position:absolute;left:0;text-align:left;margin-left:256.5pt;margin-top:-57.75pt;width:214.5pt;height:6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" adj="6300,24300" fillcolor="#e97132" strokecolor="window" strokeweight="1.5pt">
                      <v:textbox>
                        <w:txbxContent>
                          <w:p w14:paraId="4D17CE04" w14:textId="77777777" w:rsidR="006F51EF" w:rsidRPr="00EB3F73" w:rsidRDefault="006F51EF" w:rsidP="006F51EF">
                            <w:pPr>
                              <w:jc w:val="center"/>
                              <w:rPr>
                                <w:b/>
                                <w:bCs/>
                                <w:color w:val="FFFFFF"/>
                                <w:szCs w:val="24"/>
                              </w:rPr>
                            </w:pPr>
                            <w:r>
                              <w:rPr>
                                <w:b/>
                                <w:bCs/>
                                <w:color w:val="FFFFFF"/>
                                <w:szCs w:val="24"/>
                              </w:rPr>
                              <w:t xml:space="preserve">This section provides the opportunity to positively close the Performance Summary.  </w:t>
                            </w:r>
                          </w:p>
                        </w:txbxContent>
                      </v:textbox>
                      <w10:wrap anchorx="margin"/>
                    </v:shape>
                  </w:pict>
                </mc:Fallback>
              </mc:AlternateContent>
            </w:r>
          </w:p>
        </w:tc>
      </w:tr>
    </w:tbl>
    <w:p w14:paraId="0B711716" w14:textId="1D420050" w:rsidR="006F51EF" w:rsidRDefault="006F51EF" w:rsidP="006F51EF">
      <w:pPr>
        <w:spacing w:after="0"/>
        <w:jc w:val="both"/>
        <w:rPr>
          <w:rFonts w:ascii="Calibri" w:eastAsia="Calibri" w:hAnsi="Calibri" w:cs="Calibri"/>
          <w:b/>
          <w:color w:val="1569C8"/>
          <w:sz w:val="28"/>
          <w:szCs w:val="28"/>
          <w:lang w:eastAsia="en-US"/>
        </w:rPr>
      </w:pPr>
    </w:p>
    <w:p w14:paraId="39DEA862" w14:textId="47442B68" w:rsidR="006F51EF" w:rsidRDefault="006F51EF" w:rsidP="006F51EF">
      <w:pPr>
        <w:spacing w:after="0"/>
        <w:jc w:val="both"/>
        <w:rPr>
          <w:rFonts w:ascii="Calibri" w:eastAsia="Calibri" w:hAnsi="Calibri" w:cs="Calibri"/>
          <w:b/>
          <w:color w:val="1569C8"/>
          <w:sz w:val="28"/>
          <w:szCs w:val="28"/>
          <w:lang w:eastAsia="en-US"/>
        </w:rPr>
      </w:pPr>
    </w:p>
    <w:p w14:paraId="2DEE8DD8" w14:textId="071A5924" w:rsidR="006F51EF" w:rsidRDefault="006F51EF" w:rsidP="006F51EF">
      <w:pPr>
        <w:spacing w:after="0"/>
        <w:jc w:val="both"/>
        <w:rPr>
          <w:rFonts w:ascii="Calibri" w:eastAsia="Calibri" w:hAnsi="Calibri" w:cs="Calibri"/>
          <w:b/>
          <w:color w:val="1569C8"/>
          <w:sz w:val="28"/>
          <w:szCs w:val="28"/>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732992" behindDoc="0" locked="0" layoutInCell="1" allowOverlap="1" wp14:anchorId="51EA615E" wp14:editId="7F3FBBE4">
                <wp:simplePos x="0" y="0"/>
                <wp:positionH relativeFrom="margin">
                  <wp:posOffset>2619375</wp:posOffset>
                </wp:positionH>
                <wp:positionV relativeFrom="paragraph">
                  <wp:posOffset>-193040</wp:posOffset>
                </wp:positionV>
                <wp:extent cx="3362325" cy="1524000"/>
                <wp:effectExtent l="0" t="0" r="28575" b="228600"/>
                <wp:wrapNone/>
                <wp:docPr id="1788822563" name="Speech Bubble: Rectangle 2"/>
                <wp:cNvGraphicFramePr/>
                <a:graphic xmlns:a="http://schemas.openxmlformats.org/drawingml/2006/main">
                  <a:graphicData uri="http://schemas.microsoft.com/office/word/2010/wordprocessingShape">
                    <wps:wsp>
                      <wps:cNvSpPr/>
                      <wps:spPr>
                        <a:xfrm>
                          <a:off x="0" y="0"/>
                          <a:ext cx="3362325" cy="15240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A77980F" w14:textId="77777777" w:rsidR="006F51EF" w:rsidRPr="00EB3F73" w:rsidRDefault="006F51EF" w:rsidP="006F51EF">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615E" id="_x0000_s1067" type="#_x0000_t61" style="position:absolute;left:0;text-align:left;margin-left:206.25pt;margin-top:-15.2pt;width:264.75pt;height:12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" adj="6300,24300" fillcolor="#e97132" strokecolor="window" strokeweight="1.5pt">
                <v:textbox>
                  <w:txbxContent>
                    <w:p w14:paraId="3A77980F" w14:textId="77777777" w:rsidR="006F51EF" w:rsidRPr="00EB3F73" w:rsidRDefault="006F51EF" w:rsidP="006F51EF">
                      <w:pPr>
                        <w:jc w:val="center"/>
                        <w:rPr>
                          <w:b/>
                          <w:bCs/>
                          <w:color w:val="FFFFFF"/>
                          <w:szCs w:val="24"/>
                        </w:rPr>
                      </w:pPr>
                      <w:r>
                        <w:rPr>
                          <w:b/>
                          <w:bCs/>
                          <w:color w:val="FFFFFF"/>
                          <w:szCs w:val="24"/>
                        </w:rPr>
                        <w:t>Ask charter school officials to complete this section as part of the annual pre-site visit report.  Transfer information to this report while ensuring formatting remains consistent.   Visit the ‘Grab and Go’ Tools for a Pre-Visit Report Template that includes this table.</w:t>
                      </w:r>
                    </w:p>
                  </w:txbxContent>
                </v:textbox>
                <w10:wrap anchorx="margin"/>
              </v:shape>
            </w:pict>
          </mc:Fallback>
        </mc:AlternateContent>
      </w:r>
    </w:p>
    <w:p w14:paraId="33C473EE" w14:textId="577DEE2C" w:rsidR="006F51EF" w:rsidRDefault="006F51EF" w:rsidP="006F51EF">
      <w:pPr>
        <w:spacing w:after="0"/>
        <w:jc w:val="both"/>
        <w:rPr>
          <w:rFonts w:ascii="Calibri" w:eastAsia="Calibri" w:hAnsi="Calibri" w:cs="Calibri"/>
          <w:b/>
          <w:color w:val="1569C8"/>
          <w:sz w:val="28"/>
          <w:szCs w:val="28"/>
          <w:lang w:eastAsia="en-US"/>
        </w:rPr>
      </w:pPr>
    </w:p>
    <w:p w14:paraId="12A050D9" w14:textId="77777777" w:rsidR="006F51EF" w:rsidRPr="00F21784" w:rsidRDefault="006F51EF" w:rsidP="006F51EF">
      <w:pPr>
        <w:pStyle w:val="Heading3A"/>
        <w:spacing w:before="0"/>
        <w:rPr>
          <w:lang w:eastAsia="en-US"/>
        </w:rPr>
      </w:pPr>
      <w:bookmarkStart w:id="51" w:name="_Toc175663882"/>
      <w:r w:rsidRPr="00F21784">
        <w:rPr>
          <w:lang w:eastAsia="en-US"/>
        </w:rPr>
        <w:t>SCHOOL OVERVIEW</w:t>
      </w:r>
      <w:bookmarkEnd w:id="51"/>
    </w:p>
    <w:tbl>
      <w:tblPr>
        <w:tblW w:w="945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526"/>
        <w:gridCol w:w="5926"/>
      </w:tblGrid>
      <w:tr w:rsidR="006F51EF" w:rsidRPr="00F21784" w14:paraId="5D15213D" w14:textId="77777777" w:rsidTr="00CA0FE6">
        <w:trPr>
          <w:trHeight w:val="420"/>
        </w:trPr>
        <w:tc>
          <w:tcPr>
            <w:tcW w:w="9452" w:type="dxa"/>
            <w:gridSpan w:val="2"/>
            <w:shd w:val="clear" w:color="auto" w:fill="586D2D"/>
            <w:vAlign w:val="center"/>
          </w:tcPr>
          <w:p w14:paraId="2B4A5113" w14:textId="2507B648" w:rsidR="006F51EF" w:rsidRPr="00F21784" w:rsidRDefault="006F51EF" w:rsidP="00B47B28">
            <w:pPr>
              <w:spacing w:after="0"/>
              <w:rPr>
                <w:rFonts w:ascii="Calibri" w:eastAsia="Calibri" w:hAnsi="Calibri" w:cs="Calibri"/>
                <w:b/>
                <w:bCs/>
                <w:color w:val="FFFFFF"/>
                <w:sz w:val="22"/>
                <w:lang w:eastAsia="en-US"/>
              </w:rPr>
            </w:pPr>
            <w:r w:rsidRPr="00F21784">
              <w:rPr>
                <w:rFonts w:ascii="Calibri" w:eastAsia="Calibri" w:hAnsi="Calibri" w:cs="Calibri"/>
                <w:b/>
                <w:bCs/>
                <w:color w:val="FFFFFF"/>
                <w:sz w:val="22"/>
                <w:lang w:eastAsia="en-US"/>
              </w:rPr>
              <w:t>General Information</w:t>
            </w:r>
          </w:p>
        </w:tc>
      </w:tr>
      <w:tr w:rsidR="006F51EF" w:rsidRPr="00F21784" w14:paraId="7BF38E5D" w14:textId="77777777" w:rsidTr="00CA0FE6">
        <w:trPr>
          <w:trHeight w:val="445"/>
        </w:trPr>
        <w:tc>
          <w:tcPr>
            <w:tcW w:w="3526" w:type="dxa"/>
            <w:shd w:val="clear" w:color="auto" w:fill="D9D9D9"/>
            <w:tcMar>
              <w:top w:w="-1" w:type="dxa"/>
              <w:left w:w="-1" w:type="dxa"/>
              <w:bottom w:w="-1" w:type="dxa"/>
              <w:right w:w="-1" w:type="dxa"/>
            </w:tcMar>
            <w:vAlign w:val="center"/>
          </w:tcPr>
          <w:p w14:paraId="0EA90B1D" w14:textId="77777777" w:rsidR="006F51EF" w:rsidRPr="00CA0FE6" w:rsidRDefault="006F51EF" w:rsidP="00B47B28">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Grades Served</w:t>
            </w:r>
          </w:p>
        </w:tc>
        <w:tc>
          <w:tcPr>
            <w:tcW w:w="5926" w:type="dxa"/>
            <w:tcMar>
              <w:top w:w="-1" w:type="dxa"/>
              <w:left w:w="-1" w:type="dxa"/>
              <w:bottom w:w="-1" w:type="dxa"/>
              <w:right w:w="-1" w:type="dxa"/>
            </w:tcMar>
            <w:vAlign w:val="center"/>
          </w:tcPr>
          <w:p w14:paraId="061C04DF" w14:textId="77777777" w:rsidR="006F51EF" w:rsidRPr="00CA0FE6" w:rsidRDefault="006F51EF" w:rsidP="00B47B28">
            <w:pPr>
              <w:spacing w:after="0"/>
              <w:ind w:left="76"/>
              <w:rPr>
                <w:rFonts w:ascii="Calibri" w:eastAsia="Calibri" w:hAnsi="Calibri" w:cs="Calibri"/>
                <w:color w:val="000000"/>
                <w:sz w:val="22"/>
                <w:lang w:eastAsia="en-US"/>
              </w:rPr>
            </w:pPr>
          </w:p>
        </w:tc>
      </w:tr>
      <w:tr w:rsidR="006F51EF" w:rsidRPr="00F21784" w14:paraId="700564C2" w14:textId="77777777" w:rsidTr="00CA0FE6">
        <w:trPr>
          <w:trHeight w:val="445"/>
        </w:trPr>
        <w:tc>
          <w:tcPr>
            <w:tcW w:w="3526" w:type="dxa"/>
            <w:shd w:val="clear" w:color="auto" w:fill="D9D9D9"/>
            <w:tcMar>
              <w:top w:w="-1" w:type="dxa"/>
              <w:left w:w="-1" w:type="dxa"/>
              <w:bottom w:w="-1" w:type="dxa"/>
              <w:right w:w="-1" w:type="dxa"/>
            </w:tcMar>
            <w:vAlign w:val="center"/>
          </w:tcPr>
          <w:p w14:paraId="49A97E32" w14:textId="77777777" w:rsidR="006F51EF" w:rsidRPr="00CA0FE6" w:rsidRDefault="006F51EF" w:rsidP="00B47B28">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Total Enrollment/As of…</w:t>
            </w:r>
          </w:p>
        </w:tc>
        <w:tc>
          <w:tcPr>
            <w:tcW w:w="5926" w:type="dxa"/>
            <w:tcMar>
              <w:top w:w="-1" w:type="dxa"/>
              <w:left w:w="-1" w:type="dxa"/>
              <w:bottom w:w="-1" w:type="dxa"/>
              <w:right w:w="-1" w:type="dxa"/>
            </w:tcMar>
            <w:vAlign w:val="center"/>
          </w:tcPr>
          <w:p w14:paraId="065B1A1C" w14:textId="77777777" w:rsidR="006F51EF" w:rsidRPr="00CA0FE6" w:rsidRDefault="006F51EF" w:rsidP="00B47B28">
            <w:pPr>
              <w:spacing w:after="0"/>
              <w:ind w:left="76"/>
              <w:rPr>
                <w:rFonts w:ascii="Calibri" w:eastAsia="Calibri" w:hAnsi="Calibri" w:cs="Calibri"/>
                <w:color w:val="000000"/>
                <w:sz w:val="22"/>
                <w:lang w:eastAsia="en-US"/>
              </w:rPr>
            </w:pPr>
          </w:p>
        </w:tc>
      </w:tr>
      <w:tr w:rsidR="006F51EF" w:rsidRPr="00F21784" w14:paraId="79C15532" w14:textId="77777777" w:rsidTr="00CA0FE6">
        <w:trPr>
          <w:trHeight w:val="400"/>
        </w:trPr>
        <w:tc>
          <w:tcPr>
            <w:tcW w:w="3526" w:type="dxa"/>
            <w:shd w:val="clear" w:color="auto" w:fill="D9D9D9"/>
            <w:tcMar>
              <w:top w:w="-1" w:type="dxa"/>
              <w:left w:w="-1" w:type="dxa"/>
              <w:bottom w:w="-1" w:type="dxa"/>
              <w:right w:w="-1" w:type="dxa"/>
            </w:tcMar>
            <w:vAlign w:val="center"/>
          </w:tcPr>
          <w:p w14:paraId="19F75659" w14:textId="77777777" w:rsidR="006F51EF" w:rsidRPr="00CA0FE6" w:rsidRDefault="006F51EF" w:rsidP="00B47B28">
            <w:pPr>
              <w:spacing w:after="0"/>
              <w:ind w:left="60"/>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School Website</w:t>
            </w:r>
          </w:p>
        </w:tc>
        <w:tc>
          <w:tcPr>
            <w:tcW w:w="5926" w:type="dxa"/>
            <w:tcMar>
              <w:top w:w="-1" w:type="dxa"/>
              <w:left w:w="-1" w:type="dxa"/>
              <w:bottom w:w="-1" w:type="dxa"/>
              <w:right w:w="-1" w:type="dxa"/>
            </w:tcMar>
            <w:vAlign w:val="center"/>
          </w:tcPr>
          <w:p w14:paraId="40B84F27" w14:textId="77777777" w:rsidR="006F51EF" w:rsidRPr="00CA0FE6" w:rsidRDefault="006F51EF" w:rsidP="00B47B28">
            <w:pPr>
              <w:spacing w:after="0"/>
              <w:ind w:left="76"/>
              <w:rPr>
                <w:rFonts w:ascii="Calibri" w:eastAsia="Calibri" w:hAnsi="Calibri" w:cs="Calibri"/>
                <w:color w:val="000000"/>
                <w:sz w:val="22"/>
                <w:lang w:eastAsia="en-US"/>
              </w:rPr>
            </w:pPr>
          </w:p>
        </w:tc>
      </w:tr>
      <w:tr w:rsidR="006F51EF" w:rsidRPr="00F21784" w14:paraId="38B40E97" w14:textId="77777777" w:rsidTr="00CA0FE6">
        <w:trPr>
          <w:trHeight w:val="490"/>
        </w:trPr>
        <w:tc>
          <w:tcPr>
            <w:tcW w:w="9452" w:type="dxa"/>
            <w:gridSpan w:val="2"/>
            <w:shd w:val="clear" w:color="auto" w:fill="D9D9D9"/>
            <w:tcMar>
              <w:top w:w="-1" w:type="dxa"/>
              <w:left w:w="-1" w:type="dxa"/>
              <w:bottom w:w="-1" w:type="dxa"/>
              <w:right w:w="-1" w:type="dxa"/>
            </w:tcMar>
            <w:vAlign w:val="center"/>
          </w:tcPr>
          <w:p w14:paraId="08EE4AB1" w14:textId="77777777" w:rsidR="006F51EF" w:rsidRPr="00CA0FE6" w:rsidRDefault="006F51EF" w:rsidP="00B47B28">
            <w:pPr>
              <w:spacing w:after="0"/>
              <w:ind w:left="76"/>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Leadership Team &amp; Positions</w:t>
            </w:r>
          </w:p>
        </w:tc>
      </w:tr>
      <w:tr w:rsidR="006F51EF" w:rsidRPr="00F21784" w14:paraId="1FD07A5E" w14:textId="77777777" w:rsidTr="00CA0FE6">
        <w:trPr>
          <w:trHeight w:val="625"/>
        </w:trPr>
        <w:tc>
          <w:tcPr>
            <w:tcW w:w="9452" w:type="dxa"/>
            <w:gridSpan w:val="2"/>
            <w:tcMar>
              <w:top w:w="-1" w:type="dxa"/>
              <w:left w:w="-1" w:type="dxa"/>
              <w:bottom w:w="-1" w:type="dxa"/>
              <w:right w:w="-1" w:type="dxa"/>
            </w:tcMar>
            <w:vAlign w:val="center"/>
          </w:tcPr>
          <w:p w14:paraId="6EA089B9" w14:textId="77777777" w:rsidR="006F51EF" w:rsidRPr="00CA0FE6" w:rsidRDefault="006F51EF" w:rsidP="00B47B28">
            <w:pPr>
              <w:spacing w:after="0"/>
              <w:ind w:left="76"/>
              <w:rPr>
                <w:rFonts w:ascii="Calibri" w:eastAsia="Calibri" w:hAnsi="Calibri" w:cs="Calibri"/>
                <w:color w:val="000000"/>
                <w:sz w:val="22"/>
                <w:lang w:eastAsia="en-US"/>
              </w:rPr>
            </w:pPr>
          </w:p>
        </w:tc>
      </w:tr>
      <w:tr w:rsidR="006F51EF" w:rsidRPr="00F21784" w14:paraId="585ADC17" w14:textId="77777777" w:rsidTr="00CA0FE6">
        <w:trPr>
          <w:trHeight w:val="490"/>
        </w:trPr>
        <w:tc>
          <w:tcPr>
            <w:tcW w:w="9452" w:type="dxa"/>
            <w:gridSpan w:val="2"/>
            <w:shd w:val="clear" w:color="auto" w:fill="D9D9D9"/>
            <w:tcMar>
              <w:top w:w="-1" w:type="dxa"/>
              <w:left w:w="-1" w:type="dxa"/>
              <w:bottom w:w="-1" w:type="dxa"/>
              <w:right w:w="-1" w:type="dxa"/>
            </w:tcMar>
            <w:vAlign w:val="center"/>
          </w:tcPr>
          <w:p w14:paraId="1BF31AE1" w14:textId="77777777" w:rsidR="006F51EF" w:rsidRPr="00CA0FE6" w:rsidRDefault="006F51EF" w:rsidP="00B47B28">
            <w:pPr>
              <w:spacing w:after="0"/>
              <w:ind w:left="76" w:right="151"/>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Administrative Office Address &amp; Phone</w:t>
            </w:r>
          </w:p>
        </w:tc>
      </w:tr>
      <w:tr w:rsidR="006F51EF" w:rsidRPr="00F21784" w14:paraId="43A2D2A2" w14:textId="77777777" w:rsidTr="00CA0FE6">
        <w:trPr>
          <w:trHeight w:val="625"/>
        </w:trPr>
        <w:tc>
          <w:tcPr>
            <w:tcW w:w="9452" w:type="dxa"/>
            <w:gridSpan w:val="2"/>
            <w:tcMar>
              <w:top w:w="-1" w:type="dxa"/>
              <w:left w:w="-1" w:type="dxa"/>
              <w:bottom w:w="-1" w:type="dxa"/>
              <w:right w:w="-1" w:type="dxa"/>
            </w:tcMar>
          </w:tcPr>
          <w:p w14:paraId="30BA3A98" w14:textId="77777777" w:rsidR="006F51EF" w:rsidRPr="00CA0FE6" w:rsidRDefault="006F51EF" w:rsidP="00B47B28">
            <w:pPr>
              <w:spacing w:after="0"/>
              <w:ind w:left="76" w:right="151"/>
              <w:rPr>
                <w:rFonts w:ascii="Calibri" w:eastAsia="Calibri" w:hAnsi="Calibri" w:cs="Calibri"/>
                <w:color w:val="000000"/>
                <w:sz w:val="22"/>
                <w:lang w:eastAsia="en-US"/>
              </w:rPr>
            </w:pPr>
          </w:p>
          <w:p w14:paraId="7366A3B2" w14:textId="77777777" w:rsidR="006F51EF" w:rsidRPr="00CA0FE6" w:rsidRDefault="006F51EF" w:rsidP="00B47B28">
            <w:pPr>
              <w:spacing w:after="0"/>
              <w:ind w:right="151"/>
              <w:rPr>
                <w:rFonts w:ascii="Calibri" w:eastAsia="Calibri" w:hAnsi="Calibri" w:cs="Calibri"/>
                <w:color w:val="000000"/>
                <w:sz w:val="22"/>
                <w:lang w:eastAsia="en-US"/>
              </w:rPr>
            </w:pPr>
          </w:p>
        </w:tc>
      </w:tr>
      <w:tr w:rsidR="006F51EF" w:rsidRPr="00F21784" w14:paraId="78561932" w14:textId="77777777" w:rsidTr="00CA0FE6">
        <w:trPr>
          <w:trHeight w:val="463"/>
        </w:trPr>
        <w:tc>
          <w:tcPr>
            <w:tcW w:w="9452" w:type="dxa"/>
            <w:gridSpan w:val="2"/>
            <w:shd w:val="clear" w:color="auto" w:fill="D9D9D9"/>
            <w:tcMar>
              <w:top w:w="-1" w:type="dxa"/>
              <w:left w:w="-1" w:type="dxa"/>
              <w:bottom w:w="-1" w:type="dxa"/>
              <w:right w:w="-1" w:type="dxa"/>
            </w:tcMar>
            <w:vAlign w:val="center"/>
          </w:tcPr>
          <w:p w14:paraId="58776B24" w14:textId="77777777" w:rsidR="006F51EF" w:rsidRPr="00CA0FE6" w:rsidRDefault="006F51EF" w:rsidP="00B47B28">
            <w:pPr>
              <w:spacing w:after="0"/>
              <w:ind w:left="76" w:right="151"/>
              <w:jc w:val="both"/>
              <w:rPr>
                <w:rFonts w:ascii="Calibri" w:eastAsia="Calibri" w:hAnsi="Calibri" w:cs="Calibri"/>
                <w:b/>
                <w:bCs/>
                <w:color w:val="000000"/>
                <w:sz w:val="22"/>
                <w:lang w:eastAsia="en-US"/>
              </w:rPr>
            </w:pPr>
            <w:r w:rsidRPr="00CA0FE6">
              <w:rPr>
                <w:rFonts w:ascii="Calibri" w:eastAsia="Calibri" w:hAnsi="Calibri" w:cs="Calibri"/>
                <w:b/>
                <w:bCs/>
                <w:color w:val="000000"/>
                <w:sz w:val="22"/>
                <w:lang w:eastAsia="en-US"/>
              </w:rPr>
              <w:t>Additional Site Addresses &amp; Phone Numbers, As Applicable</w:t>
            </w:r>
          </w:p>
        </w:tc>
      </w:tr>
      <w:tr w:rsidR="006F51EF" w:rsidRPr="00F21784" w14:paraId="2B897A5A" w14:textId="77777777" w:rsidTr="00CA0FE6">
        <w:trPr>
          <w:trHeight w:val="652"/>
        </w:trPr>
        <w:tc>
          <w:tcPr>
            <w:tcW w:w="9452" w:type="dxa"/>
            <w:gridSpan w:val="2"/>
            <w:tcMar>
              <w:top w:w="-1" w:type="dxa"/>
              <w:left w:w="-1" w:type="dxa"/>
              <w:bottom w:w="-1" w:type="dxa"/>
              <w:right w:w="-1" w:type="dxa"/>
            </w:tcMar>
          </w:tcPr>
          <w:p w14:paraId="1A117A31" w14:textId="77777777" w:rsidR="006F51EF" w:rsidRPr="00CA0FE6" w:rsidRDefault="006F51EF" w:rsidP="00B47B28">
            <w:pPr>
              <w:spacing w:after="0"/>
              <w:ind w:right="151"/>
              <w:jc w:val="both"/>
              <w:rPr>
                <w:rFonts w:ascii="Calibri" w:eastAsia="Calibri" w:hAnsi="Calibri" w:cs="Calibri"/>
                <w:color w:val="000000"/>
                <w:sz w:val="22"/>
                <w:lang w:eastAsia="en-US"/>
              </w:rPr>
            </w:pPr>
          </w:p>
        </w:tc>
      </w:tr>
      <w:tr w:rsidR="006F51EF" w:rsidRPr="00F21784" w14:paraId="0C3DB233" w14:textId="77777777" w:rsidTr="00CA0FE6">
        <w:trPr>
          <w:trHeight w:val="463"/>
        </w:trPr>
        <w:tc>
          <w:tcPr>
            <w:tcW w:w="9452" w:type="dxa"/>
            <w:gridSpan w:val="2"/>
            <w:shd w:val="clear" w:color="auto" w:fill="D9D9D9"/>
            <w:tcMar>
              <w:top w:w="-1" w:type="dxa"/>
              <w:left w:w="-1" w:type="dxa"/>
              <w:bottom w:w="-1" w:type="dxa"/>
              <w:right w:w="-1" w:type="dxa"/>
            </w:tcMar>
            <w:vAlign w:val="center"/>
          </w:tcPr>
          <w:p w14:paraId="54278C49" w14:textId="77777777" w:rsidR="006F51EF" w:rsidRPr="00CA0FE6" w:rsidRDefault="006F51EF" w:rsidP="00B47B28">
            <w:pPr>
              <w:spacing w:after="0"/>
              <w:ind w:left="76"/>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Board Members, Offices &amp; Terms</w:t>
            </w:r>
          </w:p>
        </w:tc>
      </w:tr>
      <w:tr w:rsidR="006F51EF" w:rsidRPr="00F21784" w14:paraId="3446DB6F" w14:textId="77777777" w:rsidTr="00CA0FE6">
        <w:trPr>
          <w:trHeight w:val="600"/>
        </w:trPr>
        <w:tc>
          <w:tcPr>
            <w:tcW w:w="9452" w:type="dxa"/>
            <w:gridSpan w:val="2"/>
            <w:tcMar>
              <w:top w:w="-1" w:type="dxa"/>
              <w:left w:w="-1" w:type="dxa"/>
              <w:bottom w:w="-1" w:type="dxa"/>
              <w:right w:w="-1" w:type="dxa"/>
            </w:tcMar>
          </w:tcPr>
          <w:p w14:paraId="35EA14A9" w14:textId="77777777" w:rsidR="006F51EF" w:rsidRPr="00CA0FE6" w:rsidRDefault="006F51EF" w:rsidP="00B47B28">
            <w:pPr>
              <w:spacing w:after="0"/>
              <w:ind w:left="76"/>
              <w:jc w:val="both"/>
              <w:rPr>
                <w:rFonts w:ascii="Calibri" w:eastAsia="Calibri" w:hAnsi="Calibri" w:cs="Calibri"/>
                <w:color w:val="000000"/>
                <w:sz w:val="22"/>
                <w:lang w:eastAsia="en-US"/>
              </w:rPr>
            </w:pPr>
          </w:p>
          <w:p w14:paraId="702771D5" w14:textId="77777777" w:rsidR="006F51EF" w:rsidRPr="00CA0FE6" w:rsidRDefault="006F51EF" w:rsidP="00B47B28">
            <w:pPr>
              <w:spacing w:after="0"/>
              <w:ind w:left="76"/>
              <w:jc w:val="both"/>
              <w:rPr>
                <w:rFonts w:ascii="Calibri" w:eastAsia="Calibri" w:hAnsi="Calibri" w:cs="Calibri"/>
                <w:color w:val="000000"/>
                <w:sz w:val="22"/>
                <w:lang w:eastAsia="en-US"/>
              </w:rPr>
            </w:pPr>
          </w:p>
        </w:tc>
      </w:tr>
      <w:tr w:rsidR="006F51EF" w:rsidRPr="00F21784" w14:paraId="16459323" w14:textId="77777777" w:rsidTr="00CA0FE6">
        <w:trPr>
          <w:trHeight w:val="472"/>
        </w:trPr>
        <w:tc>
          <w:tcPr>
            <w:tcW w:w="9452" w:type="dxa"/>
            <w:gridSpan w:val="2"/>
            <w:shd w:val="clear" w:color="auto" w:fill="D9D9D9"/>
            <w:tcMar>
              <w:top w:w="-1" w:type="dxa"/>
              <w:left w:w="-1" w:type="dxa"/>
              <w:bottom w:w="-1" w:type="dxa"/>
              <w:right w:w="-1" w:type="dxa"/>
            </w:tcMar>
            <w:vAlign w:val="center"/>
          </w:tcPr>
          <w:p w14:paraId="1D5D1043" w14:textId="77777777" w:rsidR="006F51EF" w:rsidRPr="00CA0FE6" w:rsidRDefault="006F51EF" w:rsidP="00B47B28">
            <w:pPr>
              <w:spacing w:after="0"/>
              <w:ind w:left="76" w:right="151"/>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School Mission</w:t>
            </w:r>
          </w:p>
        </w:tc>
      </w:tr>
      <w:tr w:rsidR="006F51EF" w:rsidRPr="00F21784" w14:paraId="35C18714" w14:textId="77777777" w:rsidTr="00CA0FE6">
        <w:trPr>
          <w:trHeight w:val="652"/>
        </w:trPr>
        <w:tc>
          <w:tcPr>
            <w:tcW w:w="9452" w:type="dxa"/>
            <w:gridSpan w:val="2"/>
            <w:tcMar>
              <w:top w:w="-1" w:type="dxa"/>
              <w:left w:w="-1" w:type="dxa"/>
              <w:bottom w:w="-1" w:type="dxa"/>
              <w:right w:w="-1" w:type="dxa"/>
            </w:tcMar>
          </w:tcPr>
          <w:p w14:paraId="062A736B" w14:textId="77777777" w:rsidR="006F51EF" w:rsidRPr="00CA0FE6" w:rsidRDefault="006F51EF" w:rsidP="00B47B28">
            <w:pPr>
              <w:spacing w:after="0" w:line="259" w:lineRule="auto"/>
              <w:ind w:left="76" w:right="90"/>
              <w:jc w:val="both"/>
              <w:rPr>
                <w:rFonts w:ascii="Calibri" w:eastAsia="Calibri" w:hAnsi="Calibri" w:cs="Calibri"/>
                <w:color w:val="000000"/>
                <w:sz w:val="22"/>
                <w:lang w:eastAsia="en-US"/>
              </w:rPr>
            </w:pPr>
          </w:p>
          <w:p w14:paraId="259A9136" w14:textId="77777777" w:rsidR="006F51EF" w:rsidRPr="00CA0FE6" w:rsidRDefault="006F51EF" w:rsidP="00B47B28">
            <w:pPr>
              <w:spacing w:after="0" w:line="259" w:lineRule="auto"/>
              <w:ind w:left="76" w:right="90"/>
              <w:jc w:val="both"/>
              <w:rPr>
                <w:rFonts w:ascii="Calibri" w:eastAsia="Calibri" w:hAnsi="Calibri" w:cs="Calibri"/>
                <w:color w:val="000000"/>
                <w:sz w:val="22"/>
                <w:lang w:eastAsia="en-US"/>
              </w:rPr>
            </w:pPr>
          </w:p>
        </w:tc>
      </w:tr>
      <w:tr w:rsidR="006F51EF" w:rsidRPr="00F21784" w14:paraId="195049DA" w14:textId="77777777" w:rsidTr="00CA0FE6">
        <w:trPr>
          <w:trHeight w:val="535"/>
        </w:trPr>
        <w:tc>
          <w:tcPr>
            <w:tcW w:w="9452" w:type="dxa"/>
            <w:gridSpan w:val="2"/>
            <w:shd w:val="clear" w:color="auto" w:fill="D9D9D9"/>
            <w:tcMar>
              <w:top w:w="-1" w:type="dxa"/>
              <w:left w:w="-1" w:type="dxa"/>
              <w:bottom w:w="-1" w:type="dxa"/>
              <w:right w:w="-1" w:type="dxa"/>
            </w:tcMar>
            <w:vAlign w:val="center"/>
          </w:tcPr>
          <w:p w14:paraId="5C67E886" w14:textId="77777777" w:rsidR="006F51EF" w:rsidRPr="00CA0FE6" w:rsidRDefault="006F51EF" w:rsidP="00B47B28">
            <w:pPr>
              <w:spacing w:after="0"/>
              <w:ind w:left="76" w:right="151"/>
              <w:jc w:val="both"/>
              <w:rPr>
                <w:rFonts w:ascii="Calibri" w:eastAsia="Calibri" w:hAnsi="Calibri" w:cs="Calibri"/>
                <w:color w:val="000000"/>
                <w:sz w:val="22"/>
                <w:lang w:eastAsia="en-US"/>
              </w:rPr>
            </w:pPr>
            <w:r w:rsidRPr="00CA0FE6">
              <w:rPr>
                <w:rFonts w:ascii="Calibri" w:eastAsia="Calibri" w:hAnsi="Calibri" w:cs="Calibri"/>
                <w:b/>
                <w:bCs/>
                <w:color w:val="000000"/>
                <w:sz w:val="22"/>
                <w:lang w:eastAsia="en-US"/>
              </w:rPr>
              <w:t>Brief School Description</w:t>
            </w:r>
          </w:p>
        </w:tc>
      </w:tr>
      <w:tr w:rsidR="006F51EF" w:rsidRPr="00F21784" w14:paraId="57414417" w14:textId="77777777" w:rsidTr="00CA0FE6">
        <w:trPr>
          <w:trHeight w:val="395"/>
        </w:trPr>
        <w:tc>
          <w:tcPr>
            <w:tcW w:w="9452" w:type="dxa"/>
            <w:gridSpan w:val="2"/>
            <w:tcMar>
              <w:top w:w="-1" w:type="dxa"/>
              <w:left w:w="-1" w:type="dxa"/>
              <w:bottom w:w="-1" w:type="dxa"/>
              <w:right w:w="-1" w:type="dxa"/>
            </w:tcMar>
            <w:vAlign w:val="center"/>
          </w:tcPr>
          <w:p w14:paraId="382DFC9F" w14:textId="77777777" w:rsidR="006F51EF" w:rsidRPr="00F21784" w:rsidRDefault="006F51EF" w:rsidP="00B47B28">
            <w:pPr>
              <w:spacing w:after="0"/>
              <w:ind w:left="76" w:right="151"/>
              <w:jc w:val="both"/>
              <w:rPr>
                <w:rFonts w:ascii="Calibri" w:eastAsia="Calibri" w:hAnsi="Calibri" w:cs="Calibri"/>
                <w:color w:val="3E535F"/>
                <w:sz w:val="22"/>
                <w:lang w:eastAsia="en-US"/>
              </w:rPr>
            </w:pPr>
          </w:p>
        </w:tc>
      </w:tr>
    </w:tbl>
    <w:p w14:paraId="7DDE0882" w14:textId="77777777" w:rsidR="006F51EF" w:rsidRPr="00F21784" w:rsidRDefault="006F51EF" w:rsidP="006F51EF">
      <w:pPr>
        <w:spacing w:after="0"/>
        <w:rPr>
          <w:rFonts w:ascii="Calibri" w:eastAsia="Calibri" w:hAnsi="Calibri" w:cs="Calibri"/>
          <w:szCs w:val="24"/>
          <w:lang w:eastAsia="en-US"/>
        </w:rPr>
      </w:pPr>
    </w:p>
    <w:p w14:paraId="10F8C6B1" w14:textId="77777777" w:rsidR="000D7145" w:rsidRDefault="000D7145" w:rsidP="00C377E7">
      <w:pPr>
        <w:spacing w:line="310" w:lineRule="exact"/>
      </w:pPr>
    </w:p>
    <w:sectPr w:rsidR="000D7145" w:rsidSect="006269C4">
      <w:headerReference w:type="default" r:id="rId24"/>
      <w:pgSz w:w="12240" w:h="15840"/>
      <w:pgMar w:top="1267" w:right="1440" w:bottom="1627" w:left="1440" w:header="432"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86A97" w14:textId="77777777" w:rsidR="00C526D2" w:rsidRDefault="00C526D2" w:rsidP="00A21CA3">
      <w:pPr>
        <w:spacing w:after="0"/>
      </w:pPr>
      <w:r>
        <w:separator/>
      </w:r>
    </w:p>
  </w:endnote>
  <w:endnote w:type="continuationSeparator" w:id="0">
    <w:p w14:paraId="3AD631D7" w14:textId="77777777" w:rsidR="00C526D2" w:rsidRDefault="00C526D2"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7479" w14:textId="4CAFAC51" w:rsidR="004064C3" w:rsidRPr="000C1C06" w:rsidRDefault="004064C3" w:rsidP="003329A6">
    <w:pPr>
      <w:jc w:val="center"/>
    </w:pPr>
    <w:r>
      <w:rPr>
        <w:noProof/>
      </w:rPr>
      <mc:AlternateContent>
        <mc:Choice Requires="wps">
          <w:drawing>
            <wp:anchor distT="0" distB="0" distL="114300" distR="114300" simplePos="0" relativeHeight="251665408" behindDoc="0" locked="0" layoutInCell="1" allowOverlap="1" wp14:anchorId="350B926F" wp14:editId="17FD814C">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331A0" id="Straight Connector 16"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10989" w14:textId="7FDB8662" w:rsidR="004064C3" w:rsidRPr="00CA0FE6" w:rsidRDefault="004064C3" w:rsidP="00B22B80">
    <w:pPr>
      <w:spacing w:after="0"/>
      <w:jc w:val="center"/>
      <w:rPr>
        <w:rFonts w:ascii="Calibri" w:hAnsi="Calibri"/>
        <w:color w:val="000000"/>
        <w:sz w:val="20"/>
      </w:rPr>
    </w:pPr>
    <w:r w:rsidRPr="00CA0FE6">
      <w:rPr>
        <w:noProof/>
        <w:color w:val="000000"/>
      </w:rPr>
      <mc:AlternateContent>
        <mc:Choice Requires="wps">
          <w:drawing>
            <wp:anchor distT="0" distB="0" distL="114300" distR="114300" simplePos="0" relativeHeight="251666432" behindDoc="0" locked="0" layoutInCell="1" allowOverlap="1" wp14:anchorId="7355F355" wp14:editId="436502F5">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E55A1" id="Straight Connector 54"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CA0FE6">
      <w:rPr>
        <w:rStyle w:val="PageNumber"/>
        <w:color w:val="000000"/>
      </w:rPr>
      <w:t xml:space="preserve">– </w:t>
    </w:r>
    <w:r w:rsidRPr="00CA0FE6">
      <w:rPr>
        <w:rStyle w:val="PageNumber"/>
        <w:color w:val="000000"/>
      </w:rPr>
      <w:fldChar w:fldCharType="begin"/>
    </w:r>
    <w:r w:rsidRPr="00CA0FE6">
      <w:rPr>
        <w:rStyle w:val="PageNumber"/>
        <w:color w:val="000000"/>
      </w:rPr>
      <w:instrText xml:space="preserve">PAGE  </w:instrText>
    </w:r>
    <w:r w:rsidRPr="00CA0FE6">
      <w:rPr>
        <w:rStyle w:val="PageNumber"/>
        <w:color w:val="000000"/>
      </w:rPr>
      <w:fldChar w:fldCharType="separate"/>
    </w:r>
    <w:r w:rsidRPr="00CA0FE6">
      <w:rPr>
        <w:rStyle w:val="PageNumber"/>
        <w:color w:val="000000"/>
      </w:rPr>
      <w:t>22</w:t>
    </w:r>
    <w:r w:rsidRPr="00CA0FE6">
      <w:rPr>
        <w:rStyle w:val="PageNumber"/>
        <w:color w:val="000000"/>
      </w:rPr>
      <w:fldChar w:fldCharType="end"/>
    </w:r>
    <w:r w:rsidRPr="00CA0FE6">
      <w:rPr>
        <w:rStyle w:val="PageNumber"/>
        <w:color w:val="000000"/>
      </w:rPr>
      <w:t xml:space="preserve"> –</w:t>
    </w:r>
    <w:r w:rsidR="003C16F7" w:rsidRPr="00CA0FE6">
      <w:rPr>
        <w:rStyle w:val="PageNumbe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6689C" w14:textId="77777777" w:rsidR="00C526D2" w:rsidRDefault="00C526D2" w:rsidP="00A21CA3">
      <w:pPr>
        <w:spacing w:after="0"/>
      </w:pPr>
      <w:r>
        <w:separator/>
      </w:r>
    </w:p>
  </w:footnote>
  <w:footnote w:type="continuationSeparator" w:id="0">
    <w:p w14:paraId="425823D6" w14:textId="77777777" w:rsidR="00C526D2" w:rsidRDefault="00C526D2" w:rsidP="00A21CA3">
      <w:pPr>
        <w:spacing w:after="0"/>
      </w:pPr>
      <w:r>
        <w:continuationSeparator/>
      </w:r>
    </w:p>
  </w:footnote>
  <w:footnote w:id="1">
    <w:p w14:paraId="56F6DEF4" w14:textId="7956F02C" w:rsidR="004064C3" w:rsidRDefault="004064C3" w:rsidP="00C120B8">
      <w:pPr>
        <w:pStyle w:val="Footnote"/>
      </w:pPr>
      <w:r w:rsidRPr="00FD2F20">
        <w:rPr>
          <w:rStyle w:val="FootnoteReference"/>
          <w:color w:val="auto"/>
        </w:rPr>
        <w:footnoteRef/>
      </w:r>
      <w:r w:rsidRPr="00FD2F20">
        <w:rPr>
          <w:color w:val="auto"/>
        </w:rPr>
        <w:t xml:space="preserve"> </w:t>
      </w:r>
      <w:r w:rsidRPr="00FD2F20">
        <w:rPr>
          <w:color w:val="auto"/>
          <w:shd w:val="clear" w:color="auto" w:fill="FFFFFF"/>
          <w:lang w:eastAsia="en-US"/>
        </w:rPr>
        <w:t>This Toolkit is intended as a resource for authorizers. Authorizers should consult legal counsel before finalizing their templates and guidance.</w:t>
      </w:r>
    </w:p>
  </w:footnote>
  <w:footnote w:id="2">
    <w:p w14:paraId="41E63CF0" w14:textId="77777777" w:rsidR="00B00A33" w:rsidRDefault="00B00A33" w:rsidP="00B00A33">
      <w:pPr>
        <w:pStyle w:val="FootnoteText"/>
      </w:pPr>
      <w:r w:rsidRPr="00FD2F20">
        <w:rPr>
          <w:rStyle w:val="FootnoteReference"/>
        </w:rPr>
        <w:footnoteRef/>
      </w:r>
      <w:r w:rsidRPr="00FD2F20">
        <w:t xml:space="preserve"> Moving forward, technical assistance will be the responsibility of the county superintendent of schools beginning in June 2022, under AB 1505. (Education Code section 47607.3.)</w:t>
      </w:r>
    </w:p>
  </w:footnote>
  <w:footnote w:id="3">
    <w:p w14:paraId="0368DA9C" w14:textId="77777777" w:rsidR="00C377E7" w:rsidRPr="006F5C23" w:rsidRDefault="00C377E7" w:rsidP="00C377E7">
      <w:pPr>
        <w:pStyle w:val="Footnote"/>
      </w:pPr>
      <w:r w:rsidRPr="00FD2F20">
        <w:rPr>
          <w:rStyle w:val="FootnoteReference"/>
          <w:color w:val="auto"/>
        </w:rPr>
        <w:footnoteRef/>
      </w:r>
      <w:r w:rsidRPr="00FD2F20">
        <w:rPr>
          <w:color w:val="auto"/>
        </w:rPr>
        <w:t xml:space="preserve"> </w:t>
      </w:r>
      <w:r w:rsidRPr="00FD2F20">
        <w:rPr>
          <w:color w:val="auto"/>
          <w:shd w:val="clear" w:color="auto" w:fill="FFFFFF"/>
          <w:lang w:eastAsia="en-US"/>
        </w:rPr>
        <w:t>This Toolkit is intended as a resource for authorizers. Authorizers should consult legal counsel before finalizing their templates and guidance.</w:t>
      </w:r>
    </w:p>
  </w:footnote>
  <w:footnote w:id="4">
    <w:p w14:paraId="68975103" w14:textId="77777777" w:rsidR="00C377E7" w:rsidRDefault="00C377E7" w:rsidP="00C377E7">
      <w:pPr>
        <w:pStyle w:val="FootnoteText"/>
      </w:pPr>
      <w:r w:rsidRPr="00FD2F20">
        <w:rPr>
          <w:rStyle w:val="FootnoteReference"/>
          <w:sz w:val="18"/>
          <w:szCs w:val="18"/>
        </w:rPr>
        <w:footnoteRef/>
      </w:r>
      <w:r w:rsidRPr="00FD2F20">
        <w:rPr>
          <w:sz w:val="18"/>
          <w:szCs w:val="18"/>
        </w:rPr>
        <w:t xml:space="preserve"> Moving forward, technical assistance will be the responsibility of the county superintendent of schools beginning in June 2022, under AB 1505. (Education Code section 47607.3.)</w:t>
      </w:r>
    </w:p>
  </w:footnote>
  <w:footnote w:id="5">
    <w:p w14:paraId="5B5C6FAC" w14:textId="77777777" w:rsidR="008775AF" w:rsidRDefault="008775AF" w:rsidP="008775AF">
      <w:pPr>
        <w:pStyle w:val="Footnote"/>
      </w:pPr>
      <w:r w:rsidRPr="00FD2F20">
        <w:rPr>
          <w:rStyle w:val="FootnoteReference"/>
          <w:color w:val="auto"/>
        </w:rPr>
        <w:footnoteRef/>
      </w:r>
      <w:r w:rsidRPr="00FD2F20">
        <w:rPr>
          <w:color w:val="auto"/>
        </w:rPr>
        <w:t xml:space="preserve"> </w:t>
      </w:r>
      <w:r w:rsidRPr="00FD2F20">
        <w:rPr>
          <w:color w:val="auto"/>
          <w:shd w:val="clear" w:color="auto" w:fill="FFFFFF"/>
          <w:lang w:eastAsia="en-US"/>
        </w:rPr>
        <w:t>This Toolkit is intended as a resource for authorizers. Authorizers should consult legal counsel before finalizing their templates and guidance.</w:t>
      </w:r>
    </w:p>
  </w:footnote>
  <w:footnote w:id="6">
    <w:p w14:paraId="04350217" w14:textId="77777777" w:rsidR="008775AF" w:rsidRPr="00CA0FE6" w:rsidRDefault="008775AF" w:rsidP="008775AF">
      <w:pPr>
        <w:pStyle w:val="FootnoteText"/>
        <w:rPr>
          <w:color w:val="424242"/>
          <w:sz w:val="18"/>
          <w:szCs w:val="18"/>
        </w:rPr>
      </w:pPr>
      <w:r w:rsidRPr="00FD2F20">
        <w:rPr>
          <w:rStyle w:val="FootnoteReference"/>
          <w:sz w:val="18"/>
          <w:szCs w:val="18"/>
        </w:rPr>
        <w:footnoteRef/>
      </w:r>
      <w:r w:rsidRPr="00FD2F20">
        <w:rPr>
          <w:sz w:val="18"/>
          <w:szCs w:val="18"/>
        </w:rPr>
        <w:t xml:space="preserve"> Moving forward, technical assistance will be the responsibility of the county superintendent of schools beginning in June 2022, under AB 1505. (Education Code section 47607.3.)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EB23" w14:textId="77777777" w:rsidR="00127591" w:rsidRDefault="00127591" w:rsidP="00354FDD">
    <w:pPr>
      <w:pStyle w:val="Header"/>
      <w:ind w:left="-720"/>
    </w:pPr>
    <w:r>
      <w:rPr>
        <w:noProof/>
      </w:rPr>
      <w:drawing>
        <wp:inline distT="0" distB="0" distL="0" distR="0" wp14:anchorId="1FD1C517" wp14:editId="4D82BBB3">
          <wp:extent cx="1796716" cy="493216"/>
          <wp:effectExtent l="0" t="0" r="0" b="2540"/>
          <wp:docPr id="718327752" name="Picture 718327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7B2A5" w14:textId="77777777" w:rsidR="00127591" w:rsidRPr="003329A6" w:rsidRDefault="00127591"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E27E" w14:textId="77777777" w:rsidR="004064C3" w:rsidRDefault="004064C3" w:rsidP="00995D9F">
    <w:pPr>
      <w:tabs>
        <w:tab w:val="left" w:pos="6366"/>
        <w:tab w:val="right" w:pos="10080"/>
      </w:tabs>
    </w:pPr>
    <w:r>
      <w:rPr>
        <w:noProof/>
      </w:rPr>
      <w:drawing>
        <wp:anchor distT="0" distB="0" distL="114300" distR="114300" simplePos="0" relativeHeight="251661312" behindDoc="0" locked="0" layoutInCell="1" allowOverlap="1" wp14:anchorId="7625DFF2" wp14:editId="260D4997">
          <wp:simplePos x="0" y="0"/>
          <wp:positionH relativeFrom="page">
            <wp:posOffset>6151895</wp:posOffset>
          </wp:positionH>
          <wp:positionV relativeFrom="page">
            <wp:posOffset>319449</wp:posOffset>
          </wp:positionV>
          <wp:extent cx="1344168" cy="292608"/>
          <wp:effectExtent l="0" t="0" r="2540" b="0"/>
          <wp:wrapNone/>
          <wp:docPr id="2136364961" name="Picture 2136364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6CCF74D" wp14:editId="60382FD2">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0AEE"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68F65E0" wp14:editId="2644335E">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CFF33" w14:textId="77777777" w:rsidR="004064C3" w:rsidRPr="005E46C0" w:rsidRDefault="004064C3"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65E0" id="_x0000_t202" coordsize="21600,21600" o:spt="202" path="m,l,21600r21600,l21600,xe">
              <v:stroke joinstyle="miter"/>
              <v:path gradientshapeok="t" o:connecttype="rect"/>
            </v:shapetype>
            <v:shape id="_x0000_s1068"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314CFF33" w14:textId="77777777" w:rsidR="004064C3" w:rsidRPr="005E46C0" w:rsidRDefault="004064C3"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885C009" w14:textId="77777777" w:rsidR="004064C3" w:rsidRDefault="004064C3"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0DA1" w14:textId="77777777" w:rsidR="004064C3" w:rsidRDefault="008A088A" w:rsidP="00995D9F">
    <w:pPr>
      <w:tabs>
        <w:tab w:val="left" w:pos="6366"/>
        <w:tab w:val="right" w:pos="10080"/>
      </w:tabs>
    </w:pPr>
    <w:r>
      <w:rPr>
        <w:noProof/>
      </w:rPr>
      <mc:AlternateContent>
        <mc:Choice Requires="wps">
          <w:drawing>
            <wp:anchor distT="0" distB="0" distL="114300" distR="114300" simplePos="0" relativeHeight="251663360" behindDoc="0" locked="0" layoutInCell="1" allowOverlap="1" wp14:anchorId="1BFE8F55" wp14:editId="44A37F0D">
              <wp:simplePos x="0" y="0"/>
              <wp:positionH relativeFrom="margin">
                <wp:posOffset>3802726</wp:posOffset>
              </wp:positionH>
              <wp:positionV relativeFrom="page">
                <wp:posOffset>283152</wp:posOffset>
              </wp:positionV>
              <wp:extent cx="2638425" cy="457200"/>
              <wp:effectExtent l="0" t="0" r="952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384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A9631" w14:textId="2B14C80F" w:rsidR="004064C3" w:rsidRPr="005E46C0" w:rsidRDefault="004064C3" w:rsidP="00C843EB">
                          <w:pPr>
                            <w:pStyle w:val="TitleinHeader"/>
                            <w:jc w:val="center"/>
                          </w:pPr>
                          <w:r>
                            <w:t>Annual Performance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E8F55" id="_x0000_t202" coordsize="21600,21600" o:spt="202" path="m,l,21600r21600,l21600,xe">
              <v:stroke joinstyle="miter"/>
              <v:path gradientshapeok="t" o:connecttype="rect"/>
            </v:shapetype>
            <v:shape id="Text Box 42" o:spid="_x0000_s1069" type="#_x0000_t202" alt="&quot;&quot;" style="position:absolute;margin-left:299.45pt;margin-top:22.3pt;width:207.7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" filled="f" stroked="f">
              <v:textbox inset="0,0,0,0">
                <w:txbxContent>
                  <w:p w14:paraId="454A9631" w14:textId="2B14C80F" w:rsidR="004064C3" w:rsidRPr="005E46C0" w:rsidRDefault="004064C3" w:rsidP="00C843EB">
                    <w:pPr>
                      <w:pStyle w:val="TitleinHeader"/>
                      <w:jc w:val="center"/>
                    </w:pPr>
                    <w:r>
                      <w:t>Annual Performance Report</w:t>
                    </w:r>
                  </w:p>
                </w:txbxContent>
              </v:textbox>
              <w10:wrap anchorx="margin" anchory="page"/>
            </v:shape>
          </w:pict>
        </mc:Fallback>
      </mc:AlternateContent>
    </w:r>
    <w:r>
      <w:rPr>
        <w:noProof/>
      </w:rPr>
      <w:drawing>
        <wp:anchor distT="0" distB="0" distL="114300" distR="114300" simplePos="0" relativeHeight="251670528" behindDoc="0" locked="0" layoutInCell="1" allowOverlap="1" wp14:anchorId="2E0A854F" wp14:editId="1D070C91">
          <wp:simplePos x="0" y="0"/>
          <wp:positionH relativeFrom="column">
            <wp:posOffset>-448887</wp:posOffset>
          </wp:positionH>
          <wp:positionV relativeFrom="paragraph">
            <wp:posOffset>124691</wp:posOffset>
          </wp:positionV>
          <wp:extent cx="983615" cy="215265"/>
          <wp:effectExtent l="0" t="0" r="0" b="635"/>
          <wp:wrapNone/>
          <wp:docPr id="16966280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4064C3" w:rsidRPr="00995D9F" w:rsidRDefault="004064C3" w:rsidP="00995D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6746" w14:textId="77777777" w:rsidR="00CA0FE6" w:rsidRDefault="00CA0FE6" w:rsidP="00995D9F">
    <w:pPr>
      <w:tabs>
        <w:tab w:val="left" w:pos="6366"/>
        <w:tab w:val="right" w:pos="10080"/>
      </w:tabs>
    </w:pPr>
    <w:r>
      <w:rPr>
        <w:noProof/>
      </w:rPr>
      <mc:AlternateContent>
        <mc:Choice Requires="wps">
          <w:drawing>
            <wp:anchor distT="0" distB="0" distL="114300" distR="114300" simplePos="0" relativeHeight="251672576" behindDoc="0" locked="0" layoutInCell="1" allowOverlap="1" wp14:anchorId="4084D96C" wp14:editId="50850472">
              <wp:simplePos x="0" y="0"/>
              <wp:positionH relativeFrom="margin">
                <wp:posOffset>6146916</wp:posOffset>
              </wp:positionH>
              <wp:positionV relativeFrom="page">
                <wp:posOffset>282575</wp:posOffset>
              </wp:positionV>
              <wp:extent cx="2638425" cy="457200"/>
              <wp:effectExtent l="0" t="0" r="9525" b="0"/>
              <wp:wrapNone/>
              <wp:docPr id="1078488653" name="Text Box 1078488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384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8B794" w14:textId="77777777" w:rsidR="00CA0FE6" w:rsidRPr="005E46C0" w:rsidRDefault="00CA0FE6" w:rsidP="00C843EB">
                          <w:pPr>
                            <w:pStyle w:val="TitleinHeader"/>
                            <w:jc w:val="center"/>
                          </w:pPr>
                          <w:r>
                            <w:t>Annual Performance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4D96C" id="_x0000_t202" coordsize="21600,21600" o:spt="202" path="m,l,21600r21600,l21600,xe">
              <v:stroke joinstyle="miter"/>
              <v:path gradientshapeok="t" o:connecttype="rect"/>
            </v:shapetype>
            <v:shape id="Text Box 1078488653" o:spid="_x0000_s1070" type="#_x0000_t202" alt="&quot;&quot;" style="position:absolute;margin-left:484pt;margin-top:22.25pt;width:207.7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" filled="f" stroked="f">
              <v:textbox inset="0,0,0,0">
                <w:txbxContent>
                  <w:p w14:paraId="7A18B794" w14:textId="77777777" w:rsidR="00CA0FE6" w:rsidRPr="005E46C0" w:rsidRDefault="00CA0FE6" w:rsidP="00C843EB">
                    <w:pPr>
                      <w:pStyle w:val="TitleinHeader"/>
                      <w:jc w:val="center"/>
                    </w:pPr>
                    <w:r>
                      <w:t>Annual Performance Report</w:t>
                    </w:r>
                  </w:p>
                </w:txbxContent>
              </v:textbox>
              <w10:wrap anchorx="margin" anchory="page"/>
            </v:shape>
          </w:pict>
        </mc:Fallback>
      </mc:AlternateContent>
    </w:r>
    <w:r>
      <w:rPr>
        <w:noProof/>
      </w:rPr>
      <w:drawing>
        <wp:anchor distT="0" distB="0" distL="114300" distR="114300" simplePos="0" relativeHeight="251673600" behindDoc="0" locked="0" layoutInCell="1" allowOverlap="1" wp14:anchorId="66F6D643" wp14:editId="2686BD9B">
          <wp:simplePos x="0" y="0"/>
          <wp:positionH relativeFrom="column">
            <wp:posOffset>-448887</wp:posOffset>
          </wp:positionH>
          <wp:positionV relativeFrom="paragraph">
            <wp:posOffset>124691</wp:posOffset>
          </wp:positionV>
          <wp:extent cx="983615" cy="215265"/>
          <wp:effectExtent l="0" t="0" r="0" b="635"/>
          <wp:wrapNone/>
          <wp:docPr id="70461069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2945" w14:textId="77777777" w:rsidR="00CA0FE6" w:rsidRDefault="00CA0FE6" w:rsidP="00995D9F">
    <w:pPr>
      <w:tabs>
        <w:tab w:val="left" w:pos="6366"/>
        <w:tab w:val="right" w:pos="10080"/>
      </w:tabs>
    </w:pPr>
    <w:r>
      <w:rPr>
        <w:noProof/>
      </w:rPr>
      <mc:AlternateContent>
        <mc:Choice Requires="wps">
          <w:drawing>
            <wp:anchor distT="0" distB="0" distL="114300" distR="114300" simplePos="0" relativeHeight="251675648" behindDoc="0" locked="0" layoutInCell="1" allowOverlap="1" wp14:anchorId="482AF264" wp14:editId="79779E4E">
              <wp:simplePos x="0" y="0"/>
              <wp:positionH relativeFrom="margin">
                <wp:posOffset>3922201</wp:posOffset>
              </wp:positionH>
              <wp:positionV relativeFrom="page">
                <wp:posOffset>282575</wp:posOffset>
              </wp:positionV>
              <wp:extent cx="2638425" cy="457200"/>
              <wp:effectExtent l="0" t="0" r="3175" b="0"/>
              <wp:wrapNone/>
              <wp:docPr id="1878757455" name="Text Box 1878757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384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1C167" w14:textId="77777777" w:rsidR="00CA0FE6" w:rsidRPr="005E46C0" w:rsidRDefault="00CA0FE6" w:rsidP="00C843EB">
                          <w:pPr>
                            <w:pStyle w:val="TitleinHeader"/>
                            <w:jc w:val="center"/>
                          </w:pPr>
                          <w:r>
                            <w:t>Annual Performance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AF264" id="_x0000_t202" coordsize="21600,21600" o:spt="202" path="m,l,21600r21600,l21600,xe">
              <v:stroke joinstyle="miter"/>
              <v:path gradientshapeok="t" o:connecttype="rect"/>
            </v:shapetype>
            <v:shape id="Text Box 1878757455" o:spid="_x0000_s1071" type="#_x0000_t202" alt="&quot;&quot;" style="position:absolute;margin-left:308.85pt;margin-top:22.25pt;width:207.75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" filled="f" stroked="f">
              <v:textbox inset="0,0,0,0">
                <w:txbxContent>
                  <w:p w14:paraId="4D61C167" w14:textId="77777777" w:rsidR="00CA0FE6" w:rsidRPr="005E46C0" w:rsidRDefault="00CA0FE6" w:rsidP="00C843EB">
                    <w:pPr>
                      <w:pStyle w:val="TitleinHeader"/>
                      <w:jc w:val="center"/>
                    </w:pPr>
                    <w:r>
                      <w:t>Annual Performance Report</w:t>
                    </w:r>
                  </w:p>
                </w:txbxContent>
              </v:textbox>
              <w10:wrap anchorx="margin" anchory="page"/>
            </v:shape>
          </w:pict>
        </mc:Fallback>
      </mc:AlternateContent>
    </w:r>
    <w:r>
      <w:rPr>
        <w:noProof/>
      </w:rPr>
      <w:drawing>
        <wp:anchor distT="0" distB="0" distL="114300" distR="114300" simplePos="0" relativeHeight="251676672" behindDoc="0" locked="0" layoutInCell="1" allowOverlap="1" wp14:anchorId="008CF7DC" wp14:editId="3B0D6905">
          <wp:simplePos x="0" y="0"/>
          <wp:positionH relativeFrom="column">
            <wp:posOffset>-448887</wp:posOffset>
          </wp:positionH>
          <wp:positionV relativeFrom="paragraph">
            <wp:posOffset>124691</wp:posOffset>
          </wp:positionV>
          <wp:extent cx="983615" cy="215265"/>
          <wp:effectExtent l="0" t="0" r="0" b="635"/>
          <wp:wrapNone/>
          <wp:docPr id="34586892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D2B"/>
    <w:multiLevelType w:val="multilevel"/>
    <w:tmpl w:val="D3E80A5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352CCB"/>
    <w:multiLevelType w:val="hybridMultilevel"/>
    <w:tmpl w:val="5E148F8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420B25"/>
    <w:multiLevelType w:val="hybridMultilevel"/>
    <w:tmpl w:val="34CA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5" w15:restartNumberingAfterBreak="0">
    <w:nsid w:val="07917D4A"/>
    <w:multiLevelType w:val="hybridMultilevel"/>
    <w:tmpl w:val="61C417FA"/>
    <w:lvl w:ilvl="0" w:tplc="A934C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236BC"/>
    <w:multiLevelType w:val="multilevel"/>
    <w:tmpl w:val="CD4ED804"/>
    <w:styleLink w:val="CurrentList7"/>
    <w:lvl w:ilvl="0">
      <w:start w:val="1"/>
      <w:numFmt w:val="decimal"/>
      <w:lvlText w:val="%1."/>
      <w:lvlJc w:val="left"/>
      <w:pPr>
        <w:ind w:left="1152" w:hanging="574"/>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8F6688"/>
    <w:multiLevelType w:val="hybridMultilevel"/>
    <w:tmpl w:val="179C2B7C"/>
    <w:lvl w:ilvl="0" w:tplc="F72AC004">
      <w:start w:val="1"/>
      <w:numFmt w:val="bullet"/>
      <w:pStyle w:val="TableBullets"/>
      <w:lvlText w:val=""/>
      <w:lvlJc w:val="left"/>
      <w:pPr>
        <w:ind w:left="216" w:hanging="216"/>
      </w:pPr>
      <w:rPr>
        <w:rFonts w:ascii="Symbol" w:hAnsi="Symbol" w:hint="default"/>
        <w:b/>
        <w:i w:val="0"/>
        <w:color w:val="586D2D"/>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F11B54"/>
    <w:multiLevelType w:val="hybridMultilevel"/>
    <w:tmpl w:val="B5562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53232"/>
    <w:multiLevelType w:val="hybridMultilevel"/>
    <w:tmpl w:val="CCF68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77583"/>
    <w:multiLevelType w:val="hybridMultilevel"/>
    <w:tmpl w:val="6256F06E"/>
    <w:lvl w:ilvl="0" w:tplc="6DFA7866">
      <w:start w:val="1"/>
      <w:numFmt w:val="bullet"/>
      <w:lvlText w:val=""/>
      <w:lvlJc w:val="left"/>
      <w:pPr>
        <w:ind w:left="720" w:hanging="360"/>
      </w:pPr>
      <w:rPr>
        <w:rFonts w:ascii="Symbol" w:hAnsi="Symbol" w:hint="default"/>
        <w:color w:val="586D2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9339C"/>
    <w:multiLevelType w:val="multilevel"/>
    <w:tmpl w:val="446425AC"/>
    <w:styleLink w:val="CurrentList3"/>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13" w15:restartNumberingAfterBreak="0">
    <w:nsid w:val="16311A27"/>
    <w:multiLevelType w:val="hybridMultilevel"/>
    <w:tmpl w:val="D80A8EAC"/>
    <w:lvl w:ilvl="0" w:tplc="DED8AA4A">
      <w:start w:val="1"/>
      <w:numFmt w:val="decimal"/>
      <w:pStyle w:val="List-Numbers"/>
      <w:lvlText w:val="%1."/>
      <w:lvlJc w:val="left"/>
      <w:pPr>
        <w:ind w:left="1008" w:hanging="430"/>
      </w:pPr>
      <w:rPr>
        <w:rFonts w:hint="default"/>
        <w:b w:val="0"/>
        <w:bCs w:val="0"/>
        <w:color w:val="586D2D"/>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6B41B81"/>
    <w:multiLevelType w:val="hybridMultilevel"/>
    <w:tmpl w:val="C0B8F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DF2413"/>
    <w:multiLevelType w:val="hybridMultilevel"/>
    <w:tmpl w:val="2B522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DD5C80"/>
    <w:multiLevelType w:val="multilevel"/>
    <w:tmpl w:val="C8F4E440"/>
    <w:lvl w:ilvl="0">
      <w:start w:val="1"/>
      <w:numFmt w:val="bullet"/>
      <w:lvlText w:val=""/>
      <w:lvlJc w:val="left"/>
      <w:pPr>
        <w:ind w:left="792" w:hanging="216"/>
      </w:pPr>
      <w:rPr>
        <w:rFonts w:ascii="Symbol" w:hAnsi="Symbol" w:hint="default"/>
        <w:b/>
        <w:bCs/>
        <w:color w:val="auto"/>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7" w15:restartNumberingAfterBreak="0">
    <w:nsid w:val="1BF94DE2"/>
    <w:multiLevelType w:val="multilevel"/>
    <w:tmpl w:val="031EF3D2"/>
    <w:styleLink w:val="CurrentList4"/>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9" w15:restartNumberingAfterBreak="0">
    <w:nsid w:val="1CE94FF7"/>
    <w:multiLevelType w:val="hybridMultilevel"/>
    <w:tmpl w:val="777A0B98"/>
    <w:lvl w:ilvl="0" w:tplc="43044D34">
      <w:start w:val="1"/>
      <w:numFmt w:val="bullet"/>
      <w:lvlText w:val=""/>
      <w:lvlJc w:val="left"/>
      <w:pPr>
        <w:ind w:left="720" w:hanging="360"/>
      </w:pPr>
      <w:rPr>
        <w:rFonts w:ascii="Symbol" w:hAnsi="Symbol" w:hint="default"/>
        <w:color w:val="586D2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4937BF"/>
    <w:multiLevelType w:val="multilevel"/>
    <w:tmpl w:val="7A161B66"/>
    <w:numStyleLink w:val="CalloutBoxList3Levels"/>
  </w:abstractNum>
  <w:abstractNum w:abstractNumId="21" w15:restartNumberingAfterBreak="0">
    <w:nsid w:val="1DA963AC"/>
    <w:multiLevelType w:val="hybridMultilevel"/>
    <w:tmpl w:val="2DB8510E"/>
    <w:lvl w:ilvl="0" w:tplc="FE022D08">
      <w:start w:val="1"/>
      <w:numFmt w:val="decimal"/>
      <w:lvlText w:val="%1."/>
      <w:lvlJc w:val="left"/>
      <w:pPr>
        <w:ind w:left="720" w:hanging="360"/>
      </w:pPr>
    </w:lvl>
    <w:lvl w:ilvl="1" w:tplc="F4B08A2A">
      <w:start w:val="1"/>
      <w:numFmt w:val="lowerLetter"/>
      <w:lvlText w:val="%2."/>
      <w:lvlJc w:val="left"/>
      <w:pPr>
        <w:ind w:left="1440" w:hanging="360"/>
      </w:pPr>
    </w:lvl>
    <w:lvl w:ilvl="2" w:tplc="DF184B8A">
      <w:start w:val="1"/>
      <w:numFmt w:val="lowerRoman"/>
      <w:lvlText w:val="%3."/>
      <w:lvlJc w:val="right"/>
      <w:pPr>
        <w:ind w:left="2160" w:hanging="180"/>
      </w:pPr>
    </w:lvl>
    <w:lvl w:ilvl="3" w:tplc="6964898A">
      <w:start w:val="1"/>
      <w:numFmt w:val="decimal"/>
      <w:lvlText w:val="%4."/>
      <w:lvlJc w:val="left"/>
      <w:pPr>
        <w:ind w:left="2880" w:hanging="360"/>
      </w:pPr>
    </w:lvl>
    <w:lvl w:ilvl="4" w:tplc="D33E8832">
      <w:start w:val="1"/>
      <w:numFmt w:val="lowerLetter"/>
      <w:lvlText w:val="%5."/>
      <w:lvlJc w:val="left"/>
      <w:pPr>
        <w:ind w:left="3600" w:hanging="360"/>
      </w:pPr>
    </w:lvl>
    <w:lvl w:ilvl="5" w:tplc="6A06D4C8">
      <w:start w:val="1"/>
      <w:numFmt w:val="lowerRoman"/>
      <w:lvlText w:val="%6."/>
      <w:lvlJc w:val="right"/>
      <w:pPr>
        <w:ind w:left="4320" w:hanging="180"/>
      </w:pPr>
    </w:lvl>
    <w:lvl w:ilvl="6" w:tplc="AA1444E0">
      <w:start w:val="1"/>
      <w:numFmt w:val="decimal"/>
      <w:lvlText w:val="%7."/>
      <w:lvlJc w:val="left"/>
      <w:pPr>
        <w:ind w:left="5040" w:hanging="360"/>
      </w:pPr>
    </w:lvl>
    <w:lvl w:ilvl="7" w:tplc="A146A684">
      <w:start w:val="1"/>
      <w:numFmt w:val="lowerLetter"/>
      <w:lvlText w:val="%8."/>
      <w:lvlJc w:val="left"/>
      <w:pPr>
        <w:ind w:left="5760" w:hanging="360"/>
      </w:pPr>
    </w:lvl>
    <w:lvl w:ilvl="8" w:tplc="9FEEE648">
      <w:start w:val="1"/>
      <w:numFmt w:val="lowerRoman"/>
      <w:lvlText w:val="%9."/>
      <w:lvlJc w:val="right"/>
      <w:pPr>
        <w:ind w:left="6480" w:hanging="180"/>
      </w:pPr>
    </w:lvl>
  </w:abstractNum>
  <w:abstractNum w:abstractNumId="22" w15:restartNumberingAfterBreak="0">
    <w:nsid w:val="29044350"/>
    <w:multiLevelType w:val="hybridMultilevel"/>
    <w:tmpl w:val="965E1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850FA"/>
    <w:multiLevelType w:val="hybridMultilevel"/>
    <w:tmpl w:val="CB2AAD2A"/>
    <w:lvl w:ilvl="0" w:tplc="C7FA54C2">
      <w:start w:val="1"/>
      <w:numFmt w:val="decimal"/>
      <w:lvlText w:val="%1."/>
      <w:lvlJc w:val="left"/>
      <w:pPr>
        <w:ind w:left="360" w:hanging="360"/>
      </w:pPr>
      <w:rPr>
        <w:rFonts w:hint="default"/>
        <w:b/>
        <w:bCs/>
        <w:color w:val="3E535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1318B7"/>
    <w:multiLevelType w:val="multilevel"/>
    <w:tmpl w:val="031EF3D2"/>
    <w:styleLink w:val="CurrentList5"/>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6C527C"/>
    <w:multiLevelType w:val="hybridMultilevel"/>
    <w:tmpl w:val="1C4E668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777270"/>
    <w:multiLevelType w:val="hybridMultilevel"/>
    <w:tmpl w:val="F54CFD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342D728A"/>
    <w:multiLevelType w:val="multilevel"/>
    <w:tmpl w:val="4A7CE202"/>
    <w:styleLink w:val="CurrentList6"/>
    <w:lvl w:ilvl="0">
      <w:start w:val="1"/>
      <w:numFmt w:val="decimal"/>
      <w:lvlText w:val="%1."/>
      <w:lvlJc w:val="left"/>
      <w:pPr>
        <w:ind w:left="1298" w:hanging="720"/>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44914FC"/>
    <w:multiLevelType w:val="hybridMultilevel"/>
    <w:tmpl w:val="97FA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5C3D0A"/>
    <w:multiLevelType w:val="multilevel"/>
    <w:tmpl w:val="DFB0FB78"/>
    <w:styleLink w:val="CurrentList1"/>
    <w:lvl w:ilvl="0">
      <w:start w:val="1"/>
      <w:numFmt w:val="bullet"/>
      <w:lvlText w:val=""/>
      <w:lvlJc w:val="left"/>
      <w:pPr>
        <w:ind w:left="216" w:hanging="216"/>
      </w:pPr>
      <w:rPr>
        <w:rFonts w:ascii="Symbol" w:hAnsi="Symbol" w:hint="default"/>
        <w:b/>
        <w:i w:val="0"/>
        <w:color w:val="1569C8" w:themeColor="accent5"/>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6063D31"/>
    <w:multiLevelType w:val="multilevel"/>
    <w:tmpl w:val="7A161B66"/>
    <w:numStyleLink w:val="CalloutBoxList3Levels"/>
  </w:abstractNum>
  <w:abstractNum w:abstractNumId="31"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A4D5CFD"/>
    <w:multiLevelType w:val="hybridMultilevel"/>
    <w:tmpl w:val="5A0E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BA317A"/>
    <w:multiLevelType w:val="hybridMultilevel"/>
    <w:tmpl w:val="C336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7143CA"/>
    <w:multiLevelType w:val="hybridMultilevel"/>
    <w:tmpl w:val="B8A04A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467067DE"/>
    <w:multiLevelType w:val="multilevel"/>
    <w:tmpl w:val="0C08C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B343D38"/>
    <w:multiLevelType w:val="hybridMultilevel"/>
    <w:tmpl w:val="16CE1CAC"/>
    <w:lvl w:ilvl="0" w:tplc="602253E2">
      <w:start w:val="1"/>
      <w:numFmt w:val="bullet"/>
      <w:lvlText w:val=""/>
      <w:lvlJc w:val="left"/>
      <w:pPr>
        <w:ind w:left="720" w:hanging="360"/>
      </w:pPr>
      <w:rPr>
        <w:rFonts w:ascii="Symbol" w:hAnsi="Symbol" w:hint="default"/>
        <w:color w:val="586D2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362E33"/>
    <w:multiLevelType w:val="hybridMultilevel"/>
    <w:tmpl w:val="79B6D6F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58AE587D"/>
    <w:multiLevelType w:val="hybridMultilevel"/>
    <w:tmpl w:val="F4504B60"/>
    <w:lvl w:ilvl="0" w:tplc="391C4D06">
      <w:start w:val="1"/>
      <w:numFmt w:val="decimal"/>
      <w:lvlText w:val="%1."/>
      <w:lvlJc w:val="left"/>
      <w:pPr>
        <w:ind w:left="720" w:hanging="360"/>
      </w:pPr>
      <w:rPr>
        <w:rFonts w:hint="default"/>
        <w:b/>
        <w:bCs/>
        <w:color w:val="3E535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3805FF"/>
    <w:multiLevelType w:val="multilevel"/>
    <w:tmpl w:val="A5BC852E"/>
    <w:styleLink w:val="CurrentList2"/>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42" w15:restartNumberingAfterBreak="0">
    <w:nsid w:val="5D33276E"/>
    <w:multiLevelType w:val="hybridMultilevel"/>
    <w:tmpl w:val="B6824930"/>
    <w:lvl w:ilvl="0" w:tplc="04090001">
      <w:start w:val="1"/>
      <w:numFmt w:val="bullet"/>
      <w:lvlText w:val=""/>
      <w:lvlJc w:val="left"/>
      <w:pPr>
        <w:ind w:left="841" w:hanging="360"/>
      </w:pPr>
      <w:rPr>
        <w:rFonts w:ascii="Symbol" w:hAnsi="Symbol" w:hint="default"/>
      </w:rPr>
    </w:lvl>
    <w:lvl w:ilvl="1" w:tplc="04090003">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3" w15:restartNumberingAfterBreak="0">
    <w:nsid w:val="5D943ACD"/>
    <w:multiLevelType w:val="hybridMultilevel"/>
    <w:tmpl w:val="F7AC4E6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15:restartNumberingAfterBreak="0">
    <w:nsid w:val="65C571C0"/>
    <w:multiLevelType w:val="hybridMultilevel"/>
    <w:tmpl w:val="66F2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D55CC9"/>
    <w:multiLevelType w:val="multilevel"/>
    <w:tmpl w:val="AFC4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742160F"/>
    <w:multiLevelType w:val="hybridMultilevel"/>
    <w:tmpl w:val="C3A4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A56F6A"/>
    <w:multiLevelType w:val="multilevel"/>
    <w:tmpl w:val="1F4E7B3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689C7AE8"/>
    <w:multiLevelType w:val="hybridMultilevel"/>
    <w:tmpl w:val="CB18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D9157D"/>
    <w:multiLevelType w:val="hybridMultilevel"/>
    <w:tmpl w:val="2B52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4F427F"/>
    <w:multiLevelType w:val="multilevel"/>
    <w:tmpl w:val="D682C736"/>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5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6C7F1713"/>
    <w:multiLevelType w:val="hybridMultilevel"/>
    <w:tmpl w:val="1BFE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F1074A"/>
    <w:multiLevelType w:val="multilevel"/>
    <w:tmpl w:val="22CC73BA"/>
    <w:numStyleLink w:val="List3Levels"/>
  </w:abstractNum>
  <w:abstractNum w:abstractNumId="54" w15:restartNumberingAfterBreak="0">
    <w:nsid w:val="785A6D9B"/>
    <w:multiLevelType w:val="hybridMultilevel"/>
    <w:tmpl w:val="730A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950197"/>
    <w:multiLevelType w:val="hybridMultilevel"/>
    <w:tmpl w:val="4D94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0D61F2"/>
    <w:multiLevelType w:val="hybridMultilevel"/>
    <w:tmpl w:val="7D7C8EFE"/>
    <w:lvl w:ilvl="0" w:tplc="CC6E2A1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15:restartNumberingAfterBreak="0">
    <w:nsid w:val="7D3247FB"/>
    <w:multiLevelType w:val="hybridMultilevel"/>
    <w:tmpl w:val="78143942"/>
    <w:lvl w:ilvl="0" w:tplc="CC6E2A1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100102969">
    <w:abstractNumId w:val="3"/>
  </w:num>
  <w:num w:numId="2" w16cid:durableId="555434616">
    <w:abstractNumId w:val="13"/>
  </w:num>
  <w:num w:numId="3" w16cid:durableId="1213076043">
    <w:abstractNumId w:val="7"/>
  </w:num>
  <w:num w:numId="4" w16cid:durableId="1249654582">
    <w:abstractNumId w:val="51"/>
  </w:num>
  <w:num w:numId="5" w16cid:durableId="1142770745">
    <w:abstractNumId w:val="31"/>
  </w:num>
  <w:num w:numId="6" w16cid:durableId="1384258202">
    <w:abstractNumId w:val="18"/>
  </w:num>
  <w:num w:numId="7" w16cid:durableId="987520136">
    <w:abstractNumId w:val="4"/>
  </w:num>
  <w:num w:numId="8" w16cid:durableId="893661145">
    <w:abstractNumId w:val="30"/>
  </w:num>
  <w:num w:numId="9" w16cid:durableId="1168517050">
    <w:abstractNumId w:val="16"/>
  </w:num>
  <w:num w:numId="10" w16cid:durableId="1347488802">
    <w:abstractNumId w:val="9"/>
  </w:num>
  <w:num w:numId="11" w16cid:durableId="246040867">
    <w:abstractNumId w:val="37"/>
  </w:num>
  <w:num w:numId="12" w16cid:durableId="484979091">
    <w:abstractNumId w:val="38"/>
  </w:num>
  <w:num w:numId="13" w16cid:durableId="813840154">
    <w:abstractNumId w:val="32"/>
  </w:num>
  <w:num w:numId="14" w16cid:durableId="270598536">
    <w:abstractNumId w:val="49"/>
  </w:num>
  <w:num w:numId="15" w16cid:durableId="2056657707">
    <w:abstractNumId w:val="33"/>
  </w:num>
  <w:num w:numId="16" w16cid:durableId="941691103">
    <w:abstractNumId w:val="5"/>
  </w:num>
  <w:num w:numId="17" w16cid:durableId="1998337805">
    <w:abstractNumId w:val="44"/>
  </w:num>
  <w:num w:numId="18" w16cid:durableId="1856380472">
    <w:abstractNumId w:val="8"/>
  </w:num>
  <w:num w:numId="19" w16cid:durableId="269899909">
    <w:abstractNumId w:val="22"/>
  </w:num>
  <w:num w:numId="20" w16cid:durableId="1538665143">
    <w:abstractNumId w:val="45"/>
  </w:num>
  <w:num w:numId="21" w16cid:durableId="513153639">
    <w:abstractNumId w:val="11"/>
  </w:num>
  <w:num w:numId="22" w16cid:durableId="2036728169">
    <w:abstractNumId w:val="36"/>
  </w:num>
  <w:num w:numId="23" w16cid:durableId="1551958265">
    <w:abstractNumId w:val="16"/>
  </w:num>
  <w:num w:numId="24" w16cid:durableId="1580795921">
    <w:abstractNumId w:val="2"/>
  </w:num>
  <w:num w:numId="25" w16cid:durableId="918254890">
    <w:abstractNumId w:val="47"/>
  </w:num>
  <w:num w:numId="26" w16cid:durableId="844050170">
    <w:abstractNumId w:val="42"/>
  </w:num>
  <w:num w:numId="27" w16cid:durableId="761803474">
    <w:abstractNumId w:val="13"/>
  </w:num>
  <w:num w:numId="28" w16cid:durableId="604774194">
    <w:abstractNumId w:val="46"/>
  </w:num>
  <w:num w:numId="29" w16cid:durableId="575559172">
    <w:abstractNumId w:val="19"/>
  </w:num>
  <w:num w:numId="30" w16cid:durableId="1449743530">
    <w:abstractNumId w:val="21"/>
  </w:num>
  <w:num w:numId="31" w16cid:durableId="642655717">
    <w:abstractNumId w:val="0"/>
  </w:num>
  <w:num w:numId="32" w16cid:durableId="2132508591">
    <w:abstractNumId w:val="35"/>
  </w:num>
  <w:num w:numId="33" w16cid:durableId="2103988919">
    <w:abstractNumId w:val="56"/>
  </w:num>
  <w:num w:numId="34" w16cid:durableId="2026512181">
    <w:abstractNumId w:val="57"/>
  </w:num>
  <w:num w:numId="35" w16cid:durableId="125781801">
    <w:abstractNumId w:val="34"/>
  </w:num>
  <w:num w:numId="36" w16cid:durableId="84880897">
    <w:abstractNumId w:val="15"/>
  </w:num>
  <w:num w:numId="37" w16cid:durableId="168255400">
    <w:abstractNumId w:val="55"/>
  </w:num>
  <w:num w:numId="38" w16cid:durableId="540439174">
    <w:abstractNumId w:val="43"/>
  </w:num>
  <w:num w:numId="39" w16cid:durableId="1648127483">
    <w:abstractNumId w:val="1"/>
  </w:num>
  <w:num w:numId="40" w16cid:durableId="369840440">
    <w:abstractNumId w:val="52"/>
  </w:num>
  <w:num w:numId="41" w16cid:durableId="2006475405">
    <w:abstractNumId w:val="25"/>
  </w:num>
  <w:num w:numId="42" w16cid:durableId="86194508">
    <w:abstractNumId w:val="14"/>
  </w:num>
  <w:num w:numId="43" w16cid:durableId="893854820">
    <w:abstractNumId w:val="40"/>
  </w:num>
  <w:num w:numId="44" w16cid:durableId="182864464">
    <w:abstractNumId w:val="23"/>
  </w:num>
  <w:num w:numId="45" w16cid:durableId="270624639">
    <w:abstractNumId w:val="54"/>
  </w:num>
  <w:num w:numId="46" w16cid:durableId="38825271">
    <w:abstractNumId w:val="26"/>
  </w:num>
  <w:num w:numId="47" w16cid:durableId="1315180082">
    <w:abstractNumId w:val="39"/>
  </w:num>
  <w:num w:numId="48" w16cid:durableId="1707096422">
    <w:abstractNumId w:val="28"/>
  </w:num>
  <w:num w:numId="49" w16cid:durableId="190801902">
    <w:abstractNumId w:val="48"/>
  </w:num>
  <w:num w:numId="50" w16cid:durableId="1104181826">
    <w:abstractNumId w:val="10"/>
  </w:num>
  <w:num w:numId="51" w16cid:durableId="1171944185">
    <w:abstractNumId w:val="20"/>
  </w:num>
  <w:num w:numId="52" w16cid:durableId="281766457">
    <w:abstractNumId w:val="53"/>
    <w:lvlOverride w:ilvl="0">
      <w:lvl w:ilvl="0">
        <w:start w:val="1"/>
        <w:numFmt w:val="bullet"/>
        <w:pStyle w:val="List-Level1"/>
        <w:lvlText w:val=""/>
        <w:lvlJc w:val="left"/>
        <w:pPr>
          <w:ind w:left="792" w:hanging="216"/>
        </w:pPr>
        <w:rPr>
          <w:rFonts w:ascii="Symbol" w:hAnsi="Symbol" w:hint="default"/>
          <w:b/>
          <w:bCs/>
          <w:color w:val="586D2D"/>
          <w:sz w:val="18"/>
          <w:szCs w:val="24"/>
        </w:rPr>
      </w:lvl>
    </w:lvlOverride>
  </w:num>
  <w:num w:numId="53" w16cid:durableId="354429383">
    <w:abstractNumId w:val="50"/>
  </w:num>
  <w:num w:numId="54" w16cid:durableId="1483738025">
    <w:abstractNumId w:val="29"/>
  </w:num>
  <w:num w:numId="55" w16cid:durableId="1609392323">
    <w:abstractNumId w:val="7"/>
    <w:lvlOverride w:ilvl="0">
      <w:startOverride w:val="1"/>
    </w:lvlOverride>
  </w:num>
  <w:num w:numId="56" w16cid:durableId="1001735076">
    <w:abstractNumId w:val="41"/>
  </w:num>
  <w:num w:numId="57" w16cid:durableId="338428178">
    <w:abstractNumId w:val="12"/>
  </w:num>
  <w:num w:numId="58" w16cid:durableId="787352692">
    <w:abstractNumId w:val="17"/>
  </w:num>
  <w:num w:numId="59" w16cid:durableId="1396465683">
    <w:abstractNumId w:val="24"/>
  </w:num>
  <w:num w:numId="60" w16cid:durableId="1665621129">
    <w:abstractNumId w:val="27"/>
  </w:num>
  <w:num w:numId="61" w16cid:durableId="212769914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jIyM7SwMDa2NLdU0lEKTi0uzszPAykwrAUAoSnGbSwAAAA="/>
  </w:docVars>
  <w:rsids>
    <w:rsidRoot w:val="00A21CA3"/>
    <w:rsid w:val="0000378B"/>
    <w:rsid w:val="000055AA"/>
    <w:rsid w:val="00007C66"/>
    <w:rsid w:val="00012425"/>
    <w:rsid w:val="0001492D"/>
    <w:rsid w:val="000276BD"/>
    <w:rsid w:val="00045ED6"/>
    <w:rsid w:val="00053E34"/>
    <w:rsid w:val="00054C96"/>
    <w:rsid w:val="00056436"/>
    <w:rsid w:val="00057FB4"/>
    <w:rsid w:val="00063886"/>
    <w:rsid w:val="000671C8"/>
    <w:rsid w:val="00071185"/>
    <w:rsid w:val="00085669"/>
    <w:rsid w:val="00086986"/>
    <w:rsid w:val="00094E31"/>
    <w:rsid w:val="000A2A02"/>
    <w:rsid w:val="000A41DA"/>
    <w:rsid w:val="000A6210"/>
    <w:rsid w:val="000A7256"/>
    <w:rsid w:val="000B34C8"/>
    <w:rsid w:val="000C04E3"/>
    <w:rsid w:val="000C34DC"/>
    <w:rsid w:val="000C3942"/>
    <w:rsid w:val="000C51A5"/>
    <w:rsid w:val="000D7145"/>
    <w:rsid w:val="000D728F"/>
    <w:rsid w:val="000D77A9"/>
    <w:rsid w:val="000D7CAC"/>
    <w:rsid w:val="000E0CF6"/>
    <w:rsid w:val="000E10BE"/>
    <w:rsid w:val="000E253C"/>
    <w:rsid w:val="000E344A"/>
    <w:rsid w:val="000E619A"/>
    <w:rsid w:val="000F3378"/>
    <w:rsid w:val="000F7A65"/>
    <w:rsid w:val="00101302"/>
    <w:rsid w:val="00103685"/>
    <w:rsid w:val="00106363"/>
    <w:rsid w:val="00106ABD"/>
    <w:rsid w:val="00115327"/>
    <w:rsid w:val="00117050"/>
    <w:rsid w:val="00120794"/>
    <w:rsid w:val="00123E0C"/>
    <w:rsid w:val="00125E38"/>
    <w:rsid w:val="00126A03"/>
    <w:rsid w:val="00127591"/>
    <w:rsid w:val="00132F95"/>
    <w:rsid w:val="001336BB"/>
    <w:rsid w:val="001336E8"/>
    <w:rsid w:val="001351C4"/>
    <w:rsid w:val="00137647"/>
    <w:rsid w:val="001377B9"/>
    <w:rsid w:val="00137E8E"/>
    <w:rsid w:val="001438CE"/>
    <w:rsid w:val="00143BD0"/>
    <w:rsid w:val="001442D0"/>
    <w:rsid w:val="00147034"/>
    <w:rsid w:val="00147FD4"/>
    <w:rsid w:val="00160149"/>
    <w:rsid w:val="00167572"/>
    <w:rsid w:val="0017742D"/>
    <w:rsid w:val="001820A9"/>
    <w:rsid w:val="00184327"/>
    <w:rsid w:val="00191FE3"/>
    <w:rsid w:val="0019206E"/>
    <w:rsid w:val="001B491E"/>
    <w:rsid w:val="001B6F6C"/>
    <w:rsid w:val="001B7E49"/>
    <w:rsid w:val="001D73FF"/>
    <w:rsid w:val="001D7F82"/>
    <w:rsid w:val="001E79BD"/>
    <w:rsid w:val="001F3B53"/>
    <w:rsid w:val="002025A9"/>
    <w:rsid w:val="002026EA"/>
    <w:rsid w:val="00205A42"/>
    <w:rsid w:val="00207922"/>
    <w:rsid w:val="00222DEA"/>
    <w:rsid w:val="00230A1D"/>
    <w:rsid w:val="002357D0"/>
    <w:rsid w:val="00240079"/>
    <w:rsid w:val="00240088"/>
    <w:rsid w:val="00241397"/>
    <w:rsid w:val="002437ED"/>
    <w:rsid w:val="00245781"/>
    <w:rsid w:val="002679E0"/>
    <w:rsid w:val="002726D5"/>
    <w:rsid w:val="00273699"/>
    <w:rsid w:val="002760FB"/>
    <w:rsid w:val="00281553"/>
    <w:rsid w:val="00284543"/>
    <w:rsid w:val="002866CF"/>
    <w:rsid w:val="002871FF"/>
    <w:rsid w:val="00287681"/>
    <w:rsid w:val="00291485"/>
    <w:rsid w:val="00295A57"/>
    <w:rsid w:val="002A1990"/>
    <w:rsid w:val="002A256A"/>
    <w:rsid w:val="002A3367"/>
    <w:rsid w:val="002A503D"/>
    <w:rsid w:val="002A7BEB"/>
    <w:rsid w:val="002A7E54"/>
    <w:rsid w:val="002B0AC7"/>
    <w:rsid w:val="002B1EDD"/>
    <w:rsid w:val="002C5D33"/>
    <w:rsid w:val="002C78A6"/>
    <w:rsid w:val="002D504E"/>
    <w:rsid w:val="002D58A6"/>
    <w:rsid w:val="002D7B74"/>
    <w:rsid w:val="002E7ACB"/>
    <w:rsid w:val="002E7F34"/>
    <w:rsid w:val="002F181E"/>
    <w:rsid w:val="00313D3B"/>
    <w:rsid w:val="00315328"/>
    <w:rsid w:val="00315659"/>
    <w:rsid w:val="00316A60"/>
    <w:rsid w:val="0032560E"/>
    <w:rsid w:val="00327B97"/>
    <w:rsid w:val="00330026"/>
    <w:rsid w:val="00330E91"/>
    <w:rsid w:val="003321A7"/>
    <w:rsid w:val="003329A6"/>
    <w:rsid w:val="00333ED5"/>
    <w:rsid w:val="003354F5"/>
    <w:rsid w:val="0034201C"/>
    <w:rsid w:val="00354FDD"/>
    <w:rsid w:val="00362F7A"/>
    <w:rsid w:val="003842B1"/>
    <w:rsid w:val="0038744E"/>
    <w:rsid w:val="00394DE2"/>
    <w:rsid w:val="00397771"/>
    <w:rsid w:val="003A05B3"/>
    <w:rsid w:val="003B0125"/>
    <w:rsid w:val="003B18DC"/>
    <w:rsid w:val="003C12B6"/>
    <w:rsid w:val="003C16F7"/>
    <w:rsid w:val="003C23F2"/>
    <w:rsid w:val="003D06AA"/>
    <w:rsid w:val="003D10BC"/>
    <w:rsid w:val="003E3268"/>
    <w:rsid w:val="003F30B3"/>
    <w:rsid w:val="003F446C"/>
    <w:rsid w:val="0040494B"/>
    <w:rsid w:val="004064C3"/>
    <w:rsid w:val="004120CB"/>
    <w:rsid w:val="00421C89"/>
    <w:rsid w:val="00422BE5"/>
    <w:rsid w:val="00425406"/>
    <w:rsid w:val="00431B53"/>
    <w:rsid w:val="00434258"/>
    <w:rsid w:val="0043499F"/>
    <w:rsid w:val="00435080"/>
    <w:rsid w:val="00436E59"/>
    <w:rsid w:val="00436F25"/>
    <w:rsid w:val="004370B7"/>
    <w:rsid w:val="00437FE0"/>
    <w:rsid w:val="00445482"/>
    <w:rsid w:val="00447CF1"/>
    <w:rsid w:val="00461DEB"/>
    <w:rsid w:val="00466021"/>
    <w:rsid w:val="004741B8"/>
    <w:rsid w:val="00483D7C"/>
    <w:rsid w:val="00484459"/>
    <w:rsid w:val="00485FE0"/>
    <w:rsid w:val="004A063D"/>
    <w:rsid w:val="004A479B"/>
    <w:rsid w:val="004B46BB"/>
    <w:rsid w:val="004C2CD1"/>
    <w:rsid w:val="004D2CF8"/>
    <w:rsid w:val="004D73D5"/>
    <w:rsid w:val="004E0DE6"/>
    <w:rsid w:val="004E2367"/>
    <w:rsid w:val="004E3F8B"/>
    <w:rsid w:val="004E7CEB"/>
    <w:rsid w:val="004F01A1"/>
    <w:rsid w:val="004F4612"/>
    <w:rsid w:val="004F6810"/>
    <w:rsid w:val="00500D2A"/>
    <w:rsid w:val="00502CF9"/>
    <w:rsid w:val="005037EB"/>
    <w:rsid w:val="005048C1"/>
    <w:rsid w:val="00510858"/>
    <w:rsid w:val="00513040"/>
    <w:rsid w:val="0051326D"/>
    <w:rsid w:val="00513F9A"/>
    <w:rsid w:val="00514EED"/>
    <w:rsid w:val="00516B3C"/>
    <w:rsid w:val="005218B4"/>
    <w:rsid w:val="00543086"/>
    <w:rsid w:val="005431C3"/>
    <w:rsid w:val="005477BF"/>
    <w:rsid w:val="00550260"/>
    <w:rsid w:val="00574E1E"/>
    <w:rsid w:val="005755E4"/>
    <w:rsid w:val="00576EB4"/>
    <w:rsid w:val="0057726C"/>
    <w:rsid w:val="00590C00"/>
    <w:rsid w:val="00594947"/>
    <w:rsid w:val="005962DD"/>
    <w:rsid w:val="00597B3E"/>
    <w:rsid w:val="005A1CBC"/>
    <w:rsid w:val="005A3754"/>
    <w:rsid w:val="005A40F2"/>
    <w:rsid w:val="005A78FF"/>
    <w:rsid w:val="005B3DD4"/>
    <w:rsid w:val="005C2D9C"/>
    <w:rsid w:val="005C33A1"/>
    <w:rsid w:val="005C5597"/>
    <w:rsid w:val="005D446F"/>
    <w:rsid w:val="005D64BD"/>
    <w:rsid w:val="005D6A8C"/>
    <w:rsid w:val="005D6CB3"/>
    <w:rsid w:val="005E512A"/>
    <w:rsid w:val="005E5608"/>
    <w:rsid w:val="005E654F"/>
    <w:rsid w:val="005E6863"/>
    <w:rsid w:val="005E7EE4"/>
    <w:rsid w:val="005F01A5"/>
    <w:rsid w:val="005F12D8"/>
    <w:rsid w:val="005F6DEA"/>
    <w:rsid w:val="00601421"/>
    <w:rsid w:val="00603C7F"/>
    <w:rsid w:val="00603E02"/>
    <w:rsid w:val="00614362"/>
    <w:rsid w:val="0061443F"/>
    <w:rsid w:val="00616D21"/>
    <w:rsid w:val="00621D4A"/>
    <w:rsid w:val="00622129"/>
    <w:rsid w:val="006244DB"/>
    <w:rsid w:val="006254B8"/>
    <w:rsid w:val="00625BF3"/>
    <w:rsid w:val="006269C4"/>
    <w:rsid w:val="0062743E"/>
    <w:rsid w:val="00632C5F"/>
    <w:rsid w:val="00633CB0"/>
    <w:rsid w:val="00635315"/>
    <w:rsid w:val="00641262"/>
    <w:rsid w:val="0064155C"/>
    <w:rsid w:val="0064285D"/>
    <w:rsid w:val="00643FD6"/>
    <w:rsid w:val="00650ED2"/>
    <w:rsid w:val="00660CAA"/>
    <w:rsid w:val="00691257"/>
    <w:rsid w:val="00692A3B"/>
    <w:rsid w:val="00692EFF"/>
    <w:rsid w:val="006976D2"/>
    <w:rsid w:val="006A1228"/>
    <w:rsid w:val="006A617E"/>
    <w:rsid w:val="006B0446"/>
    <w:rsid w:val="006C0CB5"/>
    <w:rsid w:val="006C67AB"/>
    <w:rsid w:val="006C6F96"/>
    <w:rsid w:val="006D56D3"/>
    <w:rsid w:val="006D5BF4"/>
    <w:rsid w:val="006D5E34"/>
    <w:rsid w:val="006E52E5"/>
    <w:rsid w:val="006F0613"/>
    <w:rsid w:val="006F51EF"/>
    <w:rsid w:val="006F5C23"/>
    <w:rsid w:val="00700CBB"/>
    <w:rsid w:val="00702888"/>
    <w:rsid w:val="00704780"/>
    <w:rsid w:val="00705714"/>
    <w:rsid w:val="00722B1F"/>
    <w:rsid w:val="007231A8"/>
    <w:rsid w:val="00726015"/>
    <w:rsid w:val="007345F8"/>
    <w:rsid w:val="00742880"/>
    <w:rsid w:val="007460B0"/>
    <w:rsid w:val="0074649F"/>
    <w:rsid w:val="00746F70"/>
    <w:rsid w:val="00751AF7"/>
    <w:rsid w:val="00753D99"/>
    <w:rsid w:val="00757147"/>
    <w:rsid w:val="0077129F"/>
    <w:rsid w:val="00774224"/>
    <w:rsid w:val="0077436A"/>
    <w:rsid w:val="007755AD"/>
    <w:rsid w:val="00775EA4"/>
    <w:rsid w:val="00782E95"/>
    <w:rsid w:val="00787FC2"/>
    <w:rsid w:val="007905CF"/>
    <w:rsid w:val="007921B8"/>
    <w:rsid w:val="007A0166"/>
    <w:rsid w:val="007A14EC"/>
    <w:rsid w:val="007A1A5E"/>
    <w:rsid w:val="007B5159"/>
    <w:rsid w:val="007B5DEE"/>
    <w:rsid w:val="007B63EE"/>
    <w:rsid w:val="007C2A70"/>
    <w:rsid w:val="007C3736"/>
    <w:rsid w:val="007D1DB1"/>
    <w:rsid w:val="007D1F65"/>
    <w:rsid w:val="007D5AD5"/>
    <w:rsid w:val="007E1CC3"/>
    <w:rsid w:val="007F219B"/>
    <w:rsid w:val="007F324F"/>
    <w:rsid w:val="007F5B50"/>
    <w:rsid w:val="00802D91"/>
    <w:rsid w:val="00805132"/>
    <w:rsid w:val="00805F4B"/>
    <w:rsid w:val="008069F1"/>
    <w:rsid w:val="008100EA"/>
    <w:rsid w:val="00811560"/>
    <w:rsid w:val="00814611"/>
    <w:rsid w:val="0081669A"/>
    <w:rsid w:val="008200C4"/>
    <w:rsid w:val="0084476D"/>
    <w:rsid w:val="0084529E"/>
    <w:rsid w:val="00845C7D"/>
    <w:rsid w:val="00847153"/>
    <w:rsid w:val="00861BEA"/>
    <w:rsid w:val="0086251C"/>
    <w:rsid w:val="00875DF2"/>
    <w:rsid w:val="008775AF"/>
    <w:rsid w:val="00881CAA"/>
    <w:rsid w:val="00883EF9"/>
    <w:rsid w:val="008862F4"/>
    <w:rsid w:val="0089260E"/>
    <w:rsid w:val="0089542D"/>
    <w:rsid w:val="0089797A"/>
    <w:rsid w:val="008A088A"/>
    <w:rsid w:val="008A1532"/>
    <w:rsid w:val="008A1FA5"/>
    <w:rsid w:val="008A734F"/>
    <w:rsid w:val="008A77E1"/>
    <w:rsid w:val="008B47AC"/>
    <w:rsid w:val="008B53B8"/>
    <w:rsid w:val="008C0CCC"/>
    <w:rsid w:val="008C2590"/>
    <w:rsid w:val="008D20DA"/>
    <w:rsid w:val="008D28D0"/>
    <w:rsid w:val="008E0B07"/>
    <w:rsid w:val="008E2110"/>
    <w:rsid w:val="008F3463"/>
    <w:rsid w:val="008F4B27"/>
    <w:rsid w:val="008F7B65"/>
    <w:rsid w:val="009010BC"/>
    <w:rsid w:val="0090143F"/>
    <w:rsid w:val="0091278B"/>
    <w:rsid w:val="00913474"/>
    <w:rsid w:val="00913A2E"/>
    <w:rsid w:val="0092357E"/>
    <w:rsid w:val="009356E7"/>
    <w:rsid w:val="00944FCB"/>
    <w:rsid w:val="00952AFA"/>
    <w:rsid w:val="00967C11"/>
    <w:rsid w:val="00971CEE"/>
    <w:rsid w:val="009777B6"/>
    <w:rsid w:val="00980959"/>
    <w:rsid w:val="00995D9F"/>
    <w:rsid w:val="009A1903"/>
    <w:rsid w:val="009A1D79"/>
    <w:rsid w:val="009A7958"/>
    <w:rsid w:val="009B0C75"/>
    <w:rsid w:val="009B44E3"/>
    <w:rsid w:val="009B52F1"/>
    <w:rsid w:val="009D462E"/>
    <w:rsid w:val="009D5468"/>
    <w:rsid w:val="009D7A4C"/>
    <w:rsid w:val="009E432F"/>
    <w:rsid w:val="009E7D3C"/>
    <w:rsid w:val="00A0331B"/>
    <w:rsid w:val="00A06FD0"/>
    <w:rsid w:val="00A110E6"/>
    <w:rsid w:val="00A165B7"/>
    <w:rsid w:val="00A21CA3"/>
    <w:rsid w:val="00A21E2A"/>
    <w:rsid w:val="00A263C7"/>
    <w:rsid w:val="00A271F6"/>
    <w:rsid w:val="00A31D00"/>
    <w:rsid w:val="00A31DC2"/>
    <w:rsid w:val="00A47FBC"/>
    <w:rsid w:val="00A50E89"/>
    <w:rsid w:val="00A5530F"/>
    <w:rsid w:val="00A651BC"/>
    <w:rsid w:val="00A76273"/>
    <w:rsid w:val="00A86B61"/>
    <w:rsid w:val="00A97076"/>
    <w:rsid w:val="00AA33AD"/>
    <w:rsid w:val="00AB0D32"/>
    <w:rsid w:val="00AB1392"/>
    <w:rsid w:val="00AB2346"/>
    <w:rsid w:val="00AB34C5"/>
    <w:rsid w:val="00AB378F"/>
    <w:rsid w:val="00AB6D8C"/>
    <w:rsid w:val="00AC1A3C"/>
    <w:rsid w:val="00AC2671"/>
    <w:rsid w:val="00AC2697"/>
    <w:rsid w:val="00AD15B2"/>
    <w:rsid w:val="00AD2CF5"/>
    <w:rsid w:val="00AE68E7"/>
    <w:rsid w:val="00AF0539"/>
    <w:rsid w:val="00AF3B1D"/>
    <w:rsid w:val="00AF4BE1"/>
    <w:rsid w:val="00AF6128"/>
    <w:rsid w:val="00AF74FD"/>
    <w:rsid w:val="00B0073F"/>
    <w:rsid w:val="00B00A33"/>
    <w:rsid w:val="00B02A53"/>
    <w:rsid w:val="00B033B3"/>
    <w:rsid w:val="00B1189D"/>
    <w:rsid w:val="00B2139B"/>
    <w:rsid w:val="00B22B80"/>
    <w:rsid w:val="00B22BA9"/>
    <w:rsid w:val="00B26ED6"/>
    <w:rsid w:val="00B30860"/>
    <w:rsid w:val="00B3137F"/>
    <w:rsid w:val="00B32747"/>
    <w:rsid w:val="00B33FF1"/>
    <w:rsid w:val="00B430C1"/>
    <w:rsid w:val="00B51399"/>
    <w:rsid w:val="00B51C00"/>
    <w:rsid w:val="00B555B5"/>
    <w:rsid w:val="00B61188"/>
    <w:rsid w:val="00B63BB4"/>
    <w:rsid w:val="00B67979"/>
    <w:rsid w:val="00B73383"/>
    <w:rsid w:val="00B73688"/>
    <w:rsid w:val="00B8663D"/>
    <w:rsid w:val="00B93FFB"/>
    <w:rsid w:val="00B97318"/>
    <w:rsid w:val="00BA3D0C"/>
    <w:rsid w:val="00BB11D8"/>
    <w:rsid w:val="00BB5C11"/>
    <w:rsid w:val="00BC16C4"/>
    <w:rsid w:val="00BC4A64"/>
    <w:rsid w:val="00BC59F9"/>
    <w:rsid w:val="00BD1302"/>
    <w:rsid w:val="00BD5D9A"/>
    <w:rsid w:val="00BE5CC9"/>
    <w:rsid w:val="00C02DAF"/>
    <w:rsid w:val="00C068C2"/>
    <w:rsid w:val="00C07529"/>
    <w:rsid w:val="00C10E8B"/>
    <w:rsid w:val="00C120B8"/>
    <w:rsid w:val="00C15042"/>
    <w:rsid w:val="00C16D0A"/>
    <w:rsid w:val="00C16F4D"/>
    <w:rsid w:val="00C2084C"/>
    <w:rsid w:val="00C23D0D"/>
    <w:rsid w:val="00C24A82"/>
    <w:rsid w:val="00C30229"/>
    <w:rsid w:val="00C33E2A"/>
    <w:rsid w:val="00C34D65"/>
    <w:rsid w:val="00C375FC"/>
    <w:rsid w:val="00C377E7"/>
    <w:rsid w:val="00C40A2A"/>
    <w:rsid w:val="00C46D1C"/>
    <w:rsid w:val="00C526D2"/>
    <w:rsid w:val="00C60D05"/>
    <w:rsid w:val="00C60DE2"/>
    <w:rsid w:val="00C6436C"/>
    <w:rsid w:val="00C6677E"/>
    <w:rsid w:val="00C71C33"/>
    <w:rsid w:val="00C80955"/>
    <w:rsid w:val="00C80AF8"/>
    <w:rsid w:val="00C843EB"/>
    <w:rsid w:val="00C913BC"/>
    <w:rsid w:val="00C932F4"/>
    <w:rsid w:val="00C9778D"/>
    <w:rsid w:val="00CA0FE6"/>
    <w:rsid w:val="00CA351E"/>
    <w:rsid w:val="00CA3F98"/>
    <w:rsid w:val="00CA5E53"/>
    <w:rsid w:val="00CB01B0"/>
    <w:rsid w:val="00CB2D81"/>
    <w:rsid w:val="00CB2F37"/>
    <w:rsid w:val="00CB791C"/>
    <w:rsid w:val="00CC13CD"/>
    <w:rsid w:val="00CC3BCF"/>
    <w:rsid w:val="00CC7F80"/>
    <w:rsid w:val="00CD046C"/>
    <w:rsid w:val="00CD2F4A"/>
    <w:rsid w:val="00CE1718"/>
    <w:rsid w:val="00CE2135"/>
    <w:rsid w:val="00CF1A9C"/>
    <w:rsid w:val="00D04754"/>
    <w:rsid w:val="00D129EF"/>
    <w:rsid w:val="00D142B3"/>
    <w:rsid w:val="00D21801"/>
    <w:rsid w:val="00D219BB"/>
    <w:rsid w:val="00D21C15"/>
    <w:rsid w:val="00D22897"/>
    <w:rsid w:val="00D2472A"/>
    <w:rsid w:val="00D30E65"/>
    <w:rsid w:val="00D31B17"/>
    <w:rsid w:val="00D324F0"/>
    <w:rsid w:val="00D375AC"/>
    <w:rsid w:val="00D4141F"/>
    <w:rsid w:val="00D43F16"/>
    <w:rsid w:val="00D4409E"/>
    <w:rsid w:val="00D51F6F"/>
    <w:rsid w:val="00D57F7D"/>
    <w:rsid w:val="00D615AE"/>
    <w:rsid w:val="00D7160E"/>
    <w:rsid w:val="00D72870"/>
    <w:rsid w:val="00D733C4"/>
    <w:rsid w:val="00D82A6F"/>
    <w:rsid w:val="00D83C7A"/>
    <w:rsid w:val="00D84CF6"/>
    <w:rsid w:val="00D91A79"/>
    <w:rsid w:val="00D9311F"/>
    <w:rsid w:val="00D94E86"/>
    <w:rsid w:val="00D9585E"/>
    <w:rsid w:val="00D97C59"/>
    <w:rsid w:val="00DA0E72"/>
    <w:rsid w:val="00DA1336"/>
    <w:rsid w:val="00DA2350"/>
    <w:rsid w:val="00DA5BF9"/>
    <w:rsid w:val="00DB01A5"/>
    <w:rsid w:val="00DB6E5B"/>
    <w:rsid w:val="00DB71AD"/>
    <w:rsid w:val="00DC1948"/>
    <w:rsid w:val="00DC71B1"/>
    <w:rsid w:val="00DC729F"/>
    <w:rsid w:val="00DE40C2"/>
    <w:rsid w:val="00DE4519"/>
    <w:rsid w:val="00DF4964"/>
    <w:rsid w:val="00DF4D4D"/>
    <w:rsid w:val="00DF5352"/>
    <w:rsid w:val="00DF7616"/>
    <w:rsid w:val="00E05168"/>
    <w:rsid w:val="00E07E8D"/>
    <w:rsid w:val="00E13361"/>
    <w:rsid w:val="00E139F7"/>
    <w:rsid w:val="00E141F2"/>
    <w:rsid w:val="00E155C7"/>
    <w:rsid w:val="00E20FA4"/>
    <w:rsid w:val="00E21912"/>
    <w:rsid w:val="00E219C6"/>
    <w:rsid w:val="00E330E0"/>
    <w:rsid w:val="00E344FD"/>
    <w:rsid w:val="00E3483C"/>
    <w:rsid w:val="00E402FD"/>
    <w:rsid w:val="00E432DA"/>
    <w:rsid w:val="00E43AE4"/>
    <w:rsid w:val="00E4749B"/>
    <w:rsid w:val="00E50B25"/>
    <w:rsid w:val="00E56A63"/>
    <w:rsid w:val="00E64B48"/>
    <w:rsid w:val="00E67516"/>
    <w:rsid w:val="00E751C7"/>
    <w:rsid w:val="00E83666"/>
    <w:rsid w:val="00E84C5C"/>
    <w:rsid w:val="00E90D17"/>
    <w:rsid w:val="00EB0335"/>
    <w:rsid w:val="00EB1435"/>
    <w:rsid w:val="00EB3652"/>
    <w:rsid w:val="00EB6BA0"/>
    <w:rsid w:val="00EC4D84"/>
    <w:rsid w:val="00EC5CB0"/>
    <w:rsid w:val="00EC65F9"/>
    <w:rsid w:val="00ED2FE4"/>
    <w:rsid w:val="00ED4F94"/>
    <w:rsid w:val="00ED5882"/>
    <w:rsid w:val="00EE5584"/>
    <w:rsid w:val="00EF240E"/>
    <w:rsid w:val="00EF3741"/>
    <w:rsid w:val="00F00D31"/>
    <w:rsid w:val="00F02497"/>
    <w:rsid w:val="00F03D61"/>
    <w:rsid w:val="00F07694"/>
    <w:rsid w:val="00F07FF3"/>
    <w:rsid w:val="00F10718"/>
    <w:rsid w:val="00F17A73"/>
    <w:rsid w:val="00F21784"/>
    <w:rsid w:val="00F24E4C"/>
    <w:rsid w:val="00F263FA"/>
    <w:rsid w:val="00F301BB"/>
    <w:rsid w:val="00F33618"/>
    <w:rsid w:val="00F43CA0"/>
    <w:rsid w:val="00F4425A"/>
    <w:rsid w:val="00F458CB"/>
    <w:rsid w:val="00F536FC"/>
    <w:rsid w:val="00F56AE8"/>
    <w:rsid w:val="00F636A4"/>
    <w:rsid w:val="00F63B4D"/>
    <w:rsid w:val="00F67EF6"/>
    <w:rsid w:val="00F76F32"/>
    <w:rsid w:val="00F8168C"/>
    <w:rsid w:val="00F821E5"/>
    <w:rsid w:val="00F8610E"/>
    <w:rsid w:val="00F92AD4"/>
    <w:rsid w:val="00F95426"/>
    <w:rsid w:val="00FC7A2A"/>
    <w:rsid w:val="00FD2F20"/>
    <w:rsid w:val="00FD53AC"/>
    <w:rsid w:val="00FD6E22"/>
    <w:rsid w:val="00FE3961"/>
    <w:rsid w:val="00FF514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75DF2"/>
    <w:pPr>
      <w:spacing w:line="240" w:lineRule="auto"/>
    </w:pPr>
    <w:rPr>
      <w:sz w:val="24"/>
      <w:lang w:val="en-US"/>
    </w:rPr>
  </w:style>
  <w:style w:type="paragraph" w:styleId="Heading1">
    <w:name w:val="heading 1"/>
    <w:aliases w:val="Heading 1 - NOT IN USE"/>
    <w:basedOn w:val="Normal"/>
    <w:next w:val="Normal"/>
    <w:link w:val="Heading1Char"/>
    <w:uiPriority w:val="9"/>
    <w:qFormat/>
    <w:rsid w:val="00875DF2"/>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qFormat/>
    <w:rsid w:val="00875DF2"/>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qFormat/>
    <w:rsid w:val="00875DF2"/>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unhideWhenUsed/>
    <w:qFormat/>
    <w:rsid w:val="00F21784"/>
    <w:pPr>
      <w:keepNext/>
      <w:keepLines/>
      <w:spacing w:before="240" w:after="40"/>
      <w:outlineLvl w:val="3"/>
    </w:pPr>
    <w:rPr>
      <w:rFonts w:ascii="Calibri" w:eastAsia="Calibri" w:hAnsi="Calibri" w:cs="Calibri"/>
      <w:b/>
      <w:szCs w:val="24"/>
      <w:lang w:eastAsia="en-US"/>
    </w:rPr>
  </w:style>
  <w:style w:type="paragraph" w:styleId="Heading5">
    <w:name w:val="heading 5"/>
    <w:basedOn w:val="Normal"/>
    <w:next w:val="Normal"/>
    <w:link w:val="Heading5Char"/>
    <w:uiPriority w:val="9"/>
    <w:semiHidden/>
    <w:unhideWhenUsed/>
    <w:qFormat/>
    <w:rsid w:val="00F21784"/>
    <w:pPr>
      <w:keepNext/>
      <w:keepLines/>
      <w:spacing w:before="220" w:after="40"/>
      <w:outlineLvl w:val="4"/>
    </w:pPr>
    <w:rPr>
      <w:rFonts w:ascii="Calibri" w:eastAsia="Calibri" w:hAnsi="Calibri" w:cs="Calibri"/>
      <w:b/>
      <w:sz w:val="22"/>
      <w:lang w:eastAsia="en-US"/>
    </w:rPr>
  </w:style>
  <w:style w:type="paragraph" w:styleId="Heading6">
    <w:name w:val="heading 6"/>
    <w:basedOn w:val="Normal"/>
    <w:next w:val="Normal"/>
    <w:link w:val="Heading6Char"/>
    <w:uiPriority w:val="9"/>
    <w:semiHidden/>
    <w:unhideWhenUsed/>
    <w:qFormat/>
    <w:rsid w:val="00F21784"/>
    <w:pPr>
      <w:keepNext/>
      <w:keepLines/>
      <w:spacing w:before="200" w:after="40"/>
      <w:outlineLvl w:val="5"/>
    </w:pPr>
    <w:rPr>
      <w:rFonts w:ascii="Calibri" w:eastAsia="Calibri" w:hAnsi="Calibri" w:cs="Calibri"/>
      <w:b/>
      <w:sz w:val="20"/>
      <w:szCs w:val="20"/>
      <w:lang w:eastAsia="en-US"/>
    </w:rPr>
  </w:style>
  <w:style w:type="character" w:default="1" w:styleId="DefaultParagraphFont">
    <w:name w:val="Default Paragraph Font"/>
    <w:uiPriority w:val="1"/>
    <w:semiHidden/>
    <w:unhideWhenUsed/>
    <w:rsid w:val="00875D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75DF2"/>
  </w:style>
  <w:style w:type="paragraph" w:styleId="Header">
    <w:name w:val="header"/>
    <w:basedOn w:val="Normal"/>
    <w:link w:val="HeaderChar"/>
    <w:uiPriority w:val="99"/>
    <w:unhideWhenUsed/>
    <w:rsid w:val="00875DF2"/>
    <w:pPr>
      <w:tabs>
        <w:tab w:val="center" w:pos="4680"/>
        <w:tab w:val="right" w:pos="9360"/>
      </w:tabs>
      <w:spacing w:after="0"/>
    </w:pPr>
  </w:style>
  <w:style w:type="character" w:customStyle="1" w:styleId="HeaderChar">
    <w:name w:val="Header Char"/>
    <w:basedOn w:val="DefaultParagraphFont"/>
    <w:link w:val="Header"/>
    <w:uiPriority w:val="99"/>
    <w:rsid w:val="00875DF2"/>
    <w:rPr>
      <w:sz w:val="24"/>
      <w:lang w:val="en-US"/>
    </w:rPr>
  </w:style>
  <w:style w:type="paragraph" w:styleId="Footer">
    <w:name w:val="footer"/>
    <w:basedOn w:val="Normal"/>
    <w:link w:val="FooterChar"/>
    <w:uiPriority w:val="99"/>
    <w:unhideWhenUsed/>
    <w:rsid w:val="00875DF2"/>
    <w:pPr>
      <w:tabs>
        <w:tab w:val="center" w:pos="4680"/>
        <w:tab w:val="right" w:pos="9360"/>
      </w:tabs>
      <w:spacing w:after="0"/>
    </w:pPr>
  </w:style>
  <w:style w:type="character" w:customStyle="1" w:styleId="FooterChar">
    <w:name w:val="Footer Char"/>
    <w:basedOn w:val="DefaultParagraphFont"/>
    <w:link w:val="Footer"/>
    <w:uiPriority w:val="99"/>
    <w:rsid w:val="00875DF2"/>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6F0613"/>
    <w:pPr>
      <w:spacing w:before="0" w:after="60" w:line="380" w:lineRule="exact"/>
      <w:ind w:left="4320"/>
    </w:pPr>
    <w:rPr>
      <w:b/>
      <w:bCs/>
      <w:color w:val="93D18C"/>
      <w:sz w:val="32"/>
      <w:szCs w:val="32"/>
    </w:rPr>
  </w:style>
  <w:style w:type="paragraph" w:customStyle="1" w:styleId="Cover-Date">
    <w:name w:val="Cover - Date"/>
    <w:basedOn w:val="Normal"/>
    <w:qFormat/>
    <w:rsid w:val="00875DF2"/>
    <w:pPr>
      <w:spacing w:before="200" w:after="60" w:line="380" w:lineRule="exact"/>
      <w:ind w:left="4320"/>
    </w:pPr>
    <w:rPr>
      <w:rFonts w:cstheme="minorHAnsi"/>
      <w:b/>
      <w:bCs/>
      <w:noProof/>
      <w:color w:val="93D18C"/>
      <w:sz w:val="32"/>
      <w:szCs w:val="32"/>
    </w:rPr>
  </w:style>
  <w:style w:type="paragraph" w:customStyle="1" w:styleId="Cover-AdditionalInformation">
    <w:name w:val="Cover - Additional Information"/>
    <w:basedOn w:val="Normal"/>
    <w:qFormat/>
    <w:rsid w:val="00875DF2"/>
    <w:pPr>
      <w:spacing w:before="200" w:after="60" w:line="340" w:lineRule="exact"/>
      <w:ind w:left="4320"/>
    </w:pPr>
    <w:rPr>
      <w:rFonts w:cstheme="minorHAnsi"/>
      <w:b/>
      <w:bCs/>
      <w:i/>
      <w:iCs/>
      <w:noProof/>
      <w:color w:val="A7CAF3"/>
      <w:sz w:val="26"/>
      <w:szCs w:val="26"/>
    </w:rPr>
  </w:style>
  <w:style w:type="paragraph" w:customStyle="1" w:styleId="Heading1-CoverTitle2">
    <w:name w:val="Heading 1-Cover Title 2"/>
    <w:basedOn w:val="Cover-AdditionalInformation"/>
    <w:qFormat/>
    <w:rsid w:val="00875DF2"/>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875DF2"/>
    <w:pPr>
      <w:spacing w:before="300" w:after="1240" w:line="600" w:lineRule="exact"/>
    </w:pPr>
    <w:rPr>
      <w:color w:val="0F4E95"/>
      <w:sz w:val="52"/>
      <w:szCs w:val="52"/>
    </w:rPr>
  </w:style>
  <w:style w:type="paragraph" w:customStyle="1" w:styleId="Cover2-Authors">
    <w:name w:val="Cover 2-Authors"/>
    <w:basedOn w:val="Subtitle-Cover2"/>
    <w:qFormat/>
    <w:rsid w:val="00875DF2"/>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875DF2"/>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875DF2"/>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875DF2"/>
    <w:pPr>
      <w:spacing w:before="8900"/>
    </w:pPr>
    <w:rPr>
      <w:rFonts w:cstheme="minorHAnsi"/>
      <w:noProof/>
      <w:color w:val="536A85"/>
      <w:sz w:val="20"/>
      <w:szCs w:val="20"/>
    </w:rPr>
  </w:style>
  <w:style w:type="paragraph" w:customStyle="1" w:styleId="Boilerplate">
    <w:name w:val="Boilerplate"/>
    <w:basedOn w:val="Normal"/>
    <w:qFormat/>
    <w:rsid w:val="00875DF2"/>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875DF2"/>
    <w:rPr>
      <w:color w:val="1569C8" w:themeColor="accent5"/>
      <w:sz w:val="18"/>
      <w:u w:val="single"/>
    </w:rPr>
  </w:style>
  <w:style w:type="character" w:styleId="UnresolvedMention">
    <w:name w:val="Unresolved Mention"/>
    <w:basedOn w:val="DefaultParagraphFont"/>
    <w:uiPriority w:val="99"/>
    <w:semiHidden/>
    <w:unhideWhenUsed/>
    <w:rsid w:val="00875DF2"/>
    <w:rPr>
      <w:color w:val="605E5C"/>
      <w:shd w:val="clear" w:color="auto" w:fill="E1DFDD"/>
    </w:rPr>
  </w:style>
  <w:style w:type="paragraph" w:customStyle="1" w:styleId="Heading2A-TOC">
    <w:name w:val="Heading 2A - TOC"/>
    <w:basedOn w:val="Boilerplate"/>
    <w:qFormat/>
    <w:rsid w:val="00875DF2"/>
    <w:pPr>
      <w:spacing w:before="900" w:after="120" w:line="800" w:lineRule="exact"/>
      <w:outlineLvl w:val="1"/>
    </w:pPr>
    <w:rPr>
      <w:color w:val="000000"/>
      <w:sz w:val="80"/>
      <w:szCs w:val="80"/>
    </w:rPr>
  </w:style>
  <w:style w:type="paragraph" w:customStyle="1" w:styleId="Heading2B-Startofnewpage">
    <w:name w:val="Heading 2B - Start of new page"/>
    <w:basedOn w:val="Normal"/>
    <w:link w:val="Heading2B-StartofnewpageChar"/>
    <w:qFormat/>
    <w:rsid w:val="00875DF2"/>
    <w:pPr>
      <w:spacing w:before="360" w:after="540" w:line="760" w:lineRule="exact"/>
      <w:outlineLvl w:val="1"/>
    </w:pPr>
    <w:rPr>
      <w:noProof/>
      <w:color w:val="000000"/>
      <w:sz w:val="70"/>
      <w:szCs w:val="70"/>
    </w:rPr>
  </w:style>
  <w:style w:type="paragraph" w:customStyle="1" w:styleId="ParagraphIntroFollowingHeading">
    <w:name w:val="Paragraph  – Intro Following Heading"/>
    <w:basedOn w:val="Heading2B-Startofnewpage"/>
    <w:link w:val="ParagraphIntroFollowingHeadingChar"/>
    <w:qFormat/>
    <w:rsid w:val="00875DF2"/>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875DF2"/>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875DF2"/>
    <w:pPr>
      <w:pBdr>
        <w:top w:val="none" w:sz="0" w:space="0" w:color="auto"/>
      </w:pBdr>
      <w:spacing w:before="470" w:after="180" w:line="360" w:lineRule="exact"/>
      <w:ind w:right="720"/>
      <w:outlineLvl w:val="2"/>
    </w:pPr>
    <w:rPr>
      <w:b/>
      <w:bCs/>
      <w:color w:val="586D2D"/>
      <w:sz w:val="32"/>
      <w:szCs w:val="32"/>
    </w:rPr>
  </w:style>
  <w:style w:type="paragraph" w:customStyle="1" w:styleId="Paragraph">
    <w:name w:val="Paragraph"/>
    <w:basedOn w:val="ParagraphFirstContentAfterIntro"/>
    <w:link w:val="ParagraphChar"/>
    <w:qFormat/>
    <w:rsid w:val="00875DF2"/>
    <w:pPr>
      <w:pBdr>
        <w:top w:val="none" w:sz="0" w:space="0" w:color="auto"/>
      </w:pBdr>
      <w:spacing w:before="0" w:after="200"/>
    </w:pPr>
    <w:rPr>
      <w:color w:val="000000"/>
    </w:rPr>
  </w:style>
  <w:style w:type="paragraph" w:customStyle="1" w:styleId="HighlightText">
    <w:name w:val="Highlight Text"/>
    <w:basedOn w:val="Paragraph"/>
    <w:qFormat/>
    <w:rsid w:val="00875DF2"/>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autoRedefine/>
    <w:qFormat/>
    <w:rsid w:val="00875DF2"/>
    <w:pPr>
      <w:spacing w:before="360" w:after="120"/>
      <w:ind w:right="1080"/>
      <w:outlineLvl w:val="3"/>
    </w:pPr>
    <w:rPr>
      <w:color w:val="auto"/>
      <w:sz w:val="28"/>
    </w:rPr>
  </w:style>
  <w:style w:type="paragraph" w:customStyle="1" w:styleId="Paragraph-BeforeList">
    <w:name w:val="Paragraph - Before List"/>
    <w:basedOn w:val="Paragraph"/>
    <w:qFormat/>
    <w:rsid w:val="00875DF2"/>
    <w:pPr>
      <w:spacing w:after="120"/>
    </w:pPr>
  </w:style>
  <w:style w:type="paragraph" w:customStyle="1" w:styleId="List-Level1">
    <w:name w:val="List - Level 1"/>
    <w:basedOn w:val="Paragraph-BeforeList"/>
    <w:qFormat/>
    <w:rsid w:val="00875DF2"/>
    <w:pPr>
      <w:numPr>
        <w:numId w:val="52"/>
      </w:numPr>
    </w:pPr>
  </w:style>
  <w:style w:type="paragraph" w:customStyle="1" w:styleId="List-Level2">
    <w:name w:val="List - Level 2"/>
    <w:basedOn w:val="Paragraph-BeforeList"/>
    <w:qFormat/>
    <w:rsid w:val="00875DF2"/>
    <w:pPr>
      <w:numPr>
        <w:ilvl w:val="1"/>
        <w:numId w:val="52"/>
      </w:numPr>
      <w:spacing w:line="240" w:lineRule="auto"/>
    </w:pPr>
  </w:style>
  <w:style w:type="paragraph" w:customStyle="1" w:styleId="List-Level3">
    <w:name w:val="List - Level 3"/>
    <w:basedOn w:val="Paragraph-BeforeList"/>
    <w:qFormat/>
    <w:rsid w:val="00875DF2"/>
    <w:pPr>
      <w:numPr>
        <w:ilvl w:val="2"/>
        <w:numId w:val="52"/>
      </w:numPr>
    </w:pPr>
  </w:style>
  <w:style w:type="paragraph" w:customStyle="1" w:styleId="Paragraph-AfterList">
    <w:name w:val="Paragraph - After List"/>
    <w:basedOn w:val="Paragraph"/>
    <w:qFormat/>
    <w:rsid w:val="00875DF2"/>
    <w:pPr>
      <w:spacing w:before="280"/>
    </w:pPr>
  </w:style>
  <w:style w:type="paragraph" w:customStyle="1" w:styleId="Heading5A">
    <w:name w:val="Heading 5A"/>
    <w:basedOn w:val="Heading4A"/>
    <w:qFormat/>
    <w:rsid w:val="00875DF2"/>
    <w:pPr>
      <w:spacing w:line="310" w:lineRule="exact"/>
      <w:outlineLvl w:val="4"/>
    </w:pPr>
    <w:rPr>
      <w:b w:val="0"/>
      <w:bCs w:val="0"/>
      <w:sz w:val="24"/>
      <w:szCs w:val="26"/>
    </w:rPr>
  </w:style>
  <w:style w:type="paragraph" w:customStyle="1" w:styleId="Heading6A">
    <w:name w:val="Heading 6A"/>
    <w:basedOn w:val="Heading5A"/>
    <w:qFormat/>
    <w:rsid w:val="00875DF2"/>
    <w:pPr>
      <w:spacing w:before="180" w:after="30"/>
      <w:ind w:right="0"/>
      <w:outlineLvl w:val="5"/>
    </w:pPr>
    <w:rPr>
      <w:i/>
      <w:iCs/>
      <w:color w:val="1569C8" w:themeColor="accent5"/>
      <w:szCs w:val="24"/>
    </w:rPr>
  </w:style>
  <w:style w:type="paragraph" w:customStyle="1" w:styleId="Pullquote">
    <w:name w:val="Pullquote"/>
    <w:basedOn w:val="HighlightText"/>
    <w:qFormat/>
    <w:rsid w:val="00875DF2"/>
    <w:pPr>
      <w:spacing w:after="160"/>
    </w:pPr>
  </w:style>
  <w:style w:type="paragraph" w:customStyle="1" w:styleId="PullquoteAttribution">
    <w:name w:val="Pullquote Attribution"/>
    <w:basedOn w:val="Pullquote"/>
    <w:qFormat/>
    <w:rsid w:val="00875DF2"/>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875DF2"/>
    <w:pPr>
      <w:numPr>
        <w:numId w:val="1"/>
      </w:numPr>
      <w:ind w:left="867" w:hanging="289"/>
    </w:pPr>
  </w:style>
  <w:style w:type="paragraph" w:customStyle="1" w:styleId="List-Numbers">
    <w:name w:val="List - Numbers"/>
    <w:basedOn w:val="List-Letters"/>
    <w:qFormat/>
    <w:rsid w:val="00875DF2"/>
    <w:pPr>
      <w:numPr>
        <w:numId w:val="2"/>
      </w:numPr>
    </w:pPr>
  </w:style>
  <w:style w:type="paragraph" w:customStyle="1" w:styleId="CalloutBox-Title">
    <w:name w:val="Callout Box - Title"/>
    <w:basedOn w:val="Paragraph-AfterList"/>
    <w:qFormat/>
    <w:rsid w:val="00875DF2"/>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875DF2"/>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875DF2"/>
    <w:pPr>
      <w:spacing w:before="72" w:after="140"/>
    </w:pPr>
    <w:rPr>
      <w:color w:val="3C8235"/>
    </w:rPr>
  </w:style>
  <w:style w:type="paragraph" w:customStyle="1" w:styleId="CalloutBox-ParagraphBold">
    <w:name w:val="Callout Box - Paragraph Bold"/>
    <w:basedOn w:val="Paragraph"/>
    <w:qFormat/>
    <w:rsid w:val="00875DF2"/>
    <w:pPr>
      <w:spacing w:before="72" w:after="140"/>
    </w:pPr>
    <w:rPr>
      <w:b/>
      <w:bCs/>
      <w:color w:val="3C8235"/>
    </w:rPr>
  </w:style>
  <w:style w:type="paragraph" w:customStyle="1" w:styleId="CalloutBox-ListLevel1">
    <w:name w:val="Callout Box - List Level 1"/>
    <w:qFormat/>
    <w:rsid w:val="00875DF2"/>
    <w:pPr>
      <w:numPr>
        <w:numId w:val="51"/>
      </w:numPr>
    </w:pPr>
    <w:rPr>
      <w:noProof/>
      <w:color w:val="3C8235"/>
      <w:sz w:val="24"/>
      <w:szCs w:val="24"/>
      <w:lang w:val="en-US"/>
    </w:rPr>
  </w:style>
  <w:style w:type="paragraph" w:customStyle="1" w:styleId="CalloutBox-ListLevel2">
    <w:name w:val="Callout Box - List Level 2"/>
    <w:qFormat/>
    <w:rsid w:val="00875DF2"/>
    <w:pPr>
      <w:numPr>
        <w:ilvl w:val="1"/>
        <w:numId w:val="51"/>
      </w:numPr>
    </w:pPr>
    <w:rPr>
      <w:noProof/>
      <w:color w:val="3C8235"/>
      <w:sz w:val="24"/>
      <w:szCs w:val="24"/>
      <w:lang w:val="en-US"/>
    </w:rPr>
  </w:style>
  <w:style w:type="paragraph" w:customStyle="1" w:styleId="CalloutBox-ListLevel3">
    <w:name w:val="Callout Box - List Level 3"/>
    <w:qFormat/>
    <w:rsid w:val="00875DF2"/>
    <w:pPr>
      <w:numPr>
        <w:ilvl w:val="2"/>
        <w:numId w:val="51"/>
      </w:numPr>
    </w:pPr>
    <w:rPr>
      <w:noProof/>
      <w:color w:val="3C8235"/>
      <w:sz w:val="24"/>
      <w:szCs w:val="24"/>
      <w:lang w:val="en-US"/>
    </w:rPr>
  </w:style>
  <w:style w:type="paragraph" w:customStyle="1" w:styleId="CalloutBoxParagraphafterList">
    <w:name w:val="Callout Box – Paragraph after List"/>
    <w:basedOn w:val="Paragraph-AfterList"/>
    <w:qFormat/>
    <w:rsid w:val="00875DF2"/>
    <w:pPr>
      <w:spacing w:before="300" w:after="140"/>
    </w:pPr>
    <w:rPr>
      <w:color w:val="3C8235"/>
    </w:rPr>
  </w:style>
  <w:style w:type="paragraph" w:customStyle="1" w:styleId="CalloutBoxListNumbers">
    <w:name w:val="Callout Box – List Numbers"/>
    <w:qFormat/>
    <w:rsid w:val="00875DF2"/>
    <w:pPr>
      <w:numPr>
        <w:numId w:val="4"/>
      </w:numPr>
    </w:pPr>
    <w:rPr>
      <w:noProof/>
      <w:color w:val="3C8235"/>
      <w:sz w:val="24"/>
      <w:szCs w:val="24"/>
      <w:lang w:val="en-US"/>
    </w:rPr>
  </w:style>
  <w:style w:type="paragraph" w:customStyle="1" w:styleId="CalloutBoxListLetters">
    <w:name w:val="Callout Box – List Letters"/>
    <w:qFormat/>
    <w:rsid w:val="00875DF2"/>
    <w:pPr>
      <w:numPr>
        <w:numId w:val="5"/>
      </w:numPr>
    </w:pPr>
    <w:rPr>
      <w:noProof/>
      <w:color w:val="3C8235"/>
      <w:sz w:val="24"/>
      <w:szCs w:val="24"/>
      <w:lang w:val="en-US"/>
    </w:rPr>
  </w:style>
  <w:style w:type="paragraph" w:customStyle="1" w:styleId="ParagraphAfterCalloutBox">
    <w:name w:val="Paragraph – After Callout Box"/>
    <w:basedOn w:val="Paragraph"/>
    <w:qFormat/>
    <w:rsid w:val="00875DF2"/>
    <w:pPr>
      <w:spacing w:before="400"/>
    </w:pPr>
  </w:style>
  <w:style w:type="paragraph" w:customStyle="1" w:styleId="ParagraphInline">
    <w:name w:val="Paragraph – Inline"/>
    <w:basedOn w:val="Paragraph"/>
    <w:link w:val="ParagraphInlineChar"/>
    <w:qFormat/>
    <w:rsid w:val="00875DF2"/>
    <w:rPr>
      <w:b/>
      <w:bCs/>
      <w:color w:val="1569C8" w:themeColor="accent5"/>
    </w:rPr>
  </w:style>
  <w:style w:type="paragraph" w:styleId="FootnoteText">
    <w:name w:val="footnote text"/>
    <w:basedOn w:val="Normal"/>
    <w:link w:val="FootnoteTextChar"/>
    <w:uiPriority w:val="99"/>
    <w:semiHidden/>
    <w:unhideWhenUsed/>
    <w:rsid w:val="00875DF2"/>
    <w:pPr>
      <w:spacing w:after="0"/>
    </w:pPr>
    <w:rPr>
      <w:sz w:val="20"/>
      <w:szCs w:val="20"/>
    </w:rPr>
  </w:style>
  <w:style w:type="character" w:customStyle="1" w:styleId="FootnoteTextChar">
    <w:name w:val="Footnote Text Char"/>
    <w:basedOn w:val="DefaultParagraphFont"/>
    <w:link w:val="FootnoteText"/>
    <w:uiPriority w:val="99"/>
    <w:semiHidden/>
    <w:rsid w:val="00875DF2"/>
    <w:rPr>
      <w:sz w:val="20"/>
      <w:szCs w:val="20"/>
      <w:lang w:val="en-US"/>
    </w:rPr>
  </w:style>
  <w:style w:type="character" w:styleId="FootnoteReference">
    <w:name w:val="footnote reference"/>
    <w:basedOn w:val="DefaultParagraphFont"/>
    <w:uiPriority w:val="99"/>
    <w:semiHidden/>
    <w:unhideWhenUsed/>
    <w:rsid w:val="00875DF2"/>
    <w:rPr>
      <w:vertAlign w:val="superscript"/>
    </w:rPr>
  </w:style>
  <w:style w:type="paragraph" w:customStyle="1" w:styleId="Footnote">
    <w:name w:val="Footnote"/>
    <w:basedOn w:val="FootnoteText"/>
    <w:qFormat/>
    <w:rsid w:val="00875DF2"/>
    <w:pPr>
      <w:spacing w:after="86"/>
      <w:ind w:left="130" w:hanging="113"/>
    </w:pPr>
    <w:rPr>
      <w:color w:val="424242"/>
      <w:sz w:val="18"/>
      <w:szCs w:val="18"/>
    </w:rPr>
  </w:style>
  <w:style w:type="paragraph" w:customStyle="1" w:styleId="TableTitle">
    <w:name w:val="Table Title"/>
    <w:basedOn w:val="Paragraph"/>
    <w:uiPriority w:val="1"/>
    <w:qFormat/>
    <w:rsid w:val="00875DF2"/>
    <w:pPr>
      <w:pBdr>
        <w:top w:val="single" w:sz="12" w:space="8" w:color="000000"/>
      </w:pBdr>
      <w:spacing w:before="500" w:line="240" w:lineRule="auto"/>
    </w:pPr>
    <w:rPr>
      <w:b/>
      <w:bCs/>
      <w:color w:val="586D2D"/>
      <w:sz w:val="26"/>
      <w:szCs w:val="26"/>
    </w:rPr>
  </w:style>
  <w:style w:type="paragraph" w:customStyle="1" w:styleId="TableorFiguresNotesSources">
    <w:name w:val="Table or Figures Notes/Sources"/>
    <w:basedOn w:val="Paragraph"/>
    <w:qFormat/>
    <w:rsid w:val="00875DF2"/>
    <w:pPr>
      <w:spacing w:before="120" w:after="400" w:line="200" w:lineRule="exact"/>
    </w:pPr>
    <w:rPr>
      <w:b/>
      <w:bCs/>
      <w:color w:val="1569C8" w:themeColor="accent5"/>
      <w:sz w:val="18"/>
      <w:szCs w:val="18"/>
    </w:rPr>
  </w:style>
  <w:style w:type="table" w:styleId="TableGrid">
    <w:name w:val="Table Grid"/>
    <w:basedOn w:val="TableNormal"/>
    <w:uiPriority w:val="39"/>
    <w:rsid w:val="00875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75DF2"/>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875DF2"/>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875DF2"/>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875DF2"/>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875DF2"/>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875DF2"/>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875DF2"/>
    <w:rPr>
      <w:color w:val="auto"/>
      <w:sz w:val="22"/>
    </w:rPr>
  </w:style>
  <w:style w:type="paragraph" w:customStyle="1" w:styleId="TableHeaderRow">
    <w:name w:val="Table Header Row"/>
    <w:basedOn w:val="Paragraph"/>
    <w:qFormat/>
    <w:rsid w:val="00875DF2"/>
    <w:pPr>
      <w:spacing w:after="0" w:line="240" w:lineRule="exact"/>
    </w:pPr>
    <w:rPr>
      <w:bCs/>
      <w:color w:val="FFFFFF"/>
      <w:sz w:val="22"/>
      <w:szCs w:val="20"/>
    </w:rPr>
  </w:style>
  <w:style w:type="paragraph" w:customStyle="1" w:styleId="TableCategoryText">
    <w:name w:val="Table Category Text"/>
    <w:basedOn w:val="Paragraph"/>
    <w:qFormat/>
    <w:rsid w:val="00875DF2"/>
    <w:pPr>
      <w:spacing w:after="0" w:line="240" w:lineRule="exact"/>
    </w:pPr>
    <w:rPr>
      <w:bCs/>
      <w:sz w:val="20"/>
      <w:szCs w:val="20"/>
    </w:rPr>
  </w:style>
  <w:style w:type="paragraph" w:customStyle="1" w:styleId="TableBodyText">
    <w:name w:val="Table Body Text"/>
    <w:basedOn w:val="Paragraph"/>
    <w:qFormat/>
    <w:rsid w:val="00875DF2"/>
    <w:pPr>
      <w:spacing w:after="80" w:line="240" w:lineRule="exact"/>
    </w:pPr>
    <w:rPr>
      <w:sz w:val="20"/>
      <w:szCs w:val="20"/>
    </w:rPr>
  </w:style>
  <w:style w:type="paragraph" w:customStyle="1" w:styleId="TableBullets">
    <w:name w:val="Table Bullets"/>
    <w:basedOn w:val="Paragraph"/>
    <w:qFormat/>
    <w:rsid w:val="00875DF2"/>
    <w:pPr>
      <w:numPr>
        <w:numId w:val="55"/>
      </w:numPr>
      <w:spacing w:after="80" w:line="240" w:lineRule="exact"/>
    </w:pPr>
    <w:rPr>
      <w:rFonts w:cs="Times New Roman (Body CS)"/>
      <w:sz w:val="20"/>
      <w:szCs w:val="20"/>
    </w:rPr>
  </w:style>
  <w:style w:type="paragraph" w:customStyle="1" w:styleId="CalloutBox-TitlenoSubtitle">
    <w:name w:val="Callout Box - Title no Subtitle"/>
    <w:basedOn w:val="CalloutBox-Title"/>
    <w:qFormat/>
    <w:rsid w:val="00875DF2"/>
    <w:pPr>
      <w:pBdr>
        <w:bottom w:val="single" w:sz="12" w:space="10" w:color="DAEFD8"/>
      </w:pBdr>
    </w:pPr>
  </w:style>
  <w:style w:type="paragraph" w:customStyle="1" w:styleId="CalloutBoxLastParagraph">
    <w:name w:val="Callout Box – Last Paragraph"/>
    <w:basedOn w:val="CalloutBox-Paragraph"/>
    <w:qFormat/>
    <w:rsid w:val="00875DF2"/>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875DF2"/>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875DF2"/>
    <w:pPr>
      <w:spacing w:after="0"/>
    </w:pPr>
    <w:rPr>
      <w:sz w:val="20"/>
      <w:szCs w:val="20"/>
      <w:lang w:eastAsia="en-US"/>
    </w:rPr>
  </w:style>
  <w:style w:type="character" w:customStyle="1" w:styleId="CommentTextChar">
    <w:name w:val="Comment Text Char"/>
    <w:basedOn w:val="DefaultParagraphFont"/>
    <w:link w:val="CommentText"/>
    <w:uiPriority w:val="99"/>
    <w:rsid w:val="00875DF2"/>
    <w:rPr>
      <w:sz w:val="20"/>
      <w:szCs w:val="20"/>
      <w:lang w:val="en-US" w:eastAsia="en-US"/>
    </w:rPr>
  </w:style>
  <w:style w:type="paragraph" w:styleId="BalloonText">
    <w:name w:val="Balloon Text"/>
    <w:basedOn w:val="Normal"/>
    <w:link w:val="BalloonTextChar"/>
    <w:uiPriority w:val="99"/>
    <w:semiHidden/>
    <w:unhideWhenUsed/>
    <w:rsid w:val="00875D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DF2"/>
    <w:rPr>
      <w:rFonts w:ascii="Segoe UI" w:hAnsi="Segoe UI" w:cs="Segoe UI"/>
      <w:sz w:val="18"/>
      <w:szCs w:val="18"/>
      <w:lang w:val="en-US"/>
    </w:rPr>
  </w:style>
  <w:style w:type="paragraph" w:customStyle="1" w:styleId="Heading2C-Withinflow">
    <w:name w:val="Heading 2C - Within flow"/>
    <w:basedOn w:val="Heading2B-Startofnewpage"/>
    <w:qFormat/>
    <w:rsid w:val="00875DF2"/>
    <w:pPr>
      <w:pBdr>
        <w:top w:val="single" w:sz="48" w:space="15" w:color="CAE0F9" w:themeColor="accent5" w:themeTint="33"/>
      </w:pBdr>
      <w:spacing w:before="900"/>
    </w:pPr>
  </w:style>
  <w:style w:type="paragraph" w:customStyle="1" w:styleId="HighlightBox-Title">
    <w:name w:val="Highlight Box - Title"/>
    <w:basedOn w:val="Paragraph"/>
    <w:qFormat/>
    <w:rsid w:val="00875DF2"/>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875DF2"/>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875DF2"/>
    <w:pPr>
      <w:spacing w:before="500"/>
    </w:pPr>
  </w:style>
  <w:style w:type="paragraph" w:customStyle="1" w:styleId="Paragraph-Inset">
    <w:name w:val="Paragraph - Inset"/>
    <w:basedOn w:val="Paragraph"/>
    <w:qFormat/>
    <w:rsid w:val="00875DF2"/>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875DF2"/>
    <w:rPr>
      <w:bCs w:val="0"/>
      <w:color w:val="FFFFFF"/>
    </w:rPr>
  </w:style>
  <w:style w:type="character" w:customStyle="1" w:styleId="Heading1Char">
    <w:name w:val="Heading 1 Char"/>
    <w:aliases w:val="Heading 1 - NOT IN USE Char"/>
    <w:basedOn w:val="DefaultParagraphFont"/>
    <w:link w:val="Heading1"/>
    <w:uiPriority w:val="9"/>
    <w:rsid w:val="00875DF2"/>
    <w:rPr>
      <w:rFonts w:asciiTheme="majorHAnsi" w:eastAsiaTheme="majorEastAsia" w:hAnsiTheme="majorHAnsi" w:cstheme="majorBidi"/>
      <w:color w:val="2E3D46" w:themeColor="accent1" w:themeShade="BF"/>
      <w:sz w:val="32"/>
      <w:szCs w:val="32"/>
      <w:lang w:val="en-US"/>
    </w:rPr>
  </w:style>
  <w:style w:type="paragraph" w:styleId="TOC1">
    <w:name w:val="toc 1"/>
    <w:basedOn w:val="Normal"/>
    <w:next w:val="Normal"/>
    <w:autoRedefine/>
    <w:uiPriority w:val="39"/>
    <w:unhideWhenUsed/>
    <w:rsid w:val="00875DF2"/>
    <w:pPr>
      <w:tabs>
        <w:tab w:val="right" w:pos="9350"/>
      </w:tabs>
      <w:spacing w:before="380" w:line="320" w:lineRule="exact"/>
      <w:ind w:left="720"/>
    </w:pPr>
    <w:rPr>
      <w:b/>
      <w:noProof/>
      <w:color w:val="586D2D"/>
      <w:sz w:val="26"/>
    </w:rPr>
  </w:style>
  <w:style w:type="character" w:customStyle="1" w:styleId="Heading2Char">
    <w:name w:val="Heading 2 Char"/>
    <w:basedOn w:val="DefaultParagraphFont"/>
    <w:link w:val="Heading2"/>
    <w:uiPriority w:val="9"/>
    <w:rsid w:val="00875DF2"/>
    <w:rPr>
      <w:rFonts w:asciiTheme="majorHAnsi" w:eastAsiaTheme="majorEastAsia" w:hAnsiTheme="majorHAnsi" w:cstheme="majorBidi"/>
      <w:color w:val="2E3D46" w:themeColor="accent1" w:themeShade="BF"/>
      <w:sz w:val="26"/>
      <w:szCs w:val="26"/>
      <w:lang w:val="en-US"/>
    </w:rPr>
  </w:style>
  <w:style w:type="character" w:customStyle="1" w:styleId="Heading3Char">
    <w:name w:val="Heading 3 Char"/>
    <w:basedOn w:val="DefaultParagraphFont"/>
    <w:link w:val="Heading3"/>
    <w:uiPriority w:val="9"/>
    <w:rsid w:val="00875DF2"/>
    <w:rPr>
      <w:rFonts w:asciiTheme="majorHAnsi" w:eastAsiaTheme="majorEastAsia" w:hAnsiTheme="majorHAnsi" w:cstheme="majorBidi"/>
      <w:color w:val="1E292F" w:themeColor="accent1" w:themeShade="7F"/>
      <w:sz w:val="24"/>
      <w:szCs w:val="24"/>
      <w:lang w:val="en-US"/>
    </w:rPr>
  </w:style>
  <w:style w:type="paragraph" w:styleId="TOC2">
    <w:name w:val="toc 2"/>
    <w:basedOn w:val="Normal"/>
    <w:next w:val="Normal"/>
    <w:autoRedefine/>
    <w:uiPriority w:val="39"/>
    <w:unhideWhenUsed/>
    <w:rsid w:val="00875DF2"/>
    <w:pPr>
      <w:tabs>
        <w:tab w:val="right" w:pos="9350"/>
      </w:tabs>
      <w:spacing w:before="20" w:after="140"/>
      <w:ind w:left="1083" w:right="1440"/>
    </w:pPr>
    <w:rPr>
      <w:b/>
      <w:color w:val="000000"/>
    </w:rPr>
  </w:style>
  <w:style w:type="paragraph" w:styleId="TOC3">
    <w:name w:val="toc 3"/>
    <w:basedOn w:val="Normal"/>
    <w:next w:val="Normal"/>
    <w:autoRedefine/>
    <w:uiPriority w:val="39"/>
    <w:unhideWhenUsed/>
    <w:rsid w:val="00875DF2"/>
    <w:pPr>
      <w:tabs>
        <w:tab w:val="right" w:pos="9350"/>
      </w:tabs>
      <w:spacing w:before="20" w:after="140" w:line="260" w:lineRule="exact"/>
      <w:ind w:left="1440" w:right="1440"/>
    </w:pPr>
    <w:rPr>
      <w:noProof/>
      <w:color w:val="000000"/>
      <w:sz w:val="21"/>
    </w:rPr>
  </w:style>
  <w:style w:type="paragraph" w:styleId="TOC4">
    <w:name w:val="toc 4"/>
    <w:basedOn w:val="Normal"/>
    <w:next w:val="Normal"/>
    <w:autoRedefine/>
    <w:uiPriority w:val="39"/>
    <w:unhideWhenUsed/>
    <w:rsid w:val="00875DF2"/>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875DF2"/>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875DF2"/>
    <w:pPr>
      <w:ind w:left="720" w:right="0"/>
    </w:pPr>
  </w:style>
  <w:style w:type="paragraph" w:customStyle="1" w:styleId="TitleinHeader">
    <w:name w:val="Title in Header"/>
    <w:basedOn w:val="Normal"/>
    <w:qFormat/>
    <w:rsid w:val="00875DF2"/>
    <w:pPr>
      <w:widowControl w:val="0"/>
      <w:autoSpaceDE w:val="0"/>
      <w:autoSpaceDN w:val="0"/>
      <w:adjustRightInd w:val="0"/>
      <w:spacing w:after="0"/>
      <w:textAlignment w:val="center"/>
    </w:pPr>
    <w:rPr>
      <w:rFonts w:ascii="Calibri" w:eastAsia="Times New Roman" w:hAnsi="Calibri" w:cs="Calibri"/>
      <w:b/>
      <w:bCs/>
      <w:i/>
      <w:iCs/>
      <w:color w:val="586D2D"/>
      <w:sz w:val="18"/>
      <w:szCs w:val="18"/>
      <w:lang w:eastAsia="en-US"/>
    </w:rPr>
  </w:style>
  <w:style w:type="character" w:styleId="PageNumber">
    <w:name w:val="page number"/>
    <w:basedOn w:val="DefaultParagraphFont"/>
    <w:uiPriority w:val="99"/>
    <w:semiHidden/>
    <w:unhideWhenUsed/>
    <w:rsid w:val="00875DF2"/>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875DF2"/>
    <w:rPr>
      <w:noProof/>
      <w:color w:val="000000"/>
      <w:sz w:val="70"/>
      <w:szCs w:val="70"/>
      <w:lang w:val="en-US"/>
    </w:rPr>
  </w:style>
  <w:style w:type="character" w:customStyle="1" w:styleId="ParagraphIntroFollowingHeadingChar">
    <w:name w:val="Paragraph  – Intro Following Heading Char"/>
    <w:basedOn w:val="Heading2B-StartofnewpageChar"/>
    <w:link w:val="ParagraphIntroFollowingHeading"/>
    <w:rsid w:val="00875DF2"/>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875DF2"/>
    <w:rPr>
      <w:noProof/>
      <w:color w:val="3E535F"/>
      <w:sz w:val="24"/>
      <w:szCs w:val="24"/>
      <w:lang w:val="en-US"/>
    </w:rPr>
  </w:style>
  <w:style w:type="character" w:customStyle="1" w:styleId="ParagraphChar">
    <w:name w:val="Paragraph Char"/>
    <w:basedOn w:val="ParagraphFirstContentAfterIntroChar"/>
    <w:link w:val="Paragraph"/>
    <w:rsid w:val="00875DF2"/>
    <w:rPr>
      <w:noProof/>
      <w:color w:val="000000"/>
      <w:sz w:val="24"/>
      <w:szCs w:val="24"/>
      <w:lang w:val="en-US"/>
    </w:rPr>
  </w:style>
  <w:style w:type="character" w:customStyle="1" w:styleId="ParagraphInlineChar">
    <w:name w:val="Paragraph – Inline Char"/>
    <w:basedOn w:val="ParagraphChar"/>
    <w:link w:val="ParagraphInline"/>
    <w:rsid w:val="00875DF2"/>
    <w:rPr>
      <w:b/>
      <w:bCs/>
      <w:noProof/>
      <w:color w:val="1569C8" w:themeColor="accent5"/>
      <w:sz w:val="24"/>
      <w:szCs w:val="24"/>
      <w:lang w:val="en-US"/>
    </w:rPr>
  </w:style>
  <w:style w:type="paragraph" w:customStyle="1" w:styleId="Figure">
    <w:name w:val="Figure"/>
    <w:basedOn w:val="Paragraph"/>
    <w:qFormat/>
    <w:rsid w:val="00875DF2"/>
    <w:pPr>
      <w:spacing w:line="240" w:lineRule="auto"/>
    </w:pPr>
  </w:style>
  <w:style w:type="character" w:styleId="PlaceholderText">
    <w:name w:val="Placeholder Text"/>
    <w:basedOn w:val="DefaultParagraphFont"/>
    <w:uiPriority w:val="99"/>
    <w:semiHidden/>
    <w:rsid w:val="00875DF2"/>
    <w:rPr>
      <w:color w:val="808080"/>
    </w:rPr>
  </w:style>
  <w:style w:type="character" w:styleId="FollowedHyperlink">
    <w:name w:val="FollowedHyperlink"/>
    <w:basedOn w:val="DefaultParagraphFont"/>
    <w:uiPriority w:val="99"/>
    <w:semiHidden/>
    <w:unhideWhenUsed/>
    <w:rsid w:val="00875DF2"/>
    <w:rPr>
      <w:color w:val="5A789C" w:themeColor="followedHyperlink"/>
      <w:u w:val="single"/>
    </w:rPr>
  </w:style>
  <w:style w:type="paragraph" w:customStyle="1" w:styleId="FigureTitle">
    <w:name w:val="Figure Title"/>
    <w:basedOn w:val="TableTitle"/>
    <w:uiPriority w:val="1"/>
    <w:qFormat/>
    <w:rsid w:val="00875DF2"/>
  </w:style>
  <w:style w:type="paragraph" w:styleId="TableofFigures">
    <w:name w:val="table of figures"/>
    <w:basedOn w:val="Normal"/>
    <w:next w:val="Normal"/>
    <w:uiPriority w:val="99"/>
    <w:unhideWhenUsed/>
    <w:rsid w:val="00875DF2"/>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875DF2"/>
    <w:pPr>
      <w:numPr>
        <w:numId w:val="6"/>
      </w:numPr>
    </w:pPr>
  </w:style>
  <w:style w:type="numbering" w:customStyle="1" w:styleId="List3Levels">
    <w:name w:val="List 3 Levels"/>
    <w:uiPriority w:val="99"/>
    <w:rsid w:val="00875DF2"/>
    <w:pPr>
      <w:numPr>
        <w:numId w:val="7"/>
      </w:numPr>
    </w:pPr>
  </w:style>
  <w:style w:type="paragraph" w:customStyle="1" w:styleId="TableofBoxes">
    <w:name w:val="Table of Boxes"/>
    <w:basedOn w:val="TOC3"/>
    <w:semiHidden/>
    <w:qFormat/>
    <w:rsid w:val="00875DF2"/>
    <w:pPr>
      <w:ind w:left="720" w:right="0"/>
    </w:pPr>
  </w:style>
  <w:style w:type="paragraph" w:styleId="TOC9">
    <w:name w:val="toc 9"/>
    <w:aliases w:val="List of Boxes"/>
    <w:basedOn w:val="Normal"/>
    <w:next w:val="Normal"/>
    <w:autoRedefine/>
    <w:uiPriority w:val="39"/>
    <w:unhideWhenUsed/>
    <w:rsid w:val="00875DF2"/>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875DF2"/>
    <w:pPr>
      <w:spacing w:after="200"/>
    </w:pPr>
    <w:rPr>
      <w:b/>
      <w:bCs/>
    </w:rPr>
  </w:style>
  <w:style w:type="character" w:customStyle="1" w:styleId="CommentSubjectChar">
    <w:name w:val="Comment Subject Char"/>
    <w:basedOn w:val="CommentTextChar"/>
    <w:link w:val="CommentSubject"/>
    <w:uiPriority w:val="99"/>
    <w:semiHidden/>
    <w:rsid w:val="00875DF2"/>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2-Accent1">
    <w:name w:val="Grid Table 2 Accent 1"/>
    <w:basedOn w:val="TableNormal"/>
    <w:uiPriority w:val="47"/>
    <w:rsid w:val="00C16F4D"/>
    <w:pPr>
      <w:spacing w:after="0" w:line="240" w:lineRule="auto"/>
    </w:pPr>
    <w:rPr>
      <w:rFonts w:eastAsiaTheme="minorHAnsi"/>
      <w:lang w:val="en-US" w:eastAsia="en-US"/>
    </w:rPr>
    <w:tblPr>
      <w:tblStyleRowBandSize w:val="1"/>
      <w:tblStyleColBandSize w:val="1"/>
      <w:tblBorders>
        <w:top w:val="single" w:sz="2" w:space="0" w:color="7E9BAB" w:themeColor="accent1" w:themeTint="99"/>
        <w:bottom w:val="single" w:sz="2" w:space="0" w:color="7E9BAB" w:themeColor="accent1" w:themeTint="99"/>
        <w:insideH w:val="single" w:sz="2" w:space="0" w:color="7E9BAB" w:themeColor="accent1" w:themeTint="99"/>
        <w:insideV w:val="single" w:sz="2" w:space="0" w:color="7E9BAB" w:themeColor="accent1" w:themeTint="99"/>
      </w:tblBorders>
    </w:tblPr>
    <w:tblStylePr w:type="firstRow">
      <w:rPr>
        <w:b/>
        <w:bCs/>
      </w:rPr>
      <w:tblPr/>
      <w:tcPr>
        <w:tcBorders>
          <w:top w:val="nil"/>
          <w:bottom w:val="single" w:sz="12" w:space="0" w:color="7E9BAB" w:themeColor="accent1" w:themeTint="99"/>
          <w:insideH w:val="nil"/>
          <w:insideV w:val="nil"/>
        </w:tcBorders>
        <w:shd w:val="clear" w:color="auto" w:fill="ABC1DA" w:themeFill="background1"/>
      </w:tcPr>
    </w:tblStylePr>
    <w:tblStylePr w:type="lastRow">
      <w:rPr>
        <w:b/>
        <w:bCs/>
      </w:rPr>
      <w:tblPr/>
      <w:tcPr>
        <w:tcBorders>
          <w:top w:val="double" w:sz="2" w:space="0" w:color="7E9BAB" w:themeColor="accent1" w:themeTint="99"/>
          <w:bottom w:val="nil"/>
          <w:insideH w:val="nil"/>
          <w:insideV w:val="nil"/>
        </w:tcBorders>
        <w:shd w:val="clear" w:color="auto" w:fill="ABC1DA" w:themeFill="background1"/>
      </w:tcPr>
    </w:tblStylePr>
    <w:tblStylePr w:type="firstCol">
      <w:rPr>
        <w:b/>
        <w:bCs/>
      </w:rPr>
    </w:tblStylePr>
    <w:tblStylePr w:type="lastCol">
      <w:rPr>
        <w:b/>
        <w:bCs/>
      </w:rPr>
    </w:tblStylePr>
    <w:tblStylePr w:type="band1Vert">
      <w:tblPr/>
      <w:tcPr>
        <w:shd w:val="clear" w:color="auto" w:fill="D4DDE3" w:themeFill="accent1" w:themeFillTint="33"/>
      </w:tcPr>
    </w:tblStylePr>
    <w:tblStylePr w:type="band1Horz">
      <w:tblPr/>
      <w:tcPr>
        <w:shd w:val="clear" w:color="auto" w:fill="D4DDE3" w:themeFill="accent1" w:themeFillTint="33"/>
      </w:tcPr>
    </w:tblStylePr>
  </w:style>
  <w:style w:type="table" w:customStyle="1" w:styleId="WestEdTable1">
    <w:name w:val="WestEd Table1"/>
    <w:basedOn w:val="TableNormal"/>
    <w:next w:val="ListTable3-Accent5"/>
    <w:uiPriority w:val="48"/>
    <w:rsid w:val="00A5530F"/>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table" w:customStyle="1" w:styleId="GridTable4-Accent54">
    <w:name w:val="Grid Table 4 - Accent 54"/>
    <w:basedOn w:val="TableNormal"/>
    <w:next w:val="GridTable4-Accent5"/>
    <w:uiPriority w:val="49"/>
    <w:rsid w:val="00875DF2"/>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ListParagraph">
    <w:name w:val="List Paragraph"/>
    <w:basedOn w:val="Normal"/>
    <w:uiPriority w:val="34"/>
    <w:qFormat/>
    <w:rsid w:val="00881CAA"/>
    <w:pPr>
      <w:spacing w:after="160" w:line="259" w:lineRule="auto"/>
      <w:ind w:left="720"/>
      <w:contextualSpacing/>
    </w:pPr>
    <w:rPr>
      <w:rFonts w:eastAsiaTheme="minorHAnsi"/>
      <w:sz w:val="22"/>
      <w:lang w:eastAsia="en-US"/>
    </w:rPr>
  </w:style>
  <w:style w:type="table" w:customStyle="1" w:styleId="TableGrid1">
    <w:name w:val="Table Grid1"/>
    <w:basedOn w:val="TableNormal"/>
    <w:next w:val="TableGrid"/>
    <w:uiPriority w:val="39"/>
    <w:rsid w:val="00881CA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CB01B0"/>
    <w:pPr>
      <w:spacing w:before="100" w:beforeAutospacing="1" w:after="100" w:afterAutospacing="1"/>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CB01B0"/>
  </w:style>
  <w:style w:type="character" w:customStyle="1" w:styleId="Heading4Char">
    <w:name w:val="Heading 4 Char"/>
    <w:basedOn w:val="DefaultParagraphFont"/>
    <w:link w:val="Heading4"/>
    <w:uiPriority w:val="9"/>
    <w:semiHidden/>
    <w:rsid w:val="00F21784"/>
    <w:rPr>
      <w:rFonts w:ascii="Calibri" w:eastAsia="Calibri" w:hAnsi="Calibri" w:cs="Calibri"/>
      <w:b/>
      <w:sz w:val="24"/>
      <w:szCs w:val="24"/>
      <w:lang w:val="en-US" w:eastAsia="en-US"/>
    </w:rPr>
  </w:style>
  <w:style w:type="character" w:customStyle="1" w:styleId="Heading5Char">
    <w:name w:val="Heading 5 Char"/>
    <w:basedOn w:val="DefaultParagraphFont"/>
    <w:link w:val="Heading5"/>
    <w:uiPriority w:val="9"/>
    <w:semiHidden/>
    <w:rsid w:val="00F21784"/>
    <w:rPr>
      <w:rFonts w:ascii="Calibri" w:eastAsia="Calibri" w:hAnsi="Calibri" w:cs="Calibri"/>
      <w:b/>
      <w:lang w:val="en-US" w:eastAsia="en-US"/>
    </w:rPr>
  </w:style>
  <w:style w:type="character" w:customStyle="1" w:styleId="Heading6Char">
    <w:name w:val="Heading 6 Char"/>
    <w:basedOn w:val="DefaultParagraphFont"/>
    <w:link w:val="Heading6"/>
    <w:uiPriority w:val="9"/>
    <w:semiHidden/>
    <w:rsid w:val="00F21784"/>
    <w:rPr>
      <w:rFonts w:ascii="Calibri" w:eastAsia="Calibri" w:hAnsi="Calibri" w:cs="Calibri"/>
      <w:b/>
      <w:sz w:val="20"/>
      <w:szCs w:val="20"/>
      <w:lang w:val="en-US" w:eastAsia="en-US"/>
    </w:rPr>
  </w:style>
  <w:style w:type="numbering" w:customStyle="1" w:styleId="NoList1">
    <w:name w:val="No List1"/>
    <w:next w:val="NoList"/>
    <w:uiPriority w:val="99"/>
    <w:semiHidden/>
    <w:unhideWhenUsed/>
    <w:rsid w:val="00F21784"/>
  </w:style>
  <w:style w:type="paragraph" w:styleId="Title">
    <w:name w:val="Title"/>
    <w:basedOn w:val="Normal"/>
    <w:next w:val="Normal"/>
    <w:link w:val="TitleChar"/>
    <w:uiPriority w:val="10"/>
    <w:qFormat/>
    <w:rsid w:val="00F21784"/>
    <w:pPr>
      <w:keepNext/>
      <w:keepLines/>
      <w:pBdr>
        <w:top w:val="none" w:sz="0" w:space="0" w:color="000000"/>
      </w:pBdr>
      <w:spacing w:after="0"/>
      <w:ind w:right="-90"/>
      <w:jc w:val="center"/>
    </w:pPr>
    <w:rPr>
      <w:rFonts w:ascii="Calibri" w:eastAsia="Calibri" w:hAnsi="Calibri" w:cs="Calibri"/>
      <w:b/>
      <w:color w:val="0F4E95"/>
      <w:sz w:val="76"/>
      <w:szCs w:val="76"/>
      <w:lang w:eastAsia="en-US"/>
    </w:rPr>
  </w:style>
  <w:style w:type="character" w:customStyle="1" w:styleId="TitleChar">
    <w:name w:val="Title Char"/>
    <w:basedOn w:val="DefaultParagraphFont"/>
    <w:link w:val="Title"/>
    <w:uiPriority w:val="10"/>
    <w:rsid w:val="00F21784"/>
    <w:rPr>
      <w:rFonts w:ascii="Calibri" w:eastAsia="Calibri" w:hAnsi="Calibri" w:cs="Calibri"/>
      <w:b/>
      <w:color w:val="0F4E95"/>
      <w:sz w:val="76"/>
      <w:szCs w:val="76"/>
      <w:lang w:val="en-US" w:eastAsia="en-US"/>
    </w:rPr>
  </w:style>
  <w:style w:type="paragraph" w:styleId="Subtitle">
    <w:name w:val="Subtitle"/>
    <w:basedOn w:val="Normal"/>
    <w:next w:val="Normal"/>
    <w:link w:val="SubtitleChar"/>
    <w:uiPriority w:val="11"/>
    <w:qFormat/>
    <w:rsid w:val="00F21784"/>
    <w:pPr>
      <w:keepNext/>
      <w:keepLines/>
      <w:pBdr>
        <w:top w:val="none" w:sz="0" w:space="0" w:color="000000"/>
      </w:pBdr>
      <w:spacing w:after="0"/>
      <w:ind w:right="-90"/>
      <w:jc w:val="center"/>
    </w:pPr>
    <w:rPr>
      <w:rFonts w:ascii="Calibri" w:eastAsia="Calibri" w:hAnsi="Calibri" w:cs="Calibri"/>
      <w:b/>
      <w:color w:val="0F4E95"/>
      <w:sz w:val="54"/>
      <w:szCs w:val="54"/>
      <w:lang w:eastAsia="en-US"/>
    </w:rPr>
  </w:style>
  <w:style w:type="character" w:customStyle="1" w:styleId="SubtitleChar">
    <w:name w:val="Subtitle Char"/>
    <w:basedOn w:val="DefaultParagraphFont"/>
    <w:link w:val="Subtitle"/>
    <w:uiPriority w:val="11"/>
    <w:rsid w:val="00F21784"/>
    <w:rPr>
      <w:rFonts w:ascii="Calibri" w:eastAsia="Calibri" w:hAnsi="Calibri" w:cs="Calibri"/>
      <w:b/>
      <w:color w:val="0F4E95"/>
      <w:sz w:val="54"/>
      <w:szCs w:val="54"/>
      <w:lang w:val="en-US" w:eastAsia="en-US"/>
    </w:rPr>
  </w:style>
  <w:style w:type="table" w:customStyle="1" w:styleId="TableGrid2">
    <w:name w:val="Table Grid2"/>
    <w:basedOn w:val="TableNormal"/>
    <w:next w:val="TableGrid"/>
    <w:uiPriority w:val="59"/>
    <w:rsid w:val="00F21784"/>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F21784"/>
    <w:pPr>
      <w:spacing w:line="259" w:lineRule="auto"/>
      <w:outlineLvl w:val="9"/>
    </w:pPr>
    <w:rPr>
      <w:lang w:eastAsia="en-US"/>
    </w:rPr>
  </w:style>
  <w:style w:type="character" w:customStyle="1" w:styleId="eop">
    <w:name w:val="eop"/>
    <w:basedOn w:val="DefaultParagraphFont"/>
    <w:rsid w:val="00F21784"/>
  </w:style>
  <w:style w:type="character" w:customStyle="1" w:styleId="Style1">
    <w:name w:val="Style1"/>
    <w:basedOn w:val="DefaultParagraphFont"/>
    <w:uiPriority w:val="1"/>
    <w:rsid w:val="00F21784"/>
    <w:rPr>
      <w:sz w:val="22"/>
    </w:rPr>
  </w:style>
  <w:style w:type="character" w:customStyle="1" w:styleId="Style2">
    <w:name w:val="Style2"/>
    <w:basedOn w:val="DefaultParagraphFont"/>
    <w:uiPriority w:val="1"/>
    <w:rsid w:val="00F21784"/>
    <w:rPr>
      <w:sz w:val="20"/>
    </w:rPr>
  </w:style>
  <w:style w:type="table" w:customStyle="1" w:styleId="TableGrid3">
    <w:name w:val="Table Grid3"/>
    <w:basedOn w:val="TableNormal"/>
    <w:next w:val="TableGrid"/>
    <w:uiPriority w:val="59"/>
    <w:rsid w:val="00295A57"/>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632C5F"/>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D7145"/>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4">
    <w:name w:val="Current List4"/>
    <w:uiPriority w:val="99"/>
    <w:rsid w:val="00875DF2"/>
    <w:pPr>
      <w:numPr>
        <w:numId w:val="58"/>
      </w:numPr>
    </w:pPr>
  </w:style>
  <w:style w:type="numbering" w:customStyle="1" w:styleId="CurrentList5">
    <w:name w:val="Current List5"/>
    <w:uiPriority w:val="99"/>
    <w:rsid w:val="00875DF2"/>
    <w:pPr>
      <w:numPr>
        <w:numId w:val="59"/>
      </w:numPr>
    </w:pPr>
  </w:style>
  <w:style w:type="numbering" w:customStyle="1" w:styleId="CurrentList6">
    <w:name w:val="Current List6"/>
    <w:uiPriority w:val="99"/>
    <w:rsid w:val="00875DF2"/>
    <w:pPr>
      <w:numPr>
        <w:numId w:val="60"/>
      </w:numPr>
    </w:pPr>
  </w:style>
  <w:style w:type="numbering" w:customStyle="1" w:styleId="CurrentList1">
    <w:name w:val="Current List1"/>
    <w:uiPriority w:val="99"/>
    <w:rsid w:val="00875DF2"/>
    <w:pPr>
      <w:numPr>
        <w:numId w:val="54"/>
      </w:numPr>
    </w:pPr>
  </w:style>
  <w:style w:type="numbering" w:customStyle="1" w:styleId="CurrentList2">
    <w:name w:val="Current List2"/>
    <w:uiPriority w:val="99"/>
    <w:rsid w:val="00875DF2"/>
    <w:pPr>
      <w:numPr>
        <w:numId w:val="56"/>
      </w:numPr>
    </w:pPr>
  </w:style>
  <w:style w:type="numbering" w:customStyle="1" w:styleId="CurrentList3">
    <w:name w:val="Current List3"/>
    <w:uiPriority w:val="99"/>
    <w:rsid w:val="00875DF2"/>
    <w:pPr>
      <w:numPr>
        <w:numId w:val="57"/>
      </w:numPr>
    </w:pPr>
  </w:style>
  <w:style w:type="numbering" w:customStyle="1" w:styleId="CurrentList7">
    <w:name w:val="Current List7"/>
    <w:uiPriority w:val="99"/>
    <w:rsid w:val="00875DF2"/>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195702">
      <w:bodyDiv w:val="1"/>
      <w:marLeft w:val="0"/>
      <w:marRight w:val="0"/>
      <w:marTop w:val="0"/>
      <w:marBottom w:val="0"/>
      <w:divBdr>
        <w:top w:val="none" w:sz="0" w:space="0" w:color="auto"/>
        <w:left w:val="none" w:sz="0" w:space="0" w:color="auto"/>
        <w:bottom w:val="none" w:sz="0" w:space="0" w:color="auto"/>
        <w:right w:val="none" w:sz="0" w:space="0" w:color="auto"/>
      </w:divBdr>
      <w:divsChild>
        <w:div w:id="601649003">
          <w:marLeft w:val="1166"/>
          <w:marRight w:val="0"/>
          <w:marTop w:val="200"/>
          <w:marBottom w:val="0"/>
          <w:divBdr>
            <w:top w:val="none" w:sz="0" w:space="0" w:color="auto"/>
            <w:left w:val="none" w:sz="0" w:space="0" w:color="auto"/>
            <w:bottom w:val="none" w:sz="0" w:space="0" w:color="auto"/>
            <w:right w:val="none" w:sz="0" w:space="0" w:color="auto"/>
          </w:divBdr>
        </w:div>
        <w:div w:id="1202205021">
          <w:marLeft w:val="1886"/>
          <w:marRight w:val="0"/>
          <w:marTop w:val="200"/>
          <w:marBottom w:val="0"/>
          <w:divBdr>
            <w:top w:val="none" w:sz="0" w:space="0" w:color="auto"/>
            <w:left w:val="none" w:sz="0" w:space="0" w:color="auto"/>
            <w:bottom w:val="none" w:sz="0" w:space="0" w:color="auto"/>
            <w:right w:val="none" w:sz="0" w:space="0" w:color="auto"/>
          </w:divBdr>
        </w:div>
        <w:div w:id="4292349">
          <w:marLeft w:val="1886"/>
          <w:marRight w:val="0"/>
          <w:marTop w:val="200"/>
          <w:marBottom w:val="0"/>
          <w:divBdr>
            <w:top w:val="none" w:sz="0" w:space="0" w:color="auto"/>
            <w:left w:val="none" w:sz="0" w:space="0" w:color="auto"/>
            <w:bottom w:val="none" w:sz="0" w:space="0" w:color="auto"/>
            <w:right w:val="none" w:sz="0" w:space="0" w:color="auto"/>
          </w:divBdr>
        </w:div>
        <w:div w:id="1511985437">
          <w:marLeft w:val="1886"/>
          <w:marRight w:val="0"/>
          <w:marTop w:val="200"/>
          <w:marBottom w:val="0"/>
          <w:divBdr>
            <w:top w:val="none" w:sz="0" w:space="0" w:color="auto"/>
            <w:left w:val="none" w:sz="0" w:space="0" w:color="auto"/>
            <w:bottom w:val="none" w:sz="0" w:space="0" w:color="auto"/>
            <w:right w:val="none" w:sz="0" w:space="0" w:color="auto"/>
          </w:divBdr>
        </w:div>
      </w:divsChild>
    </w:div>
    <w:div w:id="1153109504">
      <w:bodyDiv w:val="1"/>
      <w:marLeft w:val="0"/>
      <w:marRight w:val="0"/>
      <w:marTop w:val="0"/>
      <w:marBottom w:val="0"/>
      <w:divBdr>
        <w:top w:val="none" w:sz="0" w:space="0" w:color="auto"/>
        <w:left w:val="none" w:sz="0" w:space="0" w:color="auto"/>
        <w:bottom w:val="none" w:sz="0" w:space="0" w:color="auto"/>
        <w:right w:val="none" w:sz="0" w:space="0" w:color="auto"/>
      </w:divBdr>
    </w:div>
    <w:div w:id="189381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reativecommons.org/licenses/by/4.0/?ref=chooser-v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ref=chooser-v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BCo\OneDrive\Consulting%20Work\CCAP\Drafts%20for%20Redesign\Toolkit%20Redesign%20Work_MDB\1_Annual%20Report%20Toolkit%202.0\Redrafts%202026\0_Annual-Report-Toolkit-Introduction_2.0_April2026.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475C0686B44E9CB6D7A85D196BB978"/>
        <w:category>
          <w:name w:val="General"/>
          <w:gallery w:val="placeholder"/>
        </w:category>
        <w:types>
          <w:type w:val="bbPlcHdr"/>
        </w:types>
        <w:behaviors>
          <w:behavior w:val="content"/>
        </w:behaviors>
        <w:guid w:val="{2F0DDEF2-C4A2-4B87-B4C0-4AD78307BE6F}"/>
      </w:docPartPr>
      <w:docPartBody>
        <w:p w:rsidR="00111BEA" w:rsidRDefault="00111BEA" w:rsidP="00111BEA">
          <w:pPr>
            <w:pStyle w:val="96475C0686B44E9CB6D7A85D196BB978"/>
          </w:pPr>
          <w:r w:rsidRPr="00F44729">
            <w:rPr>
              <w:rStyle w:val="PlaceholderText"/>
            </w:rPr>
            <w:t>Choose an item.</w:t>
          </w:r>
        </w:p>
      </w:docPartBody>
    </w:docPart>
    <w:docPart>
      <w:docPartPr>
        <w:name w:val="DEE9F88FD5DF4689B149D335726A6B73"/>
        <w:category>
          <w:name w:val="General"/>
          <w:gallery w:val="placeholder"/>
        </w:category>
        <w:types>
          <w:type w:val="bbPlcHdr"/>
        </w:types>
        <w:behaviors>
          <w:behavior w:val="content"/>
        </w:behaviors>
        <w:guid w:val="{48C108BF-CE25-4F76-A64A-CB902C96BB29}"/>
      </w:docPartPr>
      <w:docPartBody>
        <w:p w:rsidR="00111BEA" w:rsidRDefault="00111BEA" w:rsidP="00111BEA">
          <w:pPr>
            <w:pStyle w:val="DEE9F88FD5DF4689B149D335726A6B73"/>
          </w:pPr>
          <w:r w:rsidRPr="00F44729">
            <w:rPr>
              <w:rStyle w:val="PlaceholderText"/>
            </w:rPr>
            <w:t>Choose an item.</w:t>
          </w:r>
        </w:p>
      </w:docPartBody>
    </w:docPart>
    <w:docPart>
      <w:docPartPr>
        <w:name w:val="7ACA7179CDCE428DB5905D00E3BC4236"/>
        <w:category>
          <w:name w:val="General"/>
          <w:gallery w:val="placeholder"/>
        </w:category>
        <w:types>
          <w:type w:val="bbPlcHdr"/>
        </w:types>
        <w:behaviors>
          <w:behavior w:val="content"/>
        </w:behaviors>
        <w:guid w:val="{8B4A732E-C195-4A60-915B-CAF607D543D7}"/>
      </w:docPartPr>
      <w:docPartBody>
        <w:p w:rsidR="00111BEA" w:rsidRDefault="00111BEA" w:rsidP="00111BEA">
          <w:pPr>
            <w:pStyle w:val="7ACA7179CDCE428DB5905D00E3BC4236"/>
          </w:pPr>
          <w:r w:rsidRPr="00F44729">
            <w:rPr>
              <w:rStyle w:val="PlaceholderText"/>
            </w:rPr>
            <w:t>Choose an item.</w:t>
          </w:r>
        </w:p>
      </w:docPartBody>
    </w:docPart>
    <w:docPart>
      <w:docPartPr>
        <w:name w:val="285C8703A587474482FC4527E5463231"/>
        <w:category>
          <w:name w:val="General"/>
          <w:gallery w:val="placeholder"/>
        </w:category>
        <w:types>
          <w:type w:val="bbPlcHdr"/>
        </w:types>
        <w:behaviors>
          <w:behavior w:val="content"/>
        </w:behaviors>
        <w:guid w:val="{00DF290F-AFE7-481B-AE53-9003FB44E81C}"/>
      </w:docPartPr>
      <w:docPartBody>
        <w:p w:rsidR="00111BEA" w:rsidRDefault="00111BEA" w:rsidP="00111BEA">
          <w:pPr>
            <w:pStyle w:val="285C8703A587474482FC4527E5463231"/>
          </w:pPr>
          <w:r w:rsidRPr="00F44729">
            <w:rPr>
              <w:rStyle w:val="PlaceholderText"/>
            </w:rPr>
            <w:t>Choose an item.</w:t>
          </w:r>
        </w:p>
      </w:docPartBody>
    </w:docPart>
    <w:docPart>
      <w:docPartPr>
        <w:name w:val="8C6B3526181C4A8582C40F07721F561A"/>
        <w:category>
          <w:name w:val="General"/>
          <w:gallery w:val="placeholder"/>
        </w:category>
        <w:types>
          <w:type w:val="bbPlcHdr"/>
        </w:types>
        <w:behaviors>
          <w:behavior w:val="content"/>
        </w:behaviors>
        <w:guid w:val="{56ED0263-46D1-46CC-9E3F-61C2EFBC3E7E}"/>
      </w:docPartPr>
      <w:docPartBody>
        <w:p w:rsidR="00111BEA" w:rsidRDefault="00111BEA" w:rsidP="00111BEA">
          <w:pPr>
            <w:pStyle w:val="8C6B3526181C4A8582C40F07721F561A"/>
          </w:pPr>
          <w:r w:rsidRPr="00F44729">
            <w:rPr>
              <w:rStyle w:val="PlaceholderText"/>
            </w:rPr>
            <w:t>Choose an item.</w:t>
          </w:r>
        </w:p>
      </w:docPartBody>
    </w:docPart>
    <w:docPart>
      <w:docPartPr>
        <w:name w:val="DAC12E86403F41FDB1A20467EFA72368"/>
        <w:category>
          <w:name w:val="General"/>
          <w:gallery w:val="placeholder"/>
        </w:category>
        <w:types>
          <w:type w:val="bbPlcHdr"/>
        </w:types>
        <w:behaviors>
          <w:behavior w:val="content"/>
        </w:behaviors>
        <w:guid w:val="{65C7A98C-2368-4017-ADD4-9AA0FECF6C55}"/>
      </w:docPartPr>
      <w:docPartBody>
        <w:p w:rsidR="00111BEA" w:rsidRDefault="00111BEA" w:rsidP="00111BEA">
          <w:pPr>
            <w:pStyle w:val="DAC12E86403F41FDB1A20467EFA72368"/>
          </w:pPr>
          <w:r w:rsidRPr="00F44729">
            <w:rPr>
              <w:rStyle w:val="PlaceholderText"/>
            </w:rPr>
            <w:t>Choose an item.</w:t>
          </w:r>
        </w:p>
      </w:docPartBody>
    </w:docPart>
    <w:docPart>
      <w:docPartPr>
        <w:name w:val="51E6B764B8664F93A30BCB1BDD1AD956"/>
        <w:category>
          <w:name w:val="General"/>
          <w:gallery w:val="placeholder"/>
        </w:category>
        <w:types>
          <w:type w:val="bbPlcHdr"/>
        </w:types>
        <w:behaviors>
          <w:behavior w:val="content"/>
        </w:behaviors>
        <w:guid w:val="{B7851EB1-9448-4CFA-918F-6C7089F16757}"/>
      </w:docPartPr>
      <w:docPartBody>
        <w:p w:rsidR="00111BEA" w:rsidRDefault="00111BEA" w:rsidP="00111BEA">
          <w:pPr>
            <w:pStyle w:val="51E6B764B8664F93A30BCB1BDD1AD956"/>
          </w:pPr>
          <w:r w:rsidRPr="00F44729">
            <w:rPr>
              <w:rStyle w:val="PlaceholderText"/>
            </w:rPr>
            <w:t>Choose an item.</w:t>
          </w:r>
        </w:p>
      </w:docPartBody>
    </w:docPart>
    <w:docPart>
      <w:docPartPr>
        <w:name w:val="E3B1BBDE3FDF477B93EC026E4ADDED7B"/>
        <w:category>
          <w:name w:val="General"/>
          <w:gallery w:val="placeholder"/>
        </w:category>
        <w:types>
          <w:type w:val="bbPlcHdr"/>
        </w:types>
        <w:behaviors>
          <w:behavior w:val="content"/>
        </w:behaviors>
        <w:guid w:val="{5ED03965-3527-40B0-8601-6A71B262B735}"/>
      </w:docPartPr>
      <w:docPartBody>
        <w:p w:rsidR="00111BEA" w:rsidRDefault="00111BEA" w:rsidP="00111BEA">
          <w:pPr>
            <w:pStyle w:val="E3B1BBDE3FDF477B93EC026E4ADDED7B"/>
          </w:pPr>
          <w:r w:rsidRPr="00F44729">
            <w:rPr>
              <w:rStyle w:val="PlaceholderText"/>
            </w:rPr>
            <w:t>Choose an item.</w:t>
          </w:r>
        </w:p>
      </w:docPartBody>
    </w:docPart>
    <w:docPart>
      <w:docPartPr>
        <w:name w:val="20A04E3D795A4C988C3480A06EC93854"/>
        <w:category>
          <w:name w:val="General"/>
          <w:gallery w:val="placeholder"/>
        </w:category>
        <w:types>
          <w:type w:val="bbPlcHdr"/>
        </w:types>
        <w:behaviors>
          <w:behavior w:val="content"/>
        </w:behaviors>
        <w:guid w:val="{B4E06637-FBAD-4FA2-8C46-6EC4B29491B6}"/>
      </w:docPartPr>
      <w:docPartBody>
        <w:p w:rsidR="00111BEA" w:rsidRDefault="00111BEA" w:rsidP="00111BEA">
          <w:pPr>
            <w:pStyle w:val="20A04E3D795A4C988C3480A06EC93854"/>
          </w:pPr>
          <w:r w:rsidRPr="00F44729">
            <w:rPr>
              <w:rStyle w:val="PlaceholderText"/>
            </w:rPr>
            <w:t>Choose an item.</w:t>
          </w:r>
        </w:p>
      </w:docPartBody>
    </w:docPart>
    <w:docPart>
      <w:docPartPr>
        <w:name w:val="EF75628DF65E49CAAD04FB82416DEA37"/>
        <w:category>
          <w:name w:val="General"/>
          <w:gallery w:val="placeholder"/>
        </w:category>
        <w:types>
          <w:type w:val="bbPlcHdr"/>
        </w:types>
        <w:behaviors>
          <w:behavior w:val="content"/>
        </w:behaviors>
        <w:guid w:val="{A17F77F3-F0B9-49F4-AA2E-A8902AE50D3A}"/>
      </w:docPartPr>
      <w:docPartBody>
        <w:p w:rsidR="00111BEA" w:rsidRDefault="00111BEA" w:rsidP="00111BEA">
          <w:pPr>
            <w:pStyle w:val="EF75628DF65E49CAAD04FB82416DEA37"/>
          </w:pPr>
          <w:r w:rsidRPr="00F44729">
            <w:rPr>
              <w:rStyle w:val="PlaceholderText"/>
            </w:rPr>
            <w:t>Choose an item.</w:t>
          </w:r>
        </w:p>
      </w:docPartBody>
    </w:docPart>
    <w:docPart>
      <w:docPartPr>
        <w:name w:val="C86624BA348F4E62A8905C1FC890F9A8"/>
        <w:category>
          <w:name w:val="General"/>
          <w:gallery w:val="placeholder"/>
        </w:category>
        <w:types>
          <w:type w:val="bbPlcHdr"/>
        </w:types>
        <w:behaviors>
          <w:behavior w:val="content"/>
        </w:behaviors>
        <w:guid w:val="{45BA172D-B6A1-4CAB-B950-371746286542}"/>
      </w:docPartPr>
      <w:docPartBody>
        <w:p w:rsidR="00111BEA" w:rsidRDefault="00111BEA" w:rsidP="00111BEA">
          <w:pPr>
            <w:pStyle w:val="C86624BA348F4E62A8905C1FC890F9A8"/>
          </w:pPr>
          <w:r w:rsidRPr="00F44729">
            <w:rPr>
              <w:rStyle w:val="PlaceholderText"/>
            </w:rPr>
            <w:t>Choose an item.</w:t>
          </w:r>
        </w:p>
      </w:docPartBody>
    </w:docPart>
    <w:docPart>
      <w:docPartPr>
        <w:name w:val="2A42B270667447FD8D8340C791406D87"/>
        <w:category>
          <w:name w:val="General"/>
          <w:gallery w:val="placeholder"/>
        </w:category>
        <w:types>
          <w:type w:val="bbPlcHdr"/>
        </w:types>
        <w:behaviors>
          <w:behavior w:val="content"/>
        </w:behaviors>
        <w:guid w:val="{14679C0C-4E85-4825-A463-5D598E45C842}"/>
      </w:docPartPr>
      <w:docPartBody>
        <w:p w:rsidR="00111BEA" w:rsidRDefault="00111BEA" w:rsidP="00111BEA">
          <w:pPr>
            <w:pStyle w:val="2A42B270667447FD8D8340C791406D87"/>
          </w:pPr>
          <w:r w:rsidRPr="00F44729">
            <w:rPr>
              <w:rStyle w:val="PlaceholderText"/>
            </w:rPr>
            <w:t>Choose an item.</w:t>
          </w:r>
        </w:p>
      </w:docPartBody>
    </w:docPart>
    <w:docPart>
      <w:docPartPr>
        <w:name w:val="63798ECAE37545548919490C7BBF94CE"/>
        <w:category>
          <w:name w:val="General"/>
          <w:gallery w:val="placeholder"/>
        </w:category>
        <w:types>
          <w:type w:val="bbPlcHdr"/>
        </w:types>
        <w:behaviors>
          <w:behavior w:val="content"/>
        </w:behaviors>
        <w:guid w:val="{3556E414-4887-45F9-BF8A-310A7C1BC900}"/>
      </w:docPartPr>
      <w:docPartBody>
        <w:p w:rsidR="00111BEA" w:rsidRDefault="00111BEA" w:rsidP="00111BEA">
          <w:pPr>
            <w:pStyle w:val="63798ECAE37545548919490C7BBF94CE"/>
          </w:pPr>
          <w:r w:rsidRPr="00F44729">
            <w:rPr>
              <w:rStyle w:val="PlaceholderText"/>
            </w:rPr>
            <w:t>Choose an item.</w:t>
          </w:r>
        </w:p>
      </w:docPartBody>
    </w:docPart>
    <w:docPart>
      <w:docPartPr>
        <w:name w:val="BA86683E5AFA4F1F93D8E6E1D41DD6A8"/>
        <w:category>
          <w:name w:val="General"/>
          <w:gallery w:val="placeholder"/>
        </w:category>
        <w:types>
          <w:type w:val="bbPlcHdr"/>
        </w:types>
        <w:behaviors>
          <w:behavior w:val="content"/>
        </w:behaviors>
        <w:guid w:val="{9558AA88-0E22-441A-87DC-05E121EA2B72}"/>
      </w:docPartPr>
      <w:docPartBody>
        <w:p w:rsidR="00111BEA" w:rsidRDefault="00111BEA" w:rsidP="00111BEA">
          <w:pPr>
            <w:pStyle w:val="BA86683E5AFA4F1F93D8E6E1D41DD6A8"/>
          </w:pPr>
          <w:r w:rsidRPr="00F44729">
            <w:rPr>
              <w:rStyle w:val="PlaceholderText"/>
            </w:rPr>
            <w:t>Choose an item.</w:t>
          </w:r>
        </w:p>
      </w:docPartBody>
    </w:docPart>
    <w:docPart>
      <w:docPartPr>
        <w:name w:val="1406CEB688EB44D0938C6BC5BFD0CDD8"/>
        <w:category>
          <w:name w:val="General"/>
          <w:gallery w:val="placeholder"/>
        </w:category>
        <w:types>
          <w:type w:val="bbPlcHdr"/>
        </w:types>
        <w:behaviors>
          <w:behavior w:val="content"/>
        </w:behaviors>
        <w:guid w:val="{67C9B660-E7F5-48F9-8E2C-C663F97346C2}"/>
      </w:docPartPr>
      <w:docPartBody>
        <w:p w:rsidR="00111BEA" w:rsidRDefault="00111BEA" w:rsidP="00111BEA">
          <w:pPr>
            <w:pStyle w:val="1406CEB688EB44D0938C6BC5BFD0CDD8"/>
          </w:pPr>
          <w:r w:rsidRPr="00F44729">
            <w:rPr>
              <w:rStyle w:val="PlaceholderText"/>
            </w:rPr>
            <w:t>Choose an item.</w:t>
          </w:r>
        </w:p>
      </w:docPartBody>
    </w:docPart>
    <w:docPart>
      <w:docPartPr>
        <w:name w:val="A8A53419A53846D4A82D8575CD59362D"/>
        <w:category>
          <w:name w:val="General"/>
          <w:gallery w:val="placeholder"/>
        </w:category>
        <w:types>
          <w:type w:val="bbPlcHdr"/>
        </w:types>
        <w:behaviors>
          <w:behavior w:val="content"/>
        </w:behaviors>
        <w:guid w:val="{F6E24347-BA54-410C-A9B6-B3FF4E90208A}"/>
      </w:docPartPr>
      <w:docPartBody>
        <w:p w:rsidR="00111BEA" w:rsidRDefault="00111BEA" w:rsidP="00111BEA">
          <w:pPr>
            <w:pStyle w:val="A8A53419A53846D4A82D8575CD59362D"/>
          </w:pPr>
          <w:r w:rsidRPr="00F44729">
            <w:rPr>
              <w:rStyle w:val="PlaceholderText"/>
            </w:rPr>
            <w:t>Choose an item.</w:t>
          </w:r>
        </w:p>
      </w:docPartBody>
    </w:docPart>
    <w:docPart>
      <w:docPartPr>
        <w:name w:val="F4EFB7C2EB8643F5A39820CC5AAED048"/>
        <w:category>
          <w:name w:val="General"/>
          <w:gallery w:val="placeholder"/>
        </w:category>
        <w:types>
          <w:type w:val="bbPlcHdr"/>
        </w:types>
        <w:behaviors>
          <w:behavior w:val="content"/>
        </w:behaviors>
        <w:guid w:val="{3724C9E7-206B-4486-BC09-29FD1D29F931}"/>
      </w:docPartPr>
      <w:docPartBody>
        <w:p w:rsidR="00111BEA" w:rsidRDefault="00111BEA" w:rsidP="00111BEA">
          <w:pPr>
            <w:pStyle w:val="F4EFB7C2EB8643F5A39820CC5AAED048"/>
          </w:pPr>
          <w:r w:rsidRPr="00AA5861">
            <w:rPr>
              <w:rStyle w:val="PlaceholderText"/>
            </w:rPr>
            <w:t>Choose an item.</w:t>
          </w:r>
        </w:p>
      </w:docPartBody>
    </w:docPart>
    <w:docPart>
      <w:docPartPr>
        <w:name w:val="FD007E40F6964C348DB6AFDD9E8AB9A7"/>
        <w:category>
          <w:name w:val="General"/>
          <w:gallery w:val="placeholder"/>
        </w:category>
        <w:types>
          <w:type w:val="bbPlcHdr"/>
        </w:types>
        <w:behaviors>
          <w:behavior w:val="content"/>
        </w:behaviors>
        <w:guid w:val="{C10163DC-A625-492F-B0FA-223043EDFF5B}"/>
      </w:docPartPr>
      <w:docPartBody>
        <w:p w:rsidR="00111BEA" w:rsidRDefault="00111BEA" w:rsidP="00111BEA">
          <w:pPr>
            <w:pStyle w:val="FD007E40F6964C348DB6AFDD9E8AB9A7"/>
          </w:pPr>
          <w:r w:rsidRPr="00AA5861">
            <w:rPr>
              <w:rStyle w:val="PlaceholderText"/>
            </w:rPr>
            <w:t>Choose an item.</w:t>
          </w:r>
        </w:p>
      </w:docPartBody>
    </w:docPart>
    <w:docPart>
      <w:docPartPr>
        <w:name w:val="B0806B4476484CE19AF3ADC7CEDE35D1"/>
        <w:category>
          <w:name w:val="General"/>
          <w:gallery w:val="placeholder"/>
        </w:category>
        <w:types>
          <w:type w:val="bbPlcHdr"/>
        </w:types>
        <w:behaviors>
          <w:behavior w:val="content"/>
        </w:behaviors>
        <w:guid w:val="{AFF88E53-59E1-4B30-BD8D-12A7B0C8D04A}"/>
      </w:docPartPr>
      <w:docPartBody>
        <w:p w:rsidR="00111BEA" w:rsidRDefault="00111BEA" w:rsidP="00111BEA">
          <w:pPr>
            <w:pStyle w:val="B0806B4476484CE19AF3ADC7CEDE35D1"/>
          </w:pPr>
          <w:r w:rsidRPr="00AA5861">
            <w:rPr>
              <w:rStyle w:val="PlaceholderText"/>
            </w:rPr>
            <w:t>Choose an item.</w:t>
          </w:r>
        </w:p>
      </w:docPartBody>
    </w:docPart>
    <w:docPart>
      <w:docPartPr>
        <w:name w:val="97E061964D234DD79F50D47890B3FD41"/>
        <w:category>
          <w:name w:val="General"/>
          <w:gallery w:val="placeholder"/>
        </w:category>
        <w:types>
          <w:type w:val="bbPlcHdr"/>
        </w:types>
        <w:behaviors>
          <w:behavior w:val="content"/>
        </w:behaviors>
        <w:guid w:val="{17FA72FC-6A26-4165-B935-6710F112E3D1}"/>
      </w:docPartPr>
      <w:docPartBody>
        <w:p w:rsidR="00111BEA" w:rsidRDefault="00111BEA" w:rsidP="00111BEA">
          <w:pPr>
            <w:pStyle w:val="97E061964D234DD79F50D47890B3FD41"/>
          </w:pPr>
          <w:r w:rsidRPr="00AA5861">
            <w:rPr>
              <w:rStyle w:val="PlaceholderText"/>
            </w:rPr>
            <w:t>Choose an item.</w:t>
          </w:r>
        </w:p>
      </w:docPartBody>
    </w:docPart>
    <w:docPart>
      <w:docPartPr>
        <w:name w:val="8411F48A74004E94A86233FCBC1A6433"/>
        <w:category>
          <w:name w:val="General"/>
          <w:gallery w:val="placeholder"/>
        </w:category>
        <w:types>
          <w:type w:val="bbPlcHdr"/>
        </w:types>
        <w:behaviors>
          <w:behavior w:val="content"/>
        </w:behaviors>
        <w:guid w:val="{983778E9-189D-486F-BFE8-53B22AC07F2C}"/>
      </w:docPartPr>
      <w:docPartBody>
        <w:p w:rsidR="00111BEA" w:rsidRDefault="00111BEA" w:rsidP="00111BEA">
          <w:pPr>
            <w:pStyle w:val="8411F48A74004E94A86233FCBC1A6433"/>
          </w:pPr>
          <w:r w:rsidRPr="00AA5861">
            <w:rPr>
              <w:rStyle w:val="PlaceholderText"/>
            </w:rPr>
            <w:t>Choose an item.</w:t>
          </w:r>
        </w:p>
      </w:docPartBody>
    </w:docPart>
    <w:docPart>
      <w:docPartPr>
        <w:name w:val="23B7769772EB46ED9EF6734AD793C1BC"/>
        <w:category>
          <w:name w:val="General"/>
          <w:gallery w:val="placeholder"/>
        </w:category>
        <w:types>
          <w:type w:val="bbPlcHdr"/>
        </w:types>
        <w:behaviors>
          <w:behavior w:val="content"/>
        </w:behaviors>
        <w:guid w:val="{5AF6D9E4-F066-4C35-A6F0-B916E91FDF0C}"/>
      </w:docPartPr>
      <w:docPartBody>
        <w:p w:rsidR="00111BEA" w:rsidRDefault="00111BEA" w:rsidP="00111BEA">
          <w:pPr>
            <w:pStyle w:val="23B7769772EB46ED9EF6734AD793C1BC"/>
          </w:pPr>
          <w:r w:rsidRPr="00AA5861">
            <w:rPr>
              <w:rStyle w:val="PlaceholderText"/>
            </w:rPr>
            <w:t>Choose an item.</w:t>
          </w:r>
        </w:p>
      </w:docPartBody>
    </w:docPart>
    <w:docPart>
      <w:docPartPr>
        <w:name w:val="A23A3022DC364512BE414765D132E42E"/>
        <w:category>
          <w:name w:val="General"/>
          <w:gallery w:val="placeholder"/>
        </w:category>
        <w:types>
          <w:type w:val="bbPlcHdr"/>
        </w:types>
        <w:behaviors>
          <w:behavior w:val="content"/>
        </w:behaviors>
        <w:guid w:val="{FB4DFAB7-B2DC-4BE6-AAC3-B77ED4F7A128}"/>
      </w:docPartPr>
      <w:docPartBody>
        <w:p w:rsidR="00111BEA" w:rsidRDefault="00111BEA" w:rsidP="00111BEA">
          <w:pPr>
            <w:pStyle w:val="A23A3022DC364512BE414765D132E42E"/>
          </w:pPr>
          <w:r w:rsidRPr="00AA5861">
            <w:rPr>
              <w:rStyle w:val="PlaceholderText"/>
            </w:rPr>
            <w:t>Choose an item.</w:t>
          </w:r>
        </w:p>
      </w:docPartBody>
    </w:docPart>
    <w:docPart>
      <w:docPartPr>
        <w:name w:val="FBF0289CCDBB4CD8BFFF946A8263882C"/>
        <w:category>
          <w:name w:val="General"/>
          <w:gallery w:val="placeholder"/>
        </w:category>
        <w:types>
          <w:type w:val="bbPlcHdr"/>
        </w:types>
        <w:behaviors>
          <w:behavior w:val="content"/>
        </w:behaviors>
        <w:guid w:val="{46270E83-C962-43F2-A796-8EC04BDBAF24}"/>
      </w:docPartPr>
      <w:docPartBody>
        <w:p w:rsidR="00111BEA" w:rsidRDefault="00111BEA" w:rsidP="00111BEA">
          <w:pPr>
            <w:pStyle w:val="FBF0289CCDBB4CD8BFFF946A8263882C"/>
          </w:pPr>
          <w:r w:rsidRPr="00AA5861">
            <w:rPr>
              <w:rStyle w:val="PlaceholderText"/>
            </w:rPr>
            <w:t>Choose an item.</w:t>
          </w:r>
        </w:p>
      </w:docPartBody>
    </w:docPart>
    <w:docPart>
      <w:docPartPr>
        <w:name w:val="97463F03484A4FEBA7B26AEE436D19FF"/>
        <w:category>
          <w:name w:val="General"/>
          <w:gallery w:val="placeholder"/>
        </w:category>
        <w:types>
          <w:type w:val="bbPlcHdr"/>
        </w:types>
        <w:behaviors>
          <w:behavior w:val="content"/>
        </w:behaviors>
        <w:guid w:val="{1F71DF63-3BCD-4054-BC03-E86260F49020}"/>
      </w:docPartPr>
      <w:docPartBody>
        <w:p w:rsidR="00111BEA" w:rsidRDefault="00111BEA" w:rsidP="00111BEA">
          <w:pPr>
            <w:pStyle w:val="97463F03484A4FEBA7B26AEE436D19FF"/>
          </w:pPr>
          <w:r w:rsidRPr="00AA5861">
            <w:rPr>
              <w:rStyle w:val="PlaceholderText"/>
            </w:rPr>
            <w:t>Choose an item.</w:t>
          </w:r>
        </w:p>
      </w:docPartBody>
    </w:docPart>
    <w:docPart>
      <w:docPartPr>
        <w:name w:val="89E5A45837F74F029F59016D24C50D04"/>
        <w:category>
          <w:name w:val="General"/>
          <w:gallery w:val="placeholder"/>
        </w:category>
        <w:types>
          <w:type w:val="bbPlcHdr"/>
        </w:types>
        <w:behaviors>
          <w:behavior w:val="content"/>
        </w:behaviors>
        <w:guid w:val="{DA7FCF6B-46EF-4D9A-A095-AD2508097178}"/>
      </w:docPartPr>
      <w:docPartBody>
        <w:p w:rsidR="00111BEA" w:rsidRDefault="00111BEA" w:rsidP="00111BEA">
          <w:pPr>
            <w:pStyle w:val="89E5A45837F74F029F59016D24C50D04"/>
          </w:pPr>
          <w:r w:rsidRPr="00AA5861">
            <w:rPr>
              <w:rStyle w:val="PlaceholderText"/>
            </w:rPr>
            <w:t>Choose an item.</w:t>
          </w:r>
        </w:p>
      </w:docPartBody>
    </w:docPart>
    <w:docPart>
      <w:docPartPr>
        <w:name w:val="F6EEF8BE3A3C40FBAD8496C4B927DDE4"/>
        <w:category>
          <w:name w:val="General"/>
          <w:gallery w:val="placeholder"/>
        </w:category>
        <w:types>
          <w:type w:val="bbPlcHdr"/>
        </w:types>
        <w:behaviors>
          <w:behavior w:val="content"/>
        </w:behaviors>
        <w:guid w:val="{15E96B97-D1F2-4110-8E84-6B73013B938D}"/>
      </w:docPartPr>
      <w:docPartBody>
        <w:p w:rsidR="00111BEA" w:rsidRDefault="00111BEA" w:rsidP="00111BEA">
          <w:pPr>
            <w:pStyle w:val="F6EEF8BE3A3C40FBAD8496C4B927DDE4"/>
          </w:pPr>
          <w:r w:rsidRPr="00AA5861">
            <w:rPr>
              <w:rStyle w:val="PlaceholderText"/>
            </w:rPr>
            <w:t>Choose an item.</w:t>
          </w:r>
        </w:p>
      </w:docPartBody>
    </w:docPart>
    <w:docPart>
      <w:docPartPr>
        <w:name w:val="2B01E8978C0743228E3A09B2677F92E7"/>
        <w:category>
          <w:name w:val="General"/>
          <w:gallery w:val="placeholder"/>
        </w:category>
        <w:types>
          <w:type w:val="bbPlcHdr"/>
        </w:types>
        <w:behaviors>
          <w:behavior w:val="content"/>
        </w:behaviors>
        <w:guid w:val="{0A762C1C-1E04-4ED7-AF5F-4B41350F34BE}"/>
      </w:docPartPr>
      <w:docPartBody>
        <w:p w:rsidR="00111BEA" w:rsidRDefault="00111BEA" w:rsidP="00111BEA">
          <w:pPr>
            <w:pStyle w:val="2B01E8978C0743228E3A09B2677F92E7"/>
          </w:pPr>
          <w:r w:rsidRPr="00AA5861">
            <w:rPr>
              <w:rStyle w:val="PlaceholderText"/>
            </w:rPr>
            <w:t>Choose an item.</w:t>
          </w:r>
        </w:p>
      </w:docPartBody>
    </w:docPart>
    <w:docPart>
      <w:docPartPr>
        <w:name w:val="617A5069F2D3435BB950A21C479B9BA4"/>
        <w:category>
          <w:name w:val="General"/>
          <w:gallery w:val="placeholder"/>
        </w:category>
        <w:types>
          <w:type w:val="bbPlcHdr"/>
        </w:types>
        <w:behaviors>
          <w:behavior w:val="content"/>
        </w:behaviors>
        <w:guid w:val="{1CEC003F-0D44-4078-A528-3EA2DC1577F8}"/>
      </w:docPartPr>
      <w:docPartBody>
        <w:p w:rsidR="00111BEA" w:rsidRDefault="00111BEA" w:rsidP="00111BEA">
          <w:pPr>
            <w:pStyle w:val="617A5069F2D3435BB950A21C479B9BA4"/>
          </w:pPr>
          <w:r w:rsidRPr="00AA5861">
            <w:rPr>
              <w:rStyle w:val="PlaceholderText"/>
            </w:rPr>
            <w:t>Choose an item.</w:t>
          </w:r>
        </w:p>
      </w:docPartBody>
    </w:docPart>
    <w:docPart>
      <w:docPartPr>
        <w:name w:val="7DA0759D263B44119B7FD486762FE659"/>
        <w:category>
          <w:name w:val="General"/>
          <w:gallery w:val="placeholder"/>
        </w:category>
        <w:types>
          <w:type w:val="bbPlcHdr"/>
        </w:types>
        <w:behaviors>
          <w:behavior w:val="content"/>
        </w:behaviors>
        <w:guid w:val="{1361D791-F1B1-41F4-B987-53FE8CE6A7B0}"/>
      </w:docPartPr>
      <w:docPartBody>
        <w:p w:rsidR="00111BEA" w:rsidRDefault="00111BEA" w:rsidP="00111BEA">
          <w:pPr>
            <w:pStyle w:val="7DA0759D263B44119B7FD486762FE659"/>
          </w:pPr>
          <w:r w:rsidRPr="00AA5861">
            <w:rPr>
              <w:rStyle w:val="PlaceholderText"/>
            </w:rPr>
            <w:t>Choose an item.</w:t>
          </w:r>
        </w:p>
      </w:docPartBody>
    </w:docPart>
    <w:docPart>
      <w:docPartPr>
        <w:name w:val="5D2D5D0A7DC645C78839AB2D89582F6C"/>
        <w:category>
          <w:name w:val="General"/>
          <w:gallery w:val="placeholder"/>
        </w:category>
        <w:types>
          <w:type w:val="bbPlcHdr"/>
        </w:types>
        <w:behaviors>
          <w:behavior w:val="content"/>
        </w:behaviors>
        <w:guid w:val="{CE3A4D69-D7A7-4E05-983E-6E1873E7C83A}"/>
      </w:docPartPr>
      <w:docPartBody>
        <w:p w:rsidR="00111BEA" w:rsidRDefault="00111BEA" w:rsidP="00111BEA">
          <w:pPr>
            <w:pStyle w:val="5D2D5D0A7DC645C78839AB2D89582F6C"/>
          </w:pPr>
          <w:r w:rsidRPr="00AA5861">
            <w:rPr>
              <w:rStyle w:val="PlaceholderText"/>
            </w:rPr>
            <w:t>Choose an item.</w:t>
          </w:r>
        </w:p>
      </w:docPartBody>
    </w:docPart>
    <w:docPart>
      <w:docPartPr>
        <w:name w:val="A34B133C25F941E0A338ADFBEF9EA9E6"/>
        <w:category>
          <w:name w:val="General"/>
          <w:gallery w:val="placeholder"/>
        </w:category>
        <w:types>
          <w:type w:val="bbPlcHdr"/>
        </w:types>
        <w:behaviors>
          <w:behavior w:val="content"/>
        </w:behaviors>
        <w:guid w:val="{12099A39-BCD4-43D3-96CE-4572455D3F8D}"/>
      </w:docPartPr>
      <w:docPartBody>
        <w:p w:rsidR="00111BEA" w:rsidRDefault="00111BEA" w:rsidP="00111BEA">
          <w:pPr>
            <w:pStyle w:val="A34B133C25F941E0A338ADFBEF9EA9E6"/>
          </w:pPr>
          <w:r w:rsidRPr="00AA5861">
            <w:rPr>
              <w:rStyle w:val="PlaceholderText"/>
            </w:rPr>
            <w:t>Choose an item.</w:t>
          </w:r>
        </w:p>
      </w:docPartBody>
    </w:docPart>
    <w:docPart>
      <w:docPartPr>
        <w:name w:val="71A9AFAF0B954EF898D91D8B0F514234"/>
        <w:category>
          <w:name w:val="General"/>
          <w:gallery w:val="placeholder"/>
        </w:category>
        <w:types>
          <w:type w:val="bbPlcHdr"/>
        </w:types>
        <w:behaviors>
          <w:behavior w:val="content"/>
        </w:behaviors>
        <w:guid w:val="{9BC82406-082C-4DEE-9669-373A4536C9E1}"/>
      </w:docPartPr>
      <w:docPartBody>
        <w:p w:rsidR="00111BEA" w:rsidRDefault="00111BEA" w:rsidP="00111BEA">
          <w:pPr>
            <w:pStyle w:val="71A9AFAF0B954EF898D91D8B0F514234"/>
          </w:pPr>
          <w:r w:rsidRPr="00AA5861">
            <w:rPr>
              <w:rStyle w:val="PlaceholderText"/>
            </w:rPr>
            <w:t>Choose an item.</w:t>
          </w:r>
        </w:p>
      </w:docPartBody>
    </w:docPart>
    <w:docPart>
      <w:docPartPr>
        <w:name w:val="64664841C9634201B5737247290C6C8B"/>
        <w:category>
          <w:name w:val="General"/>
          <w:gallery w:val="placeholder"/>
        </w:category>
        <w:types>
          <w:type w:val="bbPlcHdr"/>
        </w:types>
        <w:behaviors>
          <w:behavior w:val="content"/>
        </w:behaviors>
        <w:guid w:val="{FE61A480-E92E-4FD0-8C86-0283239E6F37}"/>
      </w:docPartPr>
      <w:docPartBody>
        <w:p w:rsidR="00111BEA" w:rsidRDefault="00111BEA" w:rsidP="00111BEA">
          <w:pPr>
            <w:pStyle w:val="64664841C9634201B5737247290C6C8B"/>
          </w:pPr>
          <w:r w:rsidRPr="00AA5861">
            <w:rPr>
              <w:rStyle w:val="PlaceholderText"/>
            </w:rPr>
            <w:t>Choose an item.</w:t>
          </w:r>
        </w:p>
      </w:docPartBody>
    </w:docPart>
    <w:docPart>
      <w:docPartPr>
        <w:name w:val="30414142D00D44FAB0499B501A86BA41"/>
        <w:category>
          <w:name w:val="General"/>
          <w:gallery w:val="placeholder"/>
        </w:category>
        <w:types>
          <w:type w:val="bbPlcHdr"/>
        </w:types>
        <w:behaviors>
          <w:behavior w:val="content"/>
        </w:behaviors>
        <w:guid w:val="{E5E131E7-016E-4481-8180-5B1818213EF2}"/>
      </w:docPartPr>
      <w:docPartBody>
        <w:p w:rsidR="00111BEA" w:rsidRDefault="00111BEA" w:rsidP="00111BEA">
          <w:pPr>
            <w:pStyle w:val="30414142D00D44FAB0499B501A86BA41"/>
          </w:pPr>
          <w:r w:rsidRPr="00AA5861">
            <w:rPr>
              <w:rStyle w:val="PlaceholderText"/>
            </w:rPr>
            <w:t>Choose an item.</w:t>
          </w:r>
        </w:p>
      </w:docPartBody>
    </w:docPart>
    <w:docPart>
      <w:docPartPr>
        <w:name w:val="D732B41E3A574ABD974A6FD3173D8BD9"/>
        <w:category>
          <w:name w:val="General"/>
          <w:gallery w:val="placeholder"/>
        </w:category>
        <w:types>
          <w:type w:val="bbPlcHdr"/>
        </w:types>
        <w:behaviors>
          <w:behavior w:val="content"/>
        </w:behaviors>
        <w:guid w:val="{1660C190-88E8-48B6-BF72-D4A6B0935DCA}"/>
      </w:docPartPr>
      <w:docPartBody>
        <w:p w:rsidR="00111BEA" w:rsidRDefault="00111BEA" w:rsidP="00111BEA">
          <w:pPr>
            <w:pStyle w:val="D732B41E3A574ABD974A6FD3173D8BD9"/>
          </w:pPr>
          <w:r w:rsidRPr="00AA5861">
            <w:rPr>
              <w:rStyle w:val="PlaceholderText"/>
            </w:rPr>
            <w:t>Choose an item.</w:t>
          </w:r>
        </w:p>
      </w:docPartBody>
    </w:docPart>
    <w:docPart>
      <w:docPartPr>
        <w:name w:val="98ED147DDCD340DC991C4C967D4D0C5C"/>
        <w:category>
          <w:name w:val="General"/>
          <w:gallery w:val="placeholder"/>
        </w:category>
        <w:types>
          <w:type w:val="bbPlcHdr"/>
        </w:types>
        <w:behaviors>
          <w:behavior w:val="content"/>
        </w:behaviors>
        <w:guid w:val="{C8D0CD1D-AE2B-4D36-951A-CEB2D3BA651A}"/>
      </w:docPartPr>
      <w:docPartBody>
        <w:p w:rsidR="00111BEA" w:rsidRDefault="00111BEA" w:rsidP="00111BEA">
          <w:pPr>
            <w:pStyle w:val="98ED147DDCD340DC991C4C967D4D0C5C"/>
          </w:pPr>
          <w:r w:rsidRPr="00AA5861">
            <w:rPr>
              <w:rStyle w:val="PlaceholderText"/>
            </w:rPr>
            <w:t>Choose an item.</w:t>
          </w:r>
        </w:p>
      </w:docPartBody>
    </w:docPart>
    <w:docPart>
      <w:docPartPr>
        <w:name w:val="92794CAE5BE940AC86BABBBCFC5CA9B0"/>
        <w:category>
          <w:name w:val="General"/>
          <w:gallery w:val="placeholder"/>
        </w:category>
        <w:types>
          <w:type w:val="bbPlcHdr"/>
        </w:types>
        <w:behaviors>
          <w:behavior w:val="content"/>
        </w:behaviors>
        <w:guid w:val="{C83DB6B0-2B8C-4B5A-BB17-9FC659AD5021}"/>
      </w:docPartPr>
      <w:docPartBody>
        <w:p w:rsidR="00111BEA" w:rsidRDefault="00111BEA" w:rsidP="00111BEA">
          <w:pPr>
            <w:pStyle w:val="92794CAE5BE940AC86BABBBCFC5CA9B0"/>
          </w:pPr>
          <w:r w:rsidRPr="00AA5861">
            <w:rPr>
              <w:rStyle w:val="PlaceholderText"/>
            </w:rPr>
            <w:t>Choose an item.</w:t>
          </w:r>
        </w:p>
      </w:docPartBody>
    </w:docPart>
    <w:docPart>
      <w:docPartPr>
        <w:name w:val="07D47323DC2748B598B6FCEE2CD1FFEE"/>
        <w:category>
          <w:name w:val="General"/>
          <w:gallery w:val="placeholder"/>
        </w:category>
        <w:types>
          <w:type w:val="bbPlcHdr"/>
        </w:types>
        <w:behaviors>
          <w:behavior w:val="content"/>
        </w:behaviors>
        <w:guid w:val="{C66B3EFF-DD89-4B02-BC85-20849F023656}"/>
      </w:docPartPr>
      <w:docPartBody>
        <w:p w:rsidR="00111BEA" w:rsidRDefault="00111BEA" w:rsidP="00111BEA">
          <w:pPr>
            <w:pStyle w:val="07D47323DC2748B598B6FCEE2CD1FFEE"/>
          </w:pPr>
          <w:r w:rsidRPr="00AA5861">
            <w:rPr>
              <w:rStyle w:val="PlaceholderText"/>
            </w:rPr>
            <w:t>Choose an item.</w:t>
          </w:r>
        </w:p>
      </w:docPartBody>
    </w:docPart>
    <w:docPart>
      <w:docPartPr>
        <w:name w:val="E76555E618E546E4B46B5842FAC5D405"/>
        <w:category>
          <w:name w:val="General"/>
          <w:gallery w:val="placeholder"/>
        </w:category>
        <w:types>
          <w:type w:val="bbPlcHdr"/>
        </w:types>
        <w:behaviors>
          <w:behavior w:val="content"/>
        </w:behaviors>
        <w:guid w:val="{BAEEE880-C59B-47B2-8A10-65B46DD50E5E}"/>
      </w:docPartPr>
      <w:docPartBody>
        <w:p w:rsidR="00111BEA" w:rsidRDefault="00111BEA" w:rsidP="00111BEA">
          <w:pPr>
            <w:pStyle w:val="E76555E618E546E4B46B5842FAC5D405"/>
          </w:pPr>
          <w:r w:rsidRPr="00AA5861">
            <w:rPr>
              <w:rStyle w:val="PlaceholderText"/>
            </w:rPr>
            <w:t>Choose an item.</w:t>
          </w:r>
        </w:p>
      </w:docPartBody>
    </w:docPart>
    <w:docPart>
      <w:docPartPr>
        <w:name w:val="C9B6C5349FD64D9CB1F24C831E36020A"/>
        <w:category>
          <w:name w:val="General"/>
          <w:gallery w:val="placeholder"/>
        </w:category>
        <w:types>
          <w:type w:val="bbPlcHdr"/>
        </w:types>
        <w:behaviors>
          <w:behavior w:val="content"/>
        </w:behaviors>
        <w:guid w:val="{A48158BA-763E-4932-987A-50EE20C2F012}"/>
      </w:docPartPr>
      <w:docPartBody>
        <w:p w:rsidR="00111BEA" w:rsidRDefault="00111BEA" w:rsidP="00111BEA">
          <w:pPr>
            <w:pStyle w:val="C9B6C5349FD64D9CB1F24C831E36020A"/>
          </w:pPr>
          <w:r w:rsidRPr="00AA5861">
            <w:rPr>
              <w:rStyle w:val="PlaceholderText"/>
            </w:rPr>
            <w:t>Choose an item.</w:t>
          </w:r>
        </w:p>
      </w:docPartBody>
    </w:docPart>
    <w:docPart>
      <w:docPartPr>
        <w:name w:val="6964C54835C34FB7805FDB0E6B9F0DEC"/>
        <w:category>
          <w:name w:val="General"/>
          <w:gallery w:val="placeholder"/>
        </w:category>
        <w:types>
          <w:type w:val="bbPlcHdr"/>
        </w:types>
        <w:behaviors>
          <w:behavior w:val="content"/>
        </w:behaviors>
        <w:guid w:val="{B8073628-4D15-4C6D-A199-9D0B9775D1B5}"/>
      </w:docPartPr>
      <w:docPartBody>
        <w:p w:rsidR="00111BEA" w:rsidRDefault="00111BEA" w:rsidP="00111BEA">
          <w:pPr>
            <w:pStyle w:val="6964C54835C34FB7805FDB0E6B9F0DEC"/>
          </w:pPr>
          <w:r w:rsidRPr="00AA5861">
            <w:rPr>
              <w:rStyle w:val="PlaceholderText"/>
            </w:rPr>
            <w:t>Choose an item.</w:t>
          </w:r>
        </w:p>
      </w:docPartBody>
    </w:docPart>
    <w:docPart>
      <w:docPartPr>
        <w:name w:val="119D301035A24EB0B79B1C4F69D22439"/>
        <w:category>
          <w:name w:val="General"/>
          <w:gallery w:val="placeholder"/>
        </w:category>
        <w:types>
          <w:type w:val="bbPlcHdr"/>
        </w:types>
        <w:behaviors>
          <w:behavior w:val="content"/>
        </w:behaviors>
        <w:guid w:val="{61BA11F7-B70F-4131-B4AE-9F7F2FE8EEEA}"/>
      </w:docPartPr>
      <w:docPartBody>
        <w:p w:rsidR="00111BEA" w:rsidRDefault="00111BEA" w:rsidP="00111BEA">
          <w:pPr>
            <w:pStyle w:val="119D301035A24EB0B79B1C4F69D22439"/>
          </w:pPr>
          <w:r w:rsidRPr="00AA5861">
            <w:rPr>
              <w:rStyle w:val="PlaceholderText"/>
            </w:rPr>
            <w:t>Choose an item.</w:t>
          </w:r>
        </w:p>
      </w:docPartBody>
    </w:docPart>
    <w:docPart>
      <w:docPartPr>
        <w:name w:val="068A4700C4464276A9FA03DBAD48B0F2"/>
        <w:category>
          <w:name w:val="General"/>
          <w:gallery w:val="placeholder"/>
        </w:category>
        <w:types>
          <w:type w:val="bbPlcHdr"/>
        </w:types>
        <w:behaviors>
          <w:behavior w:val="content"/>
        </w:behaviors>
        <w:guid w:val="{84377322-4BEF-4599-979F-8FA10C080ADB}"/>
      </w:docPartPr>
      <w:docPartBody>
        <w:p w:rsidR="00111BEA" w:rsidRDefault="00111BEA" w:rsidP="00111BEA">
          <w:pPr>
            <w:pStyle w:val="068A4700C4464276A9FA03DBAD48B0F2"/>
          </w:pPr>
          <w:r w:rsidRPr="00AA5861">
            <w:rPr>
              <w:rStyle w:val="PlaceholderText"/>
            </w:rPr>
            <w:t>Choose an item.</w:t>
          </w:r>
        </w:p>
      </w:docPartBody>
    </w:docPart>
    <w:docPart>
      <w:docPartPr>
        <w:name w:val="D665648F7FD14DEE90FE455B0C07FBC2"/>
        <w:category>
          <w:name w:val="General"/>
          <w:gallery w:val="placeholder"/>
        </w:category>
        <w:types>
          <w:type w:val="bbPlcHdr"/>
        </w:types>
        <w:behaviors>
          <w:behavior w:val="content"/>
        </w:behaviors>
        <w:guid w:val="{3154F05E-10D7-470E-B958-029B195A24D9}"/>
      </w:docPartPr>
      <w:docPartBody>
        <w:p w:rsidR="00111BEA" w:rsidRDefault="00111BEA" w:rsidP="00111BEA">
          <w:pPr>
            <w:pStyle w:val="D665648F7FD14DEE90FE455B0C07FBC2"/>
          </w:pPr>
          <w:r w:rsidRPr="00F44729">
            <w:rPr>
              <w:rStyle w:val="PlaceholderText"/>
            </w:rPr>
            <w:t>Choose an item.</w:t>
          </w:r>
        </w:p>
      </w:docPartBody>
    </w:docPart>
    <w:docPart>
      <w:docPartPr>
        <w:name w:val="BC8161EB62F549AC952AEA2CA6DDDAE3"/>
        <w:category>
          <w:name w:val="General"/>
          <w:gallery w:val="placeholder"/>
        </w:category>
        <w:types>
          <w:type w:val="bbPlcHdr"/>
        </w:types>
        <w:behaviors>
          <w:behavior w:val="content"/>
        </w:behaviors>
        <w:guid w:val="{55D2231F-8039-46DF-A07D-E97E6DE3267B}"/>
      </w:docPartPr>
      <w:docPartBody>
        <w:p w:rsidR="00111BEA" w:rsidRDefault="00111BEA" w:rsidP="00111BEA">
          <w:pPr>
            <w:pStyle w:val="BC8161EB62F549AC952AEA2CA6DDDAE3"/>
          </w:pPr>
          <w:r w:rsidRPr="00F44729">
            <w:rPr>
              <w:rStyle w:val="PlaceholderText"/>
            </w:rPr>
            <w:t>Choose an item.</w:t>
          </w:r>
        </w:p>
      </w:docPartBody>
    </w:docPart>
    <w:docPart>
      <w:docPartPr>
        <w:name w:val="C098CB965A844451B714F53C9C272591"/>
        <w:category>
          <w:name w:val="General"/>
          <w:gallery w:val="placeholder"/>
        </w:category>
        <w:types>
          <w:type w:val="bbPlcHdr"/>
        </w:types>
        <w:behaviors>
          <w:behavior w:val="content"/>
        </w:behaviors>
        <w:guid w:val="{B7174A3E-6812-4208-A283-62E1F5EFB2CD}"/>
      </w:docPartPr>
      <w:docPartBody>
        <w:p w:rsidR="00111BEA" w:rsidRDefault="00111BEA" w:rsidP="00111BEA">
          <w:pPr>
            <w:pStyle w:val="C098CB965A844451B714F53C9C272591"/>
          </w:pPr>
          <w:r w:rsidRPr="00F44729">
            <w:rPr>
              <w:rStyle w:val="PlaceholderText"/>
            </w:rPr>
            <w:t>Choose an item.</w:t>
          </w:r>
        </w:p>
      </w:docPartBody>
    </w:docPart>
    <w:docPart>
      <w:docPartPr>
        <w:name w:val="E39964DE2BA7491B8D1F7CE977819597"/>
        <w:category>
          <w:name w:val="General"/>
          <w:gallery w:val="placeholder"/>
        </w:category>
        <w:types>
          <w:type w:val="bbPlcHdr"/>
        </w:types>
        <w:behaviors>
          <w:behavior w:val="content"/>
        </w:behaviors>
        <w:guid w:val="{0FCAD0FB-39EF-49D1-B490-1213735FC2CA}"/>
      </w:docPartPr>
      <w:docPartBody>
        <w:p w:rsidR="00111BEA" w:rsidRDefault="00111BEA" w:rsidP="00111BEA">
          <w:pPr>
            <w:pStyle w:val="E39964DE2BA7491B8D1F7CE977819597"/>
          </w:pPr>
          <w:r w:rsidRPr="00F44729">
            <w:rPr>
              <w:rStyle w:val="PlaceholderText"/>
            </w:rPr>
            <w:t>Choose an item.</w:t>
          </w:r>
        </w:p>
      </w:docPartBody>
    </w:docPart>
    <w:docPart>
      <w:docPartPr>
        <w:name w:val="1110DAB7F1BC421AA3ED915891DB0E0C"/>
        <w:category>
          <w:name w:val="General"/>
          <w:gallery w:val="placeholder"/>
        </w:category>
        <w:types>
          <w:type w:val="bbPlcHdr"/>
        </w:types>
        <w:behaviors>
          <w:behavior w:val="content"/>
        </w:behaviors>
        <w:guid w:val="{CEC07B51-D6AE-4AC5-A3A8-01B6D4FCFF4A}"/>
      </w:docPartPr>
      <w:docPartBody>
        <w:p w:rsidR="00111BEA" w:rsidRDefault="00111BEA" w:rsidP="00111BEA">
          <w:pPr>
            <w:pStyle w:val="1110DAB7F1BC421AA3ED915891DB0E0C"/>
          </w:pPr>
          <w:r w:rsidRPr="00AA5861">
            <w:rPr>
              <w:rStyle w:val="PlaceholderText"/>
            </w:rPr>
            <w:t>Choose an item.</w:t>
          </w:r>
        </w:p>
      </w:docPartBody>
    </w:docPart>
    <w:docPart>
      <w:docPartPr>
        <w:name w:val="52CAB1849015446196EFBCACC77450D3"/>
        <w:category>
          <w:name w:val="General"/>
          <w:gallery w:val="placeholder"/>
        </w:category>
        <w:types>
          <w:type w:val="bbPlcHdr"/>
        </w:types>
        <w:behaviors>
          <w:behavior w:val="content"/>
        </w:behaviors>
        <w:guid w:val="{8F4A9CD2-FCF7-4DBA-B625-F2C4FB376F60}"/>
      </w:docPartPr>
      <w:docPartBody>
        <w:p w:rsidR="00111BEA" w:rsidRDefault="00111BEA" w:rsidP="00111BEA">
          <w:pPr>
            <w:pStyle w:val="52CAB1849015446196EFBCACC77450D3"/>
          </w:pPr>
          <w:r w:rsidRPr="00AA5861">
            <w:rPr>
              <w:rStyle w:val="PlaceholderText"/>
            </w:rPr>
            <w:t>Choose an item.</w:t>
          </w:r>
        </w:p>
      </w:docPartBody>
    </w:docPart>
    <w:docPart>
      <w:docPartPr>
        <w:name w:val="DE3A8DBFBBCA468AA0D372A6BD405C71"/>
        <w:category>
          <w:name w:val="General"/>
          <w:gallery w:val="placeholder"/>
        </w:category>
        <w:types>
          <w:type w:val="bbPlcHdr"/>
        </w:types>
        <w:behaviors>
          <w:behavior w:val="content"/>
        </w:behaviors>
        <w:guid w:val="{FB93A721-0032-4A89-B236-069ADDB7C70F}"/>
      </w:docPartPr>
      <w:docPartBody>
        <w:p w:rsidR="00111BEA" w:rsidRDefault="00111BEA" w:rsidP="00111BEA">
          <w:pPr>
            <w:pStyle w:val="DE3A8DBFBBCA468AA0D372A6BD405C71"/>
          </w:pPr>
          <w:r w:rsidRPr="00AA5861">
            <w:rPr>
              <w:rStyle w:val="PlaceholderText"/>
            </w:rPr>
            <w:t>Choose an item.</w:t>
          </w:r>
        </w:p>
      </w:docPartBody>
    </w:docPart>
    <w:docPart>
      <w:docPartPr>
        <w:name w:val="6CE3E97A4D54445C93FD20EDDB4060FA"/>
        <w:category>
          <w:name w:val="General"/>
          <w:gallery w:val="placeholder"/>
        </w:category>
        <w:types>
          <w:type w:val="bbPlcHdr"/>
        </w:types>
        <w:behaviors>
          <w:behavior w:val="content"/>
        </w:behaviors>
        <w:guid w:val="{AFCCD9C1-C3A4-4022-9EBF-3A9233DDEAB5}"/>
      </w:docPartPr>
      <w:docPartBody>
        <w:p w:rsidR="00111BEA" w:rsidRDefault="00111BEA" w:rsidP="00111BEA">
          <w:pPr>
            <w:pStyle w:val="6CE3E97A4D54445C93FD20EDDB4060FA"/>
          </w:pPr>
          <w:r w:rsidRPr="00AA5861">
            <w:rPr>
              <w:rStyle w:val="PlaceholderText"/>
            </w:rPr>
            <w:t>Choose an item.</w:t>
          </w:r>
        </w:p>
      </w:docPartBody>
    </w:docPart>
    <w:docPart>
      <w:docPartPr>
        <w:name w:val="884CBAEF11B64A508E4B247C1262E0D3"/>
        <w:category>
          <w:name w:val="General"/>
          <w:gallery w:val="placeholder"/>
        </w:category>
        <w:types>
          <w:type w:val="bbPlcHdr"/>
        </w:types>
        <w:behaviors>
          <w:behavior w:val="content"/>
        </w:behaviors>
        <w:guid w:val="{A2286307-55C5-4375-BE65-E7F55D0A287C}"/>
      </w:docPartPr>
      <w:docPartBody>
        <w:p w:rsidR="00111BEA" w:rsidRDefault="00111BEA" w:rsidP="00111BEA">
          <w:pPr>
            <w:pStyle w:val="884CBAEF11B64A508E4B247C1262E0D3"/>
          </w:pPr>
          <w:r w:rsidRPr="00AA5861">
            <w:rPr>
              <w:rStyle w:val="PlaceholderText"/>
            </w:rPr>
            <w:t>Choose an item.</w:t>
          </w:r>
        </w:p>
      </w:docPartBody>
    </w:docPart>
    <w:docPart>
      <w:docPartPr>
        <w:name w:val="9159CBC2AF3545D98D9E80AD424DA237"/>
        <w:category>
          <w:name w:val="General"/>
          <w:gallery w:val="placeholder"/>
        </w:category>
        <w:types>
          <w:type w:val="bbPlcHdr"/>
        </w:types>
        <w:behaviors>
          <w:behavior w:val="content"/>
        </w:behaviors>
        <w:guid w:val="{C1256D28-542B-4E4A-AA92-280866C702EF}"/>
      </w:docPartPr>
      <w:docPartBody>
        <w:p w:rsidR="00111BEA" w:rsidRDefault="00111BEA" w:rsidP="00111BEA">
          <w:pPr>
            <w:pStyle w:val="9159CBC2AF3545D98D9E80AD424DA237"/>
          </w:pPr>
          <w:r w:rsidRPr="00AA5861">
            <w:rPr>
              <w:rStyle w:val="PlaceholderText"/>
            </w:rPr>
            <w:t>Choose an item.</w:t>
          </w:r>
        </w:p>
      </w:docPartBody>
    </w:docPart>
    <w:docPart>
      <w:docPartPr>
        <w:name w:val="8EC7C3A7475D479C9F0ED38E848EC4E3"/>
        <w:category>
          <w:name w:val="General"/>
          <w:gallery w:val="placeholder"/>
        </w:category>
        <w:types>
          <w:type w:val="bbPlcHdr"/>
        </w:types>
        <w:behaviors>
          <w:behavior w:val="content"/>
        </w:behaviors>
        <w:guid w:val="{CB8A24D3-A097-4F09-943C-3DABB4E97DC0}"/>
      </w:docPartPr>
      <w:docPartBody>
        <w:p w:rsidR="00111BEA" w:rsidRDefault="00111BEA" w:rsidP="00111BEA">
          <w:pPr>
            <w:pStyle w:val="8EC7C3A7475D479C9F0ED38E848EC4E3"/>
          </w:pPr>
          <w:r w:rsidRPr="00AA5861">
            <w:rPr>
              <w:rStyle w:val="PlaceholderText"/>
            </w:rPr>
            <w:t>Choose an item.</w:t>
          </w:r>
        </w:p>
      </w:docPartBody>
    </w:docPart>
    <w:docPart>
      <w:docPartPr>
        <w:name w:val="6DD42327C1144A0587484CBB9EEA39F4"/>
        <w:category>
          <w:name w:val="General"/>
          <w:gallery w:val="placeholder"/>
        </w:category>
        <w:types>
          <w:type w:val="bbPlcHdr"/>
        </w:types>
        <w:behaviors>
          <w:behavior w:val="content"/>
        </w:behaviors>
        <w:guid w:val="{DFCBA574-5369-4478-B1ED-4DFDE127576E}"/>
      </w:docPartPr>
      <w:docPartBody>
        <w:p w:rsidR="00111BEA" w:rsidRDefault="00111BEA" w:rsidP="00111BEA">
          <w:pPr>
            <w:pStyle w:val="6DD42327C1144A0587484CBB9EEA39F4"/>
          </w:pPr>
          <w:r w:rsidRPr="00AA5861">
            <w:rPr>
              <w:rStyle w:val="PlaceholderText"/>
            </w:rPr>
            <w:t>Choose an item.</w:t>
          </w:r>
        </w:p>
      </w:docPartBody>
    </w:docPart>
    <w:docPart>
      <w:docPartPr>
        <w:name w:val="3EC556BB533B44A1AE15FBCC21BD28CC"/>
        <w:category>
          <w:name w:val="General"/>
          <w:gallery w:val="placeholder"/>
        </w:category>
        <w:types>
          <w:type w:val="bbPlcHdr"/>
        </w:types>
        <w:behaviors>
          <w:behavior w:val="content"/>
        </w:behaviors>
        <w:guid w:val="{50A69839-F926-4938-917D-D3C27F3BA9F5}"/>
      </w:docPartPr>
      <w:docPartBody>
        <w:p w:rsidR="00111BEA" w:rsidRDefault="00111BEA" w:rsidP="00111BEA">
          <w:pPr>
            <w:pStyle w:val="3EC556BB533B44A1AE15FBCC21BD28CC"/>
          </w:pPr>
          <w:r w:rsidRPr="00AA5861">
            <w:rPr>
              <w:rStyle w:val="PlaceholderText"/>
            </w:rPr>
            <w:t>Choose an item.</w:t>
          </w:r>
        </w:p>
      </w:docPartBody>
    </w:docPart>
    <w:docPart>
      <w:docPartPr>
        <w:name w:val="470A0E3CC40A45FC93D06BF934D2EAB0"/>
        <w:category>
          <w:name w:val="General"/>
          <w:gallery w:val="placeholder"/>
        </w:category>
        <w:types>
          <w:type w:val="bbPlcHdr"/>
        </w:types>
        <w:behaviors>
          <w:behavior w:val="content"/>
        </w:behaviors>
        <w:guid w:val="{CA4BC5D9-5241-4C8B-86F8-52CF0B8798AF}"/>
      </w:docPartPr>
      <w:docPartBody>
        <w:p w:rsidR="00111BEA" w:rsidRDefault="00111BEA" w:rsidP="00111BEA">
          <w:pPr>
            <w:pStyle w:val="470A0E3CC40A45FC93D06BF934D2EAB0"/>
          </w:pPr>
          <w:r w:rsidRPr="00AA5861">
            <w:rPr>
              <w:rStyle w:val="PlaceholderText"/>
            </w:rPr>
            <w:t>Choose an item.</w:t>
          </w:r>
        </w:p>
      </w:docPartBody>
    </w:docPart>
    <w:docPart>
      <w:docPartPr>
        <w:name w:val="ACA2641BE9174B35A3AE8F5985092CE4"/>
        <w:category>
          <w:name w:val="General"/>
          <w:gallery w:val="placeholder"/>
        </w:category>
        <w:types>
          <w:type w:val="bbPlcHdr"/>
        </w:types>
        <w:behaviors>
          <w:behavior w:val="content"/>
        </w:behaviors>
        <w:guid w:val="{DA173BCC-64F8-43C6-A78A-D38292BB3CD2}"/>
      </w:docPartPr>
      <w:docPartBody>
        <w:p w:rsidR="00111BEA" w:rsidRDefault="00111BEA" w:rsidP="00111BEA">
          <w:pPr>
            <w:pStyle w:val="ACA2641BE9174B35A3AE8F5985092CE4"/>
          </w:pPr>
          <w:r w:rsidRPr="00AA5861">
            <w:rPr>
              <w:rStyle w:val="PlaceholderText"/>
            </w:rPr>
            <w:t>Choose an item.</w:t>
          </w:r>
        </w:p>
      </w:docPartBody>
    </w:docPart>
    <w:docPart>
      <w:docPartPr>
        <w:name w:val="F5C9976689B742E49A34DE58C317C5F5"/>
        <w:category>
          <w:name w:val="General"/>
          <w:gallery w:val="placeholder"/>
        </w:category>
        <w:types>
          <w:type w:val="bbPlcHdr"/>
        </w:types>
        <w:behaviors>
          <w:behavior w:val="content"/>
        </w:behaviors>
        <w:guid w:val="{646C6EAE-651A-42BA-A889-4A394B2C101D}"/>
      </w:docPartPr>
      <w:docPartBody>
        <w:p w:rsidR="00111BEA" w:rsidRDefault="00111BEA" w:rsidP="00111BEA">
          <w:pPr>
            <w:pStyle w:val="F5C9976689B742E49A34DE58C317C5F5"/>
          </w:pPr>
          <w:r w:rsidRPr="00AA5861">
            <w:rPr>
              <w:rStyle w:val="PlaceholderText"/>
            </w:rPr>
            <w:t>Choose an item.</w:t>
          </w:r>
        </w:p>
      </w:docPartBody>
    </w:docPart>
    <w:docPart>
      <w:docPartPr>
        <w:name w:val="DB19056CE2724E518B74D8C9BA6D8384"/>
        <w:category>
          <w:name w:val="General"/>
          <w:gallery w:val="placeholder"/>
        </w:category>
        <w:types>
          <w:type w:val="bbPlcHdr"/>
        </w:types>
        <w:behaviors>
          <w:behavior w:val="content"/>
        </w:behaviors>
        <w:guid w:val="{3FEF2031-BB38-4E72-89F5-F05F5629F4F0}"/>
      </w:docPartPr>
      <w:docPartBody>
        <w:p w:rsidR="00111BEA" w:rsidRDefault="00111BEA" w:rsidP="00111BEA">
          <w:pPr>
            <w:pStyle w:val="DB19056CE2724E518B74D8C9BA6D8384"/>
          </w:pPr>
          <w:r w:rsidRPr="00AA5861">
            <w:rPr>
              <w:rStyle w:val="PlaceholderText"/>
            </w:rPr>
            <w:t>Choose an item.</w:t>
          </w:r>
        </w:p>
      </w:docPartBody>
    </w:docPart>
    <w:docPart>
      <w:docPartPr>
        <w:name w:val="BD6D9BB1756A474F945E9AAA3CA6D497"/>
        <w:category>
          <w:name w:val="General"/>
          <w:gallery w:val="placeholder"/>
        </w:category>
        <w:types>
          <w:type w:val="bbPlcHdr"/>
        </w:types>
        <w:behaviors>
          <w:behavior w:val="content"/>
        </w:behaviors>
        <w:guid w:val="{DEDA2D29-BA00-4170-B453-6E237766DECF}"/>
      </w:docPartPr>
      <w:docPartBody>
        <w:p w:rsidR="00111BEA" w:rsidRDefault="00111BEA" w:rsidP="00111BEA">
          <w:pPr>
            <w:pStyle w:val="BD6D9BB1756A474F945E9AAA3CA6D497"/>
          </w:pPr>
          <w:r w:rsidRPr="00AA5861">
            <w:rPr>
              <w:rStyle w:val="PlaceholderText"/>
            </w:rPr>
            <w:t>Choose an item.</w:t>
          </w:r>
        </w:p>
      </w:docPartBody>
    </w:docPart>
    <w:docPart>
      <w:docPartPr>
        <w:name w:val="49CC3F31772A4277AB72824D05008A78"/>
        <w:category>
          <w:name w:val="General"/>
          <w:gallery w:val="placeholder"/>
        </w:category>
        <w:types>
          <w:type w:val="bbPlcHdr"/>
        </w:types>
        <w:behaviors>
          <w:behavior w:val="content"/>
        </w:behaviors>
        <w:guid w:val="{2E562A51-2DCA-4512-91F0-296C048AF066}"/>
      </w:docPartPr>
      <w:docPartBody>
        <w:p w:rsidR="00111BEA" w:rsidRDefault="00111BEA" w:rsidP="00111BEA">
          <w:pPr>
            <w:pStyle w:val="49CC3F31772A4277AB72824D05008A78"/>
          </w:pPr>
          <w:r w:rsidRPr="00AA5861">
            <w:rPr>
              <w:rStyle w:val="PlaceholderText"/>
            </w:rPr>
            <w:t>Choose an item.</w:t>
          </w:r>
        </w:p>
      </w:docPartBody>
    </w:docPart>
    <w:docPart>
      <w:docPartPr>
        <w:name w:val="07D7CF40AD95431A8B476EB04E1D4B0C"/>
        <w:category>
          <w:name w:val="General"/>
          <w:gallery w:val="placeholder"/>
        </w:category>
        <w:types>
          <w:type w:val="bbPlcHdr"/>
        </w:types>
        <w:behaviors>
          <w:behavior w:val="content"/>
        </w:behaviors>
        <w:guid w:val="{8B77A9E6-33F7-4623-836E-BE880536C41E}"/>
      </w:docPartPr>
      <w:docPartBody>
        <w:p w:rsidR="00111BEA" w:rsidRDefault="00111BEA" w:rsidP="00111BEA">
          <w:pPr>
            <w:pStyle w:val="07D7CF40AD95431A8B476EB04E1D4B0C"/>
          </w:pPr>
          <w:r w:rsidRPr="00AA5861">
            <w:rPr>
              <w:rStyle w:val="PlaceholderText"/>
            </w:rPr>
            <w:t>Choose an item.</w:t>
          </w:r>
        </w:p>
      </w:docPartBody>
    </w:docPart>
    <w:docPart>
      <w:docPartPr>
        <w:name w:val="693F6C01A08341D596E8F642D6ED7DB6"/>
        <w:category>
          <w:name w:val="General"/>
          <w:gallery w:val="placeholder"/>
        </w:category>
        <w:types>
          <w:type w:val="bbPlcHdr"/>
        </w:types>
        <w:behaviors>
          <w:behavior w:val="content"/>
        </w:behaviors>
        <w:guid w:val="{ABA5BF89-FBBC-4ECF-ADF6-84FACBE9160E}"/>
      </w:docPartPr>
      <w:docPartBody>
        <w:p w:rsidR="00111BEA" w:rsidRDefault="00111BEA" w:rsidP="00111BEA">
          <w:pPr>
            <w:pStyle w:val="693F6C01A08341D596E8F642D6ED7DB6"/>
          </w:pPr>
          <w:r w:rsidRPr="00AA5861">
            <w:rPr>
              <w:rStyle w:val="PlaceholderText"/>
            </w:rPr>
            <w:t>Choose an item.</w:t>
          </w:r>
        </w:p>
      </w:docPartBody>
    </w:docPart>
    <w:docPart>
      <w:docPartPr>
        <w:name w:val="EC31068F36C742C0B7B275756E0C2CC8"/>
        <w:category>
          <w:name w:val="General"/>
          <w:gallery w:val="placeholder"/>
        </w:category>
        <w:types>
          <w:type w:val="bbPlcHdr"/>
        </w:types>
        <w:behaviors>
          <w:behavior w:val="content"/>
        </w:behaviors>
        <w:guid w:val="{A0F1D9A3-661D-458F-A775-590238F3C2D6}"/>
      </w:docPartPr>
      <w:docPartBody>
        <w:p w:rsidR="00111BEA" w:rsidRDefault="00111BEA" w:rsidP="00111BEA">
          <w:pPr>
            <w:pStyle w:val="EC31068F36C742C0B7B275756E0C2CC8"/>
          </w:pPr>
          <w:r w:rsidRPr="00AA5861">
            <w:rPr>
              <w:rStyle w:val="PlaceholderText"/>
            </w:rPr>
            <w:t>Choose an item.</w:t>
          </w:r>
        </w:p>
      </w:docPartBody>
    </w:docPart>
    <w:docPart>
      <w:docPartPr>
        <w:name w:val="5E9D9F75C86742C08D8A5590C5334FFF"/>
        <w:category>
          <w:name w:val="General"/>
          <w:gallery w:val="placeholder"/>
        </w:category>
        <w:types>
          <w:type w:val="bbPlcHdr"/>
        </w:types>
        <w:behaviors>
          <w:behavior w:val="content"/>
        </w:behaviors>
        <w:guid w:val="{D18DC6AC-DD49-444F-AC7E-25B70C7B5C1F}"/>
      </w:docPartPr>
      <w:docPartBody>
        <w:p w:rsidR="00111BEA" w:rsidRDefault="00111BEA" w:rsidP="00111BEA">
          <w:pPr>
            <w:pStyle w:val="5E9D9F75C86742C08D8A5590C5334FFF"/>
          </w:pPr>
          <w:r w:rsidRPr="00AA5861">
            <w:rPr>
              <w:rStyle w:val="PlaceholderText"/>
            </w:rPr>
            <w:t>Choose an item.</w:t>
          </w:r>
        </w:p>
      </w:docPartBody>
    </w:docPart>
    <w:docPart>
      <w:docPartPr>
        <w:name w:val="2869539E506848FE8D6E245814E86798"/>
        <w:category>
          <w:name w:val="General"/>
          <w:gallery w:val="placeholder"/>
        </w:category>
        <w:types>
          <w:type w:val="bbPlcHdr"/>
        </w:types>
        <w:behaviors>
          <w:behavior w:val="content"/>
        </w:behaviors>
        <w:guid w:val="{4955942F-7AB8-4901-8D3E-ACDC41376F15}"/>
      </w:docPartPr>
      <w:docPartBody>
        <w:p w:rsidR="00111BEA" w:rsidRDefault="00111BEA" w:rsidP="00111BEA">
          <w:pPr>
            <w:pStyle w:val="2869539E506848FE8D6E245814E86798"/>
          </w:pPr>
          <w:r w:rsidRPr="00AA5861">
            <w:rPr>
              <w:rStyle w:val="PlaceholderText"/>
            </w:rPr>
            <w:t>Choose an item.</w:t>
          </w:r>
        </w:p>
      </w:docPartBody>
    </w:docPart>
    <w:docPart>
      <w:docPartPr>
        <w:name w:val="E423002DB1E842EA9B844FB2A993A625"/>
        <w:category>
          <w:name w:val="General"/>
          <w:gallery w:val="placeholder"/>
        </w:category>
        <w:types>
          <w:type w:val="bbPlcHdr"/>
        </w:types>
        <w:behaviors>
          <w:behavior w:val="content"/>
        </w:behaviors>
        <w:guid w:val="{ABD5665C-1F59-489D-945B-F1A81C3A37FF}"/>
      </w:docPartPr>
      <w:docPartBody>
        <w:p w:rsidR="00111BEA" w:rsidRDefault="00111BEA" w:rsidP="00111BEA">
          <w:pPr>
            <w:pStyle w:val="E423002DB1E842EA9B844FB2A993A625"/>
          </w:pPr>
          <w:r w:rsidRPr="00AA5861">
            <w:rPr>
              <w:rStyle w:val="PlaceholderText"/>
            </w:rPr>
            <w:t>Choose an item.</w:t>
          </w:r>
        </w:p>
      </w:docPartBody>
    </w:docPart>
    <w:docPart>
      <w:docPartPr>
        <w:name w:val="976662ECF169484A895FD81EF33788A0"/>
        <w:category>
          <w:name w:val="General"/>
          <w:gallery w:val="placeholder"/>
        </w:category>
        <w:types>
          <w:type w:val="bbPlcHdr"/>
        </w:types>
        <w:behaviors>
          <w:behavior w:val="content"/>
        </w:behaviors>
        <w:guid w:val="{FBD27B11-A024-4608-BAC8-70FBD259A58C}"/>
      </w:docPartPr>
      <w:docPartBody>
        <w:p w:rsidR="00111BEA" w:rsidRDefault="00111BEA" w:rsidP="00111BEA">
          <w:pPr>
            <w:pStyle w:val="976662ECF169484A895FD81EF33788A0"/>
          </w:pPr>
          <w:r w:rsidRPr="00AA5861">
            <w:rPr>
              <w:rStyle w:val="PlaceholderText"/>
            </w:rPr>
            <w:t>Choose an item.</w:t>
          </w:r>
        </w:p>
      </w:docPartBody>
    </w:docPart>
    <w:docPart>
      <w:docPartPr>
        <w:name w:val="DACB9231B7484493965F838233D1D12E"/>
        <w:category>
          <w:name w:val="General"/>
          <w:gallery w:val="placeholder"/>
        </w:category>
        <w:types>
          <w:type w:val="bbPlcHdr"/>
        </w:types>
        <w:behaviors>
          <w:behavior w:val="content"/>
        </w:behaviors>
        <w:guid w:val="{042148AF-0960-41A9-BA47-6578A3666986}"/>
      </w:docPartPr>
      <w:docPartBody>
        <w:p w:rsidR="00111BEA" w:rsidRDefault="00111BEA" w:rsidP="00111BEA">
          <w:pPr>
            <w:pStyle w:val="DACB9231B7484493965F838233D1D12E"/>
          </w:pPr>
          <w:r w:rsidRPr="00AA5861">
            <w:rPr>
              <w:rStyle w:val="PlaceholderText"/>
            </w:rPr>
            <w:t>Choose an item.</w:t>
          </w:r>
        </w:p>
      </w:docPartBody>
    </w:docPart>
    <w:docPart>
      <w:docPartPr>
        <w:name w:val="4C0C886E3BD042A8A8080FB56DA5CF36"/>
        <w:category>
          <w:name w:val="General"/>
          <w:gallery w:val="placeholder"/>
        </w:category>
        <w:types>
          <w:type w:val="bbPlcHdr"/>
        </w:types>
        <w:behaviors>
          <w:behavior w:val="content"/>
        </w:behaviors>
        <w:guid w:val="{8B1121EE-E6BE-47CF-9E55-6A287D251C50}"/>
      </w:docPartPr>
      <w:docPartBody>
        <w:p w:rsidR="00111BEA" w:rsidRDefault="00111BEA" w:rsidP="00111BEA">
          <w:pPr>
            <w:pStyle w:val="4C0C886E3BD042A8A8080FB56DA5CF36"/>
          </w:pPr>
          <w:r w:rsidRPr="00AA5861">
            <w:rPr>
              <w:rStyle w:val="PlaceholderText"/>
            </w:rPr>
            <w:t>Choose an item.</w:t>
          </w:r>
        </w:p>
      </w:docPartBody>
    </w:docPart>
    <w:docPart>
      <w:docPartPr>
        <w:name w:val="D8A82783B513400780674FD34C58B0BD"/>
        <w:category>
          <w:name w:val="General"/>
          <w:gallery w:val="placeholder"/>
        </w:category>
        <w:types>
          <w:type w:val="bbPlcHdr"/>
        </w:types>
        <w:behaviors>
          <w:behavior w:val="content"/>
        </w:behaviors>
        <w:guid w:val="{006EE3BA-99F9-42AC-BC09-BEE3E79F41FD}"/>
      </w:docPartPr>
      <w:docPartBody>
        <w:p w:rsidR="00111BEA" w:rsidRDefault="00111BEA" w:rsidP="00111BEA">
          <w:pPr>
            <w:pStyle w:val="D8A82783B513400780674FD34C58B0BD"/>
          </w:pPr>
          <w:r w:rsidRPr="00F44729">
            <w:rPr>
              <w:rStyle w:val="PlaceholderText"/>
            </w:rPr>
            <w:t>Choose an item.</w:t>
          </w:r>
        </w:p>
      </w:docPartBody>
    </w:docPart>
    <w:docPart>
      <w:docPartPr>
        <w:name w:val="5FEE427344E54262A160F9E4D36539F2"/>
        <w:category>
          <w:name w:val="General"/>
          <w:gallery w:val="placeholder"/>
        </w:category>
        <w:types>
          <w:type w:val="bbPlcHdr"/>
        </w:types>
        <w:behaviors>
          <w:behavior w:val="content"/>
        </w:behaviors>
        <w:guid w:val="{8B158391-B26D-4D27-899D-C342B07F3252}"/>
      </w:docPartPr>
      <w:docPartBody>
        <w:p w:rsidR="00111BEA" w:rsidRDefault="00111BEA" w:rsidP="00111BEA">
          <w:pPr>
            <w:pStyle w:val="5FEE427344E54262A160F9E4D36539F2"/>
          </w:pPr>
          <w:r w:rsidRPr="00F44729">
            <w:rPr>
              <w:rStyle w:val="PlaceholderText"/>
            </w:rPr>
            <w:t>Choose an item.</w:t>
          </w:r>
        </w:p>
      </w:docPartBody>
    </w:docPart>
    <w:docPart>
      <w:docPartPr>
        <w:name w:val="9DE28FD8612D4D58B92C57B86DFA6212"/>
        <w:category>
          <w:name w:val="General"/>
          <w:gallery w:val="placeholder"/>
        </w:category>
        <w:types>
          <w:type w:val="bbPlcHdr"/>
        </w:types>
        <w:behaviors>
          <w:behavior w:val="content"/>
        </w:behaviors>
        <w:guid w:val="{DCAF3969-262B-4350-B208-0AF0B72931F9}"/>
      </w:docPartPr>
      <w:docPartBody>
        <w:p w:rsidR="00111BEA" w:rsidRDefault="00111BEA" w:rsidP="00111BEA">
          <w:pPr>
            <w:pStyle w:val="9DE28FD8612D4D58B92C57B86DFA6212"/>
          </w:pPr>
          <w:r w:rsidRPr="00F44729">
            <w:rPr>
              <w:rStyle w:val="PlaceholderText"/>
            </w:rPr>
            <w:t>Choose an item.</w:t>
          </w:r>
        </w:p>
      </w:docPartBody>
    </w:docPart>
    <w:docPart>
      <w:docPartPr>
        <w:name w:val="C8A5DC409B734DD3B618A169CDCA8025"/>
        <w:category>
          <w:name w:val="General"/>
          <w:gallery w:val="placeholder"/>
        </w:category>
        <w:types>
          <w:type w:val="bbPlcHdr"/>
        </w:types>
        <w:behaviors>
          <w:behavior w:val="content"/>
        </w:behaviors>
        <w:guid w:val="{A449425D-FB28-4634-9C21-E10F72A577F2}"/>
      </w:docPartPr>
      <w:docPartBody>
        <w:p w:rsidR="00111BEA" w:rsidRDefault="00111BEA" w:rsidP="00111BEA">
          <w:pPr>
            <w:pStyle w:val="C8A5DC409B734DD3B618A169CDCA8025"/>
          </w:pPr>
          <w:r w:rsidRPr="00F44729">
            <w:rPr>
              <w:rStyle w:val="PlaceholderText"/>
            </w:rPr>
            <w:t>Choose an item.</w:t>
          </w:r>
        </w:p>
      </w:docPartBody>
    </w:docPart>
    <w:docPart>
      <w:docPartPr>
        <w:name w:val="82A69C2E6CA243058245D7E75177C98F"/>
        <w:category>
          <w:name w:val="General"/>
          <w:gallery w:val="placeholder"/>
        </w:category>
        <w:types>
          <w:type w:val="bbPlcHdr"/>
        </w:types>
        <w:behaviors>
          <w:behavior w:val="content"/>
        </w:behaviors>
        <w:guid w:val="{41ABAE7C-C13A-4ECE-8910-1A595D970E0D}"/>
      </w:docPartPr>
      <w:docPartBody>
        <w:p w:rsidR="00111BEA" w:rsidRDefault="00111BEA" w:rsidP="00111BEA">
          <w:pPr>
            <w:pStyle w:val="82A69C2E6CA243058245D7E75177C98F"/>
          </w:pPr>
          <w:r w:rsidRPr="00AA5861">
            <w:rPr>
              <w:rStyle w:val="PlaceholderText"/>
            </w:rPr>
            <w:t>Choose an item.</w:t>
          </w:r>
        </w:p>
      </w:docPartBody>
    </w:docPart>
    <w:docPart>
      <w:docPartPr>
        <w:name w:val="BF59F428A4164FEC9E3CAB3B11387C7C"/>
        <w:category>
          <w:name w:val="General"/>
          <w:gallery w:val="placeholder"/>
        </w:category>
        <w:types>
          <w:type w:val="bbPlcHdr"/>
        </w:types>
        <w:behaviors>
          <w:behavior w:val="content"/>
        </w:behaviors>
        <w:guid w:val="{DBB3CE50-7F7C-4DA3-A610-BD3AE6AECA13}"/>
      </w:docPartPr>
      <w:docPartBody>
        <w:p w:rsidR="00111BEA" w:rsidRDefault="00111BEA" w:rsidP="00111BEA">
          <w:pPr>
            <w:pStyle w:val="BF59F428A4164FEC9E3CAB3B11387C7C"/>
          </w:pPr>
          <w:r w:rsidRPr="00CD30E8">
            <w:rPr>
              <w:rStyle w:val="PlaceholderText"/>
            </w:rPr>
            <w:t>Choose an item.</w:t>
          </w:r>
        </w:p>
      </w:docPartBody>
    </w:docPart>
    <w:docPart>
      <w:docPartPr>
        <w:name w:val="99099371CE924845ADAFC1CA4E97314B"/>
        <w:category>
          <w:name w:val="General"/>
          <w:gallery w:val="placeholder"/>
        </w:category>
        <w:types>
          <w:type w:val="bbPlcHdr"/>
        </w:types>
        <w:behaviors>
          <w:behavior w:val="content"/>
        </w:behaviors>
        <w:guid w:val="{8D3A08EB-ADF5-4B6B-8D93-4153084B84D5}"/>
      </w:docPartPr>
      <w:docPartBody>
        <w:p w:rsidR="00111BEA" w:rsidRDefault="00111BEA" w:rsidP="00111BEA">
          <w:pPr>
            <w:pStyle w:val="99099371CE924845ADAFC1CA4E97314B"/>
          </w:pPr>
          <w:r w:rsidRPr="00CD30E8">
            <w:rPr>
              <w:rStyle w:val="PlaceholderText"/>
            </w:rPr>
            <w:t>Choose an item.</w:t>
          </w:r>
        </w:p>
      </w:docPartBody>
    </w:docPart>
    <w:docPart>
      <w:docPartPr>
        <w:name w:val="80909C6CEC61405795AA2045FAB88FC0"/>
        <w:category>
          <w:name w:val="General"/>
          <w:gallery w:val="placeholder"/>
        </w:category>
        <w:types>
          <w:type w:val="bbPlcHdr"/>
        </w:types>
        <w:behaviors>
          <w:behavior w:val="content"/>
        </w:behaviors>
        <w:guid w:val="{045B5FBD-ACF2-45C4-87EA-4C0C99D41F68}"/>
      </w:docPartPr>
      <w:docPartBody>
        <w:p w:rsidR="00111BEA" w:rsidRDefault="00111BEA" w:rsidP="00111BEA">
          <w:pPr>
            <w:pStyle w:val="80909C6CEC61405795AA2045FAB88FC0"/>
          </w:pPr>
          <w:r w:rsidRPr="00CD30E8">
            <w:rPr>
              <w:rStyle w:val="PlaceholderText"/>
            </w:rPr>
            <w:t>Choose an item.</w:t>
          </w:r>
        </w:p>
      </w:docPartBody>
    </w:docPart>
    <w:docPart>
      <w:docPartPr>
        <w:name w:val="59320DFAD68E47649CB2B512FB95AFDA"/>
        <w:category>
          <w:name w:val="General"/>
          <w:gallery w:val="placeholder"/>
        </w:category>
        <w:types>
          <w:type w:val="bbPlcHdr"/>
        </w:types>
        <w:behaviors>
          <w:behavior w:val="content"/>
        </w:behaviors>
        <w:guid w:val="{24F38579-EE1C-43ED-8008-0BD08442834E}"/>
      </w:docPartPr>
      <w:docPartBody>
        <w:p w:rsidR="00111BEA" w:rsidRDefault="00111BEA" w:rsidP="00111BEA">
          <w:pPr>
            <w:pStyle w:val="59320DFAD68E47649CB2B512FB95AFDA"/>
          </w:pPr>
          <w:r w:rsidRPr="00EB535A">
            <w:rPr>
              <w:rStyle w:val="PlaceholderText"/>
            </w:rPr>
            <w:t>Choose an item.</w:t>
          </w:r>
        </w:p>
      </w:docPartBody>
    </w:docPart>
    <w:docPart>
      <w:docPartPr>
        <w:name w:val="49A7E9F1F48E421090E960CC0D875909"/>
        <w:category>
          <w:name w:val="General"/>
          <w:gallery w:val="placeholder"/>
        </w:category>
        <w:types>
          <w:type w:val="bbPlcHdr"/>
        </w:types>
        <w:behaviors>
          <w:behavior w:val="content"/>
        </w:behaviors>
        <w:guid w:val="{586E39E6-2FFE-4ED1-96C5-252D5E76E5E8}"/>
      </w:docPartPr>
      <w:docPartBody>
        <w:p w:rsidR="00111BEA" w:rsidRDefault="00111BEA" w:rsidP="00111BEA">
          <w:pPr>
            <w:pStyle w:val="49A7E9F1F48E421090E960CC0D875909"/>
          </w:pPr>
          <w:r w:rsidRPr="00EB535A">
            <w:rPr>
              <w:rStyle w:val="PlaceholderText"/>
            </w:rPr>
            <w:t>Choose an item.</w:t>
          </w:r>
        </w:p>
      </w:docPartBody>
    </w:docPart>
    <w:docPart>
      <w:docPartPr>
        <w:name w:val="2BF67FEDCDBA46DA9D3F9D303FF1AAF9"/>
        <w:category>
          <w:name w:val="General"/>
          <w:gallery w:val="placeholder"/>
        </w:category>
        <w:types>
          <w:type w:val="bbPlcHdr"/>
        </w:types>
        <w:behaviors>
          <w:behavior w:val="content"/>
        </w:behaviors>
        <w:guid w:val="{7520E987-D40D-4CF3-8700-272453DACC99}"/>
      </w:docPartPr>
      <w:docPartBody>
        <w:p w:rsidR="00111BEA" w:rsidRDefault="00111BEA" w:rsidP="00111BEA">
          <w:pPr>
            <w:pStyle w:val="2BF67FEDCDBA46DA9D3F9D303FF1AAF9"/>
          </w:pPr>
          <w:r w:rsidRPr="00EB535A">
            <w:rPr>
              <w:rStyle w:val="PlaceholderText"/>
            </w:rPr>
            <w:t>Choose an item.</w:t>
          </w:r>
        </w:p>
      </w:docPartBody>
    </w:docPart>
    <w:docPart>
      <w:docPartPr>
        <w:name w:val="F49DFD94DB444FD4963AA45DEE8E5AD3"/>
        <w:category>
          <w:name w:val="General"/>
          <w:gallery w:val="placeholder"/>
        </w:category>
        <w:types>
          <w:type w:val="bbPlcHdr"/>
        </w:types>
        <w:behaviors>
          <w:behavior w:val="content"/>
        </w:behaviors>
        <w:guid w:val="{55922EC4-8004-4508-96C4-0C524F188E79}"/>
      </w:docPartPr>
      <w:docPartBody>
        <w:p w:rsidR="00111BEA" w:rsidRDefault="00111BEA" w:rsidP="00111BEA">
          <w:pPr>
            <w:pStyle w:val="F49DFD94DB444FD4963AA45DEE8E5AD3"/>
          </w:pPr>
          <w:r w:rsidRPr="00EB535A">
            <w:rPr>
              <w:rStyle w:val="PlaceholderText"/>
            </w:rPr>
            <w:t>Choose an item.</w:t>
          </w:r>
        </w:p>
      </w:docPartBody>
    </w:docPart>
    <w:docPart>
      <w:docPartPr>
        <w:name w:val="5AB7EC1081884668ADA3350DE0EFDFC3"/>
        <w:category>
          <w:name w:val="General"/>
          <w:gallery w:val="placeholder"/>
        </w:category>
        <w:types>
          <w:type w:val="bbPlcHdr"/>
        </w:types>
        <w:behaviors>
          <w:behavior w:val="content"/>
        </w:behaviors>
        <w:guid w:val="{2A24ADAA-7FDB-4C52-B35F-45DB383E7019}"/>
      </w:docPartPr>
      <w:docPartBody>
        <w:p w:rsidR="00111BEA" w:rsidRDefault="00111BEA" w:rsidP="00111BEA">
          <w:pPr>
            <w:pStyle w:val="5AB7EC1081884668ADA3350DE0EFDFC3"/>
          </w:pPr>
          <w:r w:rsidRPr="00EB535A">
            <w:rPr>
              <w:rStyle w:val="PlaceholderText"/>
            </w:rPr>
            <w:t>Choose an item.</w:t>
          </w:r>
        </w:p>
      </w:docPartBody>
    </w:docPart>
    <w:docPart>
      <w:docPartPr>
        <w:name w:val="DBC7E12EE97340D68AE783DE08303135"/>
        <w:category>
          <w:name w:val="General"/>
          <w:gallery w:val="placeholder"/>
        </w:category>
        <w:types>
          <w:type w:val="bbPlcHdr"/>
        </w:types>
        <w:behaviors>
          <w:behavior w:val="content"/>
        </w:behaviors>
        <w:guid w:val="{4C444809-71DC-4BDE-AC73-840A1F72DDEB}"/>
      </w:docPartPr>
      <w:docPartBody>
        <w:p w:rsidR="00111BEA" w:rsidRDefault="00111BEA" w:rsidP="00111BEA">
          <w:pPr>
            <w:pStyle w:val="DBC7E12EE97340D68AE783DE08303135"/>
          </w:pPr>
          <w:r w:rsidRPr="00EB535A">
            <w:rPr>
              <w:rStyle w:val="PlaceholderText"/>
            </w:rPr>
            <w:t>Choose an item.</w:t>
          </w:r>
        </w:p>
      </w:docPartBody>
    </w:docPart>
    <w:docPart>
      <w:docPartPr>
        <w:name w:val="196D3DC16E8B45FBB6CFE3AB4CA97E9D"/>
        <w:category>
          <w:name w:val="General"/>
          <w:gallery w:val="placeholder"/>
        </w:category>
        <w:types>
          <w:type w:val="bbPlcHdr"/>
        </w:types>
        <w:behaviors>
          <w:behavior w:val="content"/>
        </w:behaviors>
        <w:guid w:val="{D5A67DB7-339E-4284-A534-FC7B2492EBE5}"/>
      </w:docPartPr>
      <w:docPartBody>
        <w:p w:rsidR="00111BEA" w:rsidRDefault="00111BEA" w:rsidP="00111BEA">
          <w:pPr>
            <w:pStyle w:val="196D3DC16E8B45FBB6CFE3AB4CA97E9D"/>
          </w:pPr>
          <w:r w:rsidRPr="00EB535A">
            <w:rPr>
              <w:rStyle w:val="PlaceholderText"/>
            </w:rPr>
            <w:t>Choose an item.</w:t>
          </w:r>
        </w:p>
      </w:docPartBody>
    </w:docPart>
    <w:docPart>
      <w:docPartPr>
        <w:name w:val="AAC0412C1AB649AB9B1C400B5D17E940"/>
        <w:category>
          <w:name w:val="General"/>
          <w:gallery w:val="placeholder"/>
        </w:category>
        <w:types>
          <w:type w:val="bbPlcHdr"/>
        </w:types>
        <w:behaviors>
          <w:behavior w:val="content"/>
        </w:behaviors>
        <w:guid w:val="{12394C4D-FE1B-4495-869F-9DBC6EACB2D4}"/>
      </w:docPartPr>
      <w:docPartBody>
        <w:p w:rsidR="00111BEA" w:rsidRDefault="00111BEA" w:rsidP="00111BEA">
          <w:pPr>
            <w:pStyle w:val="AAC0412C1AB649AB9B1C400B5D17E940"/>
          </w:pPr>
          <w:r w:rsidRPr="00EB535A">
            <w:rPr>
              <w:rStyle w:val="PlaceholderText"/>
            </w:rPr>
            <w:t>Choose an item.</w:t>
          </w:r>
        </w:p>
      </w:docPartBody>
    </w:docPart>
    <w:docPart>
      <w:docPartPr>
        <w:name w:val="FA9626C091E7415E815FDCF99D5DE80A"/>
        <w:category>
          <w:name w:val="General"/>
          <w:gallery w:val="placeholder"/>
        </w:category>
        <w:types>
          <w:type w:val="bbPlcHdr"/>
        </w:types>
        <w:behaviors>
          <w:behavior w:val="content"/>
        </w:behaviors>
        <w:guid w:val="{DAC707EB-6BDB-46F0-A926-24F55CD91411}"/>
      </w:docPartPr>
      <w:docPartBody>
        <w:p w:rsidR="00111BEA" w:rsidRDefault="00111BEA" w:rsidP="00111BEA">
          <w:pPr>
            <w:pStyle w:val="FA9626C091E7415E815FDCF99D5DE80A"/>
          </w:pPr>
          <w:r w:rsidRPr="00EB535A">
            <w:rPr>
              <w:rStyle w:val="PlaceholderText"/>
            </w:rPr>
            <w:t>Choose an item.</w:t>
          </w:r>
        </w:p>
      </w:docPartBody>
    </w:docPart>
    <w:docPart>
      <w:docPartPr>
        <w:name w:val="BD5AF2CE3D32436B94284568E9863B63"/>
        <w:category>
          <w:name w:val="General"/>
          <w:gallery w:val="placeholder"/>
        </w:category>
        <w:types>
          <w:type w:val="bbPlcHdr"/>
        </w:types>
        <w:behaviors>
          <w:behavior w:val="content"/>
        </w:behaviors>
        <w:guid w:val="{6772D09C-1805-4256-A35D-73ABCBE1F41C}"/>
      </w:docPartPr>
      <w:docPartBody>
        <w:p w:rsidR="00111BEA" w:rsidRDefault="00111BEA" w:rsidP="00111BEA">
          <w:pPr>
            <w:pStyle w:val="BD5AF2CE3D32436B94284568E9863B63"/>
          </w:pPr>
          <w:r w:rsidRPr="00EB535A">
            <w:rPr>
              <w:rStyle w:val="PlaceholderText"/>
            </w:rPr>
            <w:t>Choose an item.</w:t>
          </w:r>
        </w:p>
      </w:docPartBody>
    </w:docPart>
    <w:docPart>
      <w:docPartPr>
        <w:name w:val="2C2897E412E04307A0CCAA0BD2AFF1E0"/>
        <w:category>
          <w:name w:val="General"/>
          <w:gallery w:val="placeholder"/>
        </w:category>
        <w:types>
          <w:type w:val="bbPlcHdr"/>
        </w:types>
        <w:behaviors>
          <w:behavior w:val="content"/>
        </w:behaviors>
        <w:guid w:val="{E4426D24-1C3B-4E0B-8DA7-67C29187A168}"/>
      </w:docPartPr>
      <w:docPartBody>
        <w:p w:rsidR="00111BEA" w:rsidRDefault="00111BEA" w:rsidP="00111BEA">
          <w:pPr>
            <w:pStyle w:val="2C2897E412E04307A0CCAA0BD2AFF1E0"/>
          </w:pPr>
          <w:r w:rsidRPr="00EB535A">
            <w:rPr>
              <w:rStyle w:val="PlaceholderText"/>
            </w:rPr>
            <w:t>Choose an item.</w:t>
          </w:r>
        </w:p>
      </w:docPartBody>
    </w:docPart>
    <w:docPart>
      <w:docPartPr>
        <w:name w:val="3FA99D81D75646B2985CE6D87E0751C3"/>
        <w:category>
          <w:name w:val="General"/>
          <w:gallery w:val="placeholder"/>
        </w:category>
        <w:types>
          <w:type w:val="bbPlcHdr"/>
        </w:types>
        <w:behaviors>
          <w:behavior w:val="content"/>
        </w:behaviors>
        <w:guid w:val="{0A326B04-8C37-4A59-A5ED-E7D9B9AFBEA1}"/>
      </w:docPartPr>
      <w:docPartBody>
        <w:p w:rsidR="00111BEA" w:rsidRDefault="00111BEA" w:rsidP="00111BEA">
          <w:pPr>
            <w:pStyle w:val="3FA99D81D75646B2985CE6D87E0751C3"/>
          </w:pPr>
          <w:r w:rsidRPr="00EB535A">
            <w:rPr>
              <w:rStyle w:val="PlaceholderText"/>
            </w:rPr>
            <w:t>Choose an item.</w:t>
          </w:r>
        </w:p>
      </w:docPartBody>
    </w:docPart>
    <w:docPart>
      <w:docPartPr>
        <w:name w:val="6D1A1A6355414CB9BCE1BCA992A32C02"/>
        <w:category>
          <w:name w:val="General"/>
          <w:gallery w:val="placeholder"/>
        </w:category>
        <w:types>
          <w:type w:val="bbPlcHdr"/>
        </w:types>
        <w:behaviors>
          <w:behavior w:val="content"/>
        </w:behaviors>
        <w:guid w:val="{409A0671-572A-4E4F-B974-E5BE534456DE}"/>
      </w:docPartPr>
      <w:docPartBody>
        <w:p w:rsidR="00111BEA" w:rsidRDefault="00111BEA" w:rsidP="00111BEA">
          <w:pPr>
            <w:pStyle w:val="6D1A1A6355414CB9BCE1BCA992A32C02"/>
          </w:pPr>
          <w:r w:rsidRPr="00F44729">
            <w:rPr>
              <w:rStyle w:val="PlaceholderText"/>
            </w:rPr>
            <w:t>Choose an item.</w:t>
          </w:r>
        </w:p>
      </w:docPartBody>
    </w:docPart>
    <w:docPart>
      <w:docPartPr>
        <w:name w:val="2926DA89098249EFB09E33E2E715F657"/>
        <w:category>
          <w:name w:val="General"/>
          <w:gallery w:val="placeholder"/>
        </w:category>
        <w:types>
          <w:type w:val="bbPlcHdr"/>
        </w:types>
        <w:behaviors>
          <w:behavior w:val="content"/>
        </w:behaviors>
        <w:guid w:val="{D485756A-36A2-47BB-AB83-067D9AAD4A85}"/>
      </w:docPartPr>
      <w:docPartBody>
        <w:p w:rsidR="00111BEA" w:rsidRDefault="00111BEA" w:rsidP="00111BEA">
          <w:pPr>
            <w:pStyle w:val="2926DA89098249EFB09E33E2E715F657"/>
          </w:pPr>
          <w:r w:rsidRPr="00F44729">
            <w:rPr>
              <w:rStyle w:val="PlaceholderText"/>
            </w:rPr>
            <w:t>Choose an item.</w:t>
          </w:r>
        </w:p>
      </w:docPartBody>
    </w:docPart>
    <w:docPart>
      <w:docPartPr>
        <w:name w:val="A3D4A652E272478DAFC8E12EB008DED4"/>
        <w:category>
          <w:name w:val="General"/>
          <w:gallery w:val="placeholder"/>
        </w:category>
        <w:types>
          <w:type w:val="bbPlcHdr"/>
        </w:types>
        <w:behaviors>
          <w:behavior w:val="content"/>
        </w:behaviors>
        <w:guid w:val="{E7CE7061-2615-44FC-841D-B3A48A2DCB63}"/>
      </w:docPartPr>
      <w:docPartBody>
        <w:p w:rsidR="00111BEA" w:rsidRDefault="00111BEA" w:rsidP="00111BEA">
          <w:pPr>
            <w:pStyle w:val="A3D4A652E272478DAFC8E12EB008DED4"/>
          </w:pPr>
          <w:r w:rsidRPr="00F44729">
            <w:rPr>
              <w:rStyle w:val="PlaceholderText"/>
            </w:rPr>
            <w:t>Choose an item.</w:t>
          </w:r>
        </w:p>
      </w:docPartBody>
    </w:docPart>
    <w:docPart>
      <w:docPartPr>
        <w:name w:val="E81A5DB9F5CF479899318AC3D03EAD16"/>
        <w:category>
          <w:name w:val="General"/>
          <w:gallery w:val="placeholder"/>
        </w:category>
        <w:types>
          <w:type w:val="bbPlcHdr"/>
        </w:types>
        <w:behaviors>
          <w:behavior w:val="content"/>
        </w:behaviors>
        <w:guid w:val="{6714B3A1-CD1F-4DD7-B657-CA6FEA2017CE}"/>
      </w:docPartPr>
      <w:docPartBody>
        <w:p w:rsidR="00111BEA" w:rsidRDefault="00111BEA" w:rsidP="00111BEA">
          <w:pPr>
            <w:pStyle w:val="E81A5DB9F5CF479899318AC3D03EAD16"/>
          </w:pPr>
          <w:r w:rsidRPr="00F44729">
            <w:rPr>
              <w:rStyle w:val="PlaceholderText"/>
            </w:rPr>
            <w:t>Choose an item.</w:t>
          </w:r>
        </w:p>
      </w:docPartBody>
    </w:docPart>
    <w:docPart>
      <w:docPartPr>
        <w:name w:val="A01DEEAED15C4D7287F1D4C5F8B58B66"/>
        <w:category>
          <w:name w:val="General"/>
          <w:gallery w:val="placeholder"/>
        </w:category>
        <w:types>
          <w:type w:val="bbPlcHdr"/>
        </w:types>
        <w:behaviors>
          <w:behavior w:val="content"/>
        </w:behaviors>
        <w:guid w:val="{5CB5656D-A0DC-4975-8215-D68A929A4152}"/>
      </w:docPartPr>
      <w:docPartBody>
        <w:p w:rsidR="00111BEA" w:rsidRDefault="00111BEA" w:rsidP="00111BEA">
          <w:pPr>
            <w:pStyle w:val="A01DEEAED15C4D7287F1D4C5F8B58B66"/>
          </w:pPr>
          <w:r w:rsidRPr="00EB535A">
            <w:rPr>
              <w:rStyle w:val="PlaceholderText"/>
            </w:rPr>
            <w:t>Choose an item.</w:t>
          </w:r>
        </w:p>
      </w:docPartBody>
    </w:docPart>
    <w:docPart>
      <w:docPartPr>
        <w:name w:val="C05BC9D1A3E94415A8EFDFB2AAF8D566"/>
        <w:category>
          <w:name w:val="General"/>
          <w:gallery w:val="placeholder"/>
        </w:category>
        <w:types>
          <w:type w:val="bbPlcHdr"/>
        </w:types>
        <w:behaviors>
          <w:behavior w:val="content"/>
        </w:behaviors>
        <w:guid w:val="{EC4392FD-6B5A-4A46-8D1F-16ADB329020A}"/>
      </w:docPartPr>
      <w:docPartBody>
        <w:p w:rsidR="00111BEA" w:rsidRDefault="00111BEA" w:rsidP="00111BEA">
          <w:pPr>
            <w:pStyle w:val="C05BC9D1A3E94415A8EFDFB2AAF8D566"/>
          </w:pPr>
          <w:r w:rsidRPr="00EB535A">
            <w:rPr>
              <w:rStyle w:val="PlaceholderText"/>
            </w:rPr>
            <w:t>Choose an item.</w:t>
          </w:r>
        </w:p>
      </w:docPartBody>
    </w:docPart>
    <w:docPart>
      <w:docPartPr>
        <w:name w:val="F96AD31DB2FA46BB964BBD64E26C3419"/>
        <w:category>
          <w:name w:val="General"/>
          <w:gallery w:val="placeholder"/>
        </w:category>
        <w:types>
          <w:type w:val="bbPlcHdr"/>
        </w:types>
        <w:behaviors>
          <w:behavior w:val="content"/>
        </w:behaviors>
        <w:guid w:val="{0F16E45E-853F-4CAD-86A4-84092DD197E9}"/>
      </w:docPartPr>
      <w:docPartBody>
        <w:p w:rsidR="00111BEA" w:rsidRDefault="00111BEA" w:rsidP="00111BEA">
          <w:pPr>
            <w:pStyle w:val="F96AD31DB2FA46BB964BBD64E26C3419"/>
          </w:pPr>
          <w:r w:rsidRPr="00EB535A">
            <w:rPr>
              <w:rStyle w:val="PlaceholderText"/>
            </w:rPr>
            <w:t>Choose an item.</w:t>
          </w:r>
        </w:p>
      </w:docPartBody>
    </w:docPart>
    <w:docPart>
      <w:docPartPr>
        <w:name w:val="DCDDCB04FE5C4A78AB8571A6A218518D"/>
        <w:category>
          <w:name w:val="General"/>
          <w:gallery w:val="placeholder"/>
        </w:category>
        <w:types>
          <w:type w:val="bbPlcHdr"/>
        </w:types>
        <w:behaviors>
          <w:behavior w:val="content"/>
        </w:behaviors>
        <w:guid w:val="{1B0AC54D-F2E3-46FF-BEEC-8388F44FAC4E}"/>
      </w:docPartPr>
      <w:docPartBody>
        <w:p w:rsidR="00111BEA" w:rsidRDefault="00111BEA" w:rsidP="00111BEA">
          <w:pPr>
            <w:pStyle w:val="DCDDCB04FE5C4A78AB8571A6A218518D"/>
          </w:pPr>
          <w:r w:rsidRPr="00EB535A">
            <w:rPr>
              <w:rStyle w:val="PlaceholderText"/>
            </w:rPr>
            <w:t>Choose an item.</w:t>
          </w:r>
        </w:p>
      </w:docPartBody>
    </w:docPart>
    <w:docPart>
      <w:docPartPr>
        <w:name w:val="73EF3B3A09C54273BC7EAAE99F85038A"/>
        <w:category>
          <w:name w:val="General"/>
          <w:gallery w:val="placeholder"/>
        </w:category>
        <w:types>
          <w:type w:val="bbPlcHdr"/>
        </w:types>
        <w:behaviors>
          <w:behavior w:val="content"/>
        </w:behaviors>
        <w:guid w:val="{36109442-B6CC-4448-B74C-8F6D6815CC9E}"/>
      </w:docPartPr>
      <w:docPartBody>
        <w:p w:rsidR="00111BEA" w:rsidRDefault="00111BEA" w:rsidP="00111BEA">
          <w:pPr>
            <w:pStyle w:val="73EF3B3A09C54273BC7EAAE99F85038A"/>
          </w:pPr>
          <w:r w:rsidRPr="00EB535A">
            <w:rPr>
              <w:rStyle w:val="PlaceholderText"/>
            </w:rPr>
            <w:t>Choose an item.</w:t>
          </w:r>
        </w:p>
      </w:docPartBody>
    </w:docPart>
    <w:docPart>
      <w:docPartPr>
        <w:name w:val="85D90C04CEEE473FA136C4C80B0FDE6A"/>
        <w:category>
          <w:name w:val="General"/>
          <w:gallery w:val="placeholder"/>
        </w:category>
        <w:types>
          <w:type w:val="bbPlcHdr"/>
        </w:types>
        <w:behaviors>
          <w:behavior w:val="content"/>
        </w:behaviors>
        <w:guid w:val="{114E21CE-8161-41EA-92B3-EF42B7472414}"/>
      </w:docPartPr>
      <w:docPartBody>
        <w:p w:rsidR="00111BEA" w:rsidRDefault="00111BEA" w:rsidP="00111BEA">
          <w:pPr>
            <w:pStyle w:val="85D90C04CEEE473FA136C4C80B0FDE6A"/>
          </w:pPr>
          <w:r w:rsidRPr="00EB535A">
            <w:rPr>
              <w:rStyle w:val="PlaceholderText"/>
            </w:rPr>
            <w:t>Choose an item.</w:t>
          </w:r>
        </w:p>
      </w:docPartBody>
    </w:docPart>
    <w:docPart>
      <w:docPartPr>
        <w:name w:val="B48921A8133B4E7A82F0046C595FF426"/>
        <w:category>
          <w:name w:val="General"/>
          <w:gallery w:val="placeholder"/>
        </w:category>
        <w:types>
          <w:type w:val="bbPlcHdr"/>
        </w:types>
        <w:behaviors>
          <w:behavior w:val="content"/>
        </w:behaviors>
        <w:guid w:val="{9247E7B8-3967-4B93-B6E7-A4EC34A9F3F8}"/>
      </w:docPartPr>
      <w:docPartBody>
        <w:p w:rsidR="00111BEA" w:rsidRDefault="00111BEA" w:rsidP="00111BEA">
          <w:pPr>
            <w:pStyle w:val="B48921A8133B4E7A82F0046C595FF426"/>
          </w:pPr>
          <w:r w:rsidRPr="00EB535A">
            <w:rPr>
              <w:rStyle w:val="PlaceholderText"/>
            </w:rPr>
            <w:t>Choose an item.</w:t>
          </w:r>
        </w:p>
      </w:docPartBody>
    </w:docPart>
    <w:docPart>
      <w:docPartPr>
        <w:name w:val="DFD6912603A741F0B6663B418AAC9A41"/>
        <w:category>
          <w:name w:val="General"/>
          <w:gallery w:val="placeholder"/>
        </w:category>
        <w:types>
          <w:type w:val="bbPlcHdr"/>
        </w:types>
        <w:behaviors>
          <w:behavior w:val="content"/>
        </w:behaviors>
        <w:guid w:val="{F95A8D96-6F66-4E6F-887A-4D142B5AF700}"/>
      </w:docPartPr>
      <w:docPartBody>
        <w:p w:rsidR="00111BEA" w:rsidRDefault="00111BEA" w:rsidP="00111BEA">
          <w:pPr>
            <w:pStyle w:val="DFD6912603A741F0B6663B418AAC9A41"/>
          </w:pPr>
          <w:r w:rsidRPr="00EB535A">
            <w:rPr>
              <w:rStyle w:val="PlaceholderText"/>
            </w:rPr>
            <w:t>Choose an item.</w:t>
          </w:r>
        </w:p>
      </w:docPartBody>
    </w:docPart>
    <w:docPart>
      <w:docPartPr>
        <w:name w:val="D0FF03B62B7D493F9D0BC5D393CA2344"/>
        <w:category>
          <w:name w:val="General"/>
          <w:gallery w:val="placeholder"/>
        </w:category>
        <w:types>
          <w:type w:val="bbPlcHdr"/>
        </w:types>
        <w:behaviors>
          <w:behavior w:val="content"/>
        </w:behaviors>
        <w:guid w:val="{38F6357C-FA05-47E6-B6E3-C48328FBF382}"/>
      </w:docPartPr>
      <w:docPartBody>
        <w:p w:rsidR="00111BEA" w:rsidRDefault="00111BEA" w:rsidP="00111BEA">
          <w:pPr>
            <w:pStyle w:val="D0FF03B62B7D493F9D0BC5D393CA2344"/>
          </w:pPr>
          <w:r w:rsidRPr="00EB535A">
            <w:rPr>
              <w:rStyle w:val="PlaceholderText"/>
            </w:rPr>
            <w:t>Choose an item.</w:t>
          </w:r>
        </w:p>
      </w:docPartBody>
    </w:docPart>
    <w:docPart>
      <w:docPartPr>
        <w:name w:val="40FFB3C590614D9BBD51785873A38D0D"/>
        <w:category>
          <w:name w:val="General"/>
          <w:gallery w:val="placeholder"/>
        </w:category>
        <w:types>
          <w:type w:val="bbPlcHdr"/>
        </w:types>
        <w:behaviors>
          <w:behavior w:val="content"/>
        </w:behaviors>
        <w:guid w:val="{2D186FA3-067C-4E7A-A1E4-DF42BB75969D}"/>
      </w:docPartPr>
      <w:docPartBody>
        <w:p w:rsidR="00111BEA" w:rsidRDefault="00111BEA" w:rsidP="00111BEA">
          <w:pPr>
            <w:pStyle w:val="40FFB3C590614D9BBD51785873A38D0D"/>
          </w:pPr>
          <w:r w:rsidRPr="00EB535A">
            <w:rPr>
              <w:rStyle w:val="PlaceholderText"/>
            </w:rPr>
            <w:t>Choose an item.</w:t>
          </w:r>
        </w:p>
      </w:docPartBody>
    </w:docPart>
    <w:docPart>
      <w:docPartPr>
        <w:name w:val="2E7BFFA83A104CD497C1B6CA3BEF27A9"/>
        <w:category>
          <w:name w:val="General"/>
          <w:gallery w:val="placeholder"/>
        </w:category>
        <w:types>
          <w:type w:val="bbPlcHdr"/>
        </w:types>
        <w:behaviors>
          <w:behavior w:val="content"/>
        </w:behaviors>
        <w:guid w:val="{70BD257E-47C1-47F4-A8E2-813DEEC76DC9}"/>
      </w:docPartPr>
      <w:docPartBody>
        <w:p w:rsidR="00111BEA" w:rsidRDefault="00111BEA" w:rsidP="00111BEA">
          <w:pPr>
            <w:pStyle w:val="2E7BFFA83A104CD497C1B6CA3BEF27A9"/>
          </w:pPr>
          <w:r w:rsidRPr="00EB535A">
            <w:rPr>
              <w:rStyle w:val="PlaceholderText"/>
            </w:rPr>
            <w:t>Choose an item.</w:t>
          </w:r>
        </w:p>
      </w:docPartBody>
    </w:docPart>
    <w:docPart>
      <w:docPartPr>
        <w:name w:val="622D227CE54643479B1A446591D86593"/>
        <w:category>
          <w:name w:val="General"/>
          <w:gallery w:val="placeholder"/>
        </w:category>
        <w:types>
          <w:type w:val="bbPlcHdr"/>
        </w:types>
        <w:behaviors>
          <w:behavior w:val="content"/>
        </w:behaviors>
        <w:guid w:val="{521AA015-B269-4C95-96F3-8A7E83159850}"/>
      </w:docPartPr>
      <w:docPartBody>
        <w:p w:rsidR="00111BEA" w:rsidRDefault="00111BEA" w:rsidP="00111BEA">
          <w:pPr>
            <w:pStyle w:val="622D227CE54643479B1A446591D86593"/>
          </w:pPr>
          <w:r w:rsidRPr="00EB535A">
            <w:rPr>
              <w:rStyle w:val="PlaceholderText"/>
            </w:rPr>
            <w:t>Choose an item.</w:t>
          </w:r>
        </w:p>
      </w:docPartBody>
    </w:docPart>
    <w:docPart>
      <w:docPartPr>
        <w:name w:val="D5A144158E5F428BB7B37336CF3FA785"/>
        <w:category>
          <w:name w:val="General"/>
          <w:gallery w:val="placeholder"/>
        </w:category>
        <w:types>
          <w:type w:val="bbPlcHdr"/>
        </w:types>
        <w:behaviors>
          <w:behavior w:val="content"/>
        </w:behaviors>
        <w:guid w:val="{AE67C7DC-A78B-4B61-B84F-17FAD8F0ECE7}"/>
      </w:docPartPr>
      <w:docPartBody>
        <w:p w:rsidR="00111BEA" w:rsidRDefault="00111BEA" w:rsidP="00111BEA">
          <w:pPr>
            <w:pStyle w:val="D5A144158E5F428BB7B37336CF3FA785"/>
          </w:pPr>
          <w:r w:rsidRPr="00EB535A">
            <w:rPr>
              <w:rStyle w:val="PlaceholderText"/>
            </w:rPr>
            <w:t>Choose an item.</w:t>
          </w:r>
        </w:p>
      </w:docPartBody>
    </w:docPart>
    <w:docPart>
      <w:docPartPr>
        <w:name w:val="5E433BFFE7C6414AB796CBC7076CC6F8"/>
        <w:category>
          <w:name w:val="General"/>
          <w:gallery w:val="placeholder"/>
        </w:category>
        <w:types>
          <w:type w:val="bbPlcHdr"/>
        </w:types>
        <w:behaviors>
          <w:behavior w:val="content"/>
        </w:behaviors>
        <w:guid w:val="{17AE8DE5-0433-4995-BB7B-E06D97932F93}"/>
      </w:docPartPr>
      <w:docPartBody>
        <w:p w:rsidR="00111BEA" w:rsidRDefault="00111BEA" w:rsidP="00111BEA">
          <w:pPr>
            <w:pStyle w:val="5E433BFFE7C6414AB796CBC7076CC6F8"/>
          </w:pPr>
          <w:r w:rsidRPr="00EB535A">
            <w:rPr>
              <w:rStyle w:val="PlaceholderText"/>
            </w:rPr>
            <w:t>Choose an item.</w:t>
          </w:r>
        </w:p>
      </w:docPartBody>
    </w:docPart>
    <w:docPart>
      <w:docPartPr>
        <w:name w:val="DE5B1CB372404AE1B0A4F5A01AD9E5D5"/>
        <w:category>
          <w:name w:val="General"/>
          <w:gallery w:val="placeholder"/>
        </w:category>
        <w:types>
          <w:type w:val="bbPlcHdr"/>
        </w:types>
        <w:behaviors>
          <w:behavior w:val="content"/>
        </w:behaviors>
        <w:guid w:val="{C2F4F156-8293-49F7-BE7E-D548046B13AB}"/>
      </w:docPartPr>
      <w:docPartBody>
        <w:p w:rsidR="00111BEA" w:rsidRDefault="00111BEA" w:rsidP="00111BEA">
          <w:pPr>
            <w:pStyle w:val="DE5B1CB372404AE1B0A4F5A01AD9E5D5"/>
          </w:pPr>
          <w:r w:rsidRPr="00EB535A">
            <w:rPr>
              <w:rStyle w:val="PlaceholderText"/>
            </w:rPr>
            <w:t>Choose an item.</w:t>
          </w:r>
        </w:p>
      </w:docPartBody>
    </w:docPart>
    <w:docPart>
      <w:docPartPr>
        <w:name w:val="056588DD58324A9682D616F5CF724130"/>
        <w:category>
          <w:name w:val="General"/>
          <w:gallery w:val="placeholder"/>
        </w:category>
        <w:types>
          <w:type w:val="bbPlcHdr"/>
        </w:types>
        <w:behaviors>
          <w:behavior w:val="content"/>
        </w:behaviors>
        <w:guid w:val="{997B1C6E-1134-485F-9C61-23DE057320B2}"/>
      </w:docPartPr>
      <w:docPartBody>
        <w:p w:rsidR="00111BEA" w:rsidRDefault="00111BEA" w:rsidP="00111BEA">
          <w:pPr>
            <w:pStyle w:val="056588DD58324A9682D616F5CF724130"/>
          </w:pPr>
          <w:r w:rsidRPr="00EB535A">
            <w:rPr>
              <w:rStyle w:val="PlaceholderText"/>
            </w:rPr>
            <w:t>Choose an item.</w:t>
          </w:r>
        </w:p>
      </w:docPartBody>
    </w:docPart>
    <w:docPart>
      <w:docPartPr>
        <w:name w:val="2ABCDA8F98C745EAA22BF0AE2AECA16D"/>
        <w:category>
          <w:name w:val="General"/>
          <w:gallery w:val="placeholder"/>
        </w:category>
        <w:types>
          <w:type w:val="bbPlcHdr"/>
        </w:types>
        <w:behaviors>
          <w:behavior w:val="content"/>
        </w:behaviors>
        <w:guid w:val="{3794DFAC-6F06-4993-9427-B56C4213B809}"/>
      </w:docPartPr>
      <w:docPartBody>
        <w:p w:rsidR="00111BEA" w:rsidRDefault="00111BEA" w:rsidP="00111BEA">
          <w:pPr>
            <w:pStyle w:val="2ABCDA8F98C745EAA22BF0AE2AECA16D"/>
          </w:pPr>
          <w:r w:rsidRPr="00F44729">
            <w:rPr>
              <w:rStyle w:val="PlaceholderText"/>
            </w:rPr>
            <w:t>Choose an item.</w:t>
          </w:r>
        </w:p>
      </w:docPartBody>
    </w:docPart>
    <w:docPart>
      <w:docPartPr>
        <w:name w:val="553A0561AC8943E08597DC2858508089"/>
        <w:category>
          <w:name w:val="General"/>
          <w:gallery w:val="placeholder"/>
        </w:category>
        <w:types>
          <w:type w:val="bbPlcHdr"/>
        </w:types>
        <w:behaviors>
          <w:behavior w:val="content"/>
        </w:behaviors>
        <w:guid w:val="{B6E9F4F0-D740-477C-A79F-9842BCEB73EA}"/>
      </w:docPartPr>
      <w:docPartBody>
        <w:p w:rsidR="00111BEA" w:rsidRDefault="00111BEA" w:rsidP="00111BEA">
          <w:pPr>
            <w:pStyle w:val="553A0561AC8943E08597DC2858508089"/>
          </w:pPr>
          <w:r w:rsidRPr="00F44729">
            <w:rPr>
              <w:rStyle w:val="PlaceholderText"/>
            </w:rPr>
            <w:t>Choose an item.</w:t>
          </w:r>
        </w:p>
      </w:docPartBody>
    </w:docPart>
    <w:docPart>
      <w:docPartPr>
        <w:name w:val="9090468604914ACAB3E519EC8559C9D0"/>
        <w:category>
          <w:name w:val="General"/>
          <w:gallery w:val="placeholder"/>
        </w:category>
        <w:types>
          <w:type w:val="bbPlcHdr"/>
        </w:types>
        <w:behaviors>
          <w:behavior w:val="content"/>
        </w:behaviors>
        <w:guid w:val="{B376518B-980B-475D-9E58-E84F78DD4234}"/>
      </w:docPartPr>
      <w:docPartBody>
        <w:p w:rsidR="00111BEA" w:rsidRDefault="00111BEA" w:rsidP="00111BEA">
          <w:pPr>
            <w:pStyle w:val="9090468604914ACAB3E519EC8559C9D0"/>
          </w:pPr>
          <w:r w:rsidRPr="00F44729">
            <w:rPr>
              <w:rStyle w:val="PlaceholderText"/>
            </w:rPr>
            <w:t>Choose an item.</w:t>
          </w:r>
        </w:p>
      </w:docPartBody>
    </w:docPart>
    <w:docPart>
      <w:docPartPr>
        <w:name w:val="B73622D2813D4B23B846643F2BAB383B"/>
        <w:category>
          <w:name w:val="General"/>
          <w:gallery w:val="placeholder"/>
        </w:category>
        <w:types>
          <w:type w:val="bbPlcHdr"/>
        </w:types>
        <w:behaviors>
          <w:behavior w:val="content"/>
        </w:behaviors>
        <w:guid w:val="{A728164C-7AAA-4498-BDCE-98645E6F8456}"/>
      </w:docPartPr>
      <w:docPartBody>
        <w:p w:rsidR="00111BEA" w:rsidRDefault="00111BEA" w:rsidP="00111BEA">
          <w:pPr>
            <w:pStyle w:val="B73622D2813D4B23B846643F2BAB383B"/>
          </w:pPr>
          <w:r w:rsidRPr="00F44729">
            <w:rPr>
              <w:rStyle w:val="PlaceholderText"/>
            </w:rPr>
            <w:t>Choose an item.</w:t>
          </w:r>
        </w:p>
      </w:docPartBody>
    </w:docPart>
    <w:docPart>
      <w:docPartPr>
        <w:name w:val="2883571B234849BDBED8D833D9245DEF"/>
        <w:category>
          <w:name w:val="General"/>
          <w:gallery w:val="placeholder"/>
        </w:category>
        <w:types>
          <w:type w:val="bbPlcHdr"/>
        </w:types>
        <w:behaviors>
          <w:behavior w:val="content"/>
        </w:behaviors>
        <w:guid w:val="{4D9FF0D2-9662-45CD-A685-453AE36F67F4}"/>
      </w:docPartPr>
      <w:docPartBody>
        <w:p w:rsidR="00111BEA" w:rsidRDefault="00111BEA" w:rsidP="00111BEA">
          <w:pPr>
            <w:pStyle w:val="2883571B234849BDBED8D833D9245DEF"/>
          </w:pPr>
          <w:r w:rsidRPr="00EB535A">
            <w:rPr>
              <w:rStyle w:val="PlaceholderText"/>
            </w:rPr>
            <w:t>Choose an item.</w:t>
          </w:r>
        </w:p>
      </w:docPartBody>
    </w:docPart>
    <w:docPart>
      <w:docPartPr>
        <w:name w:val="CA70F3F4238A4B35A30B5B2084EDEBFD"/>
        <w:category>
          <w:name w:val="General"/>
          <w:gallery w:val="placeholder"/>
        </w:category>
        <w:types>
          <w:type w:val="bbPlcHdr"/>
        </w:types>
        <w:behaviors>
          <w:behavior w:val="content"/>
        </w:behaviors>
        <w:guid w:val="{5B336123-EECD-46CB-BD23-05813DC7A77D}"/>
      </w:docPartPr>
      <w:docPartBody>
        <w:p w:rsidR="00111BEA" w:rsidRDefault="00111BEA" w:rsidP="00111BEA">
          <w:pPr>
            <w:pStyle w:val="CA70F3F4238A4B35A30B5B2084EDEBFD"/>
          </w:pPr>
          <w:r w:rsidRPr="00EB535A">
            <w:rPr>
              <w:rStyle w:val="PlaceholderText"/>
            </w:rPr>
            <w:t>Choose an item.</w:t>
          </w:r>
        </w:p>
      </w:docPartBody>
    </w:docPart>
    <w:docPart>
      <w:docPartPr>
        <w:name w:val="F0261E85886B4DC3B52A889E01E3DB3A"/>
        <w:category>
          <w:name w:val="General"/>
          <w:gallery w:val="placeholder"/>
        </w:category>
        <w:types>
          <w:type w:val="bbPlcHdr"/>
        </w:types>
        <w:behaviors>
          <w:behavior w:val="content"/>
        </w:behaviors>
        <w:guid w:val="{D2C91193-AFD6-48A4-9079-141C3220B43F}"/>
      </w:docPartPr>
      <w:docPartBody>
        <w:p w:rsidR="00111BEA" w:rsidRDefault="00111BEA" w:rsidP="00111BEA">
          <w:pPr>
            <w:pStyle w:val="F0261E85886B4DC3B52A889E01E3DB3A"/>
          </w:pPr>
          <w:r w:rsidRPr="00EB535A">
            <w:rPr>
              <w:rStyle w:val="PlaceholderText"/>
            </w:rPr>
            <w:t>Choose an item.</w:t>
          </w:r>
        </w:p>
      </w:docPartBody>
    </w:docPart>
    <w:docPart>
      <w:docPartPr>
        <w:name w:val="F44A201943FC4A6FB16C1D5B1E871F90"/>
        <w:category>
          <w:name w:val="General"/>
          <w:gallery w:val="placeholder"/>
        </w:category>
        <w:types>
          <w:type w:val="bbPlcHdr"/>
        </w:types>
        <w:behaviors>
          <w:behavior w:val="content"/>
        </w:behaviors>
        <w:guid w:val="{BA685D78-3EB2-46DF-B42A-5127A865420D}"/>
      </w:docPartPr>
      <w:docPartBody>
        <w:p w:rsidR="00111BEA" w:rsidRDefault="00111BEA" w:rsidP="00111BEA">
          <w:pPr>
            <w:pStyle w:val="F44A201943FC4A6FB16C1D5B1E871F90"/>
          </w:pPr>
          <w:r w:rsidRPr="00EB535A">
            <w:rPr>
              <w:rStyle w:val="PlaceholderText"/>
            </w:rPr>
            <w:t>Choose an item.</w:t>
          </w:r>
        </w:p>
      </w:docPartBody>
    </w:docPart>
    <w:docPart>
      <w:docPartPr>
        <w:name w:val="2F42105359204DFD9161ECCD6D46C792"/>
        <w:category>
          <w:name w:val="General"/>
          <w:gallery w:val="placeholder"/>
        </w:category>
        <w:types>
          <w:type w:val="bbPlcHdr"/>
        </w:types>
        <w:behaviors>
          <w:behavior w:val="content"/>
        </w:behaviors>
        <w:guid w:val="{BAE9C979-F67D-4D60-91D8-81107F6C8CA9}"/>
      </w:docPartPr>
      <w:docPartBody>
        <w:p w:rsidR="00111BEA" w:rsidRDefault="00111BEA" w:rsidP="00111BEA">
          <w:pPr>
            <w:pStyle w:val="2F42105359204DFD9161ECCD6D46C792"/>
          </w:pPr>
          <w:r w:rsidRPr="00EB535A">
            <w:rPr>
              <w:rStyle w:val="PlaceholderText"/>
            </w:rPr>
            <w:t>Choose an item.</w:t>
          </w:r>
        </w:p>
      </w:docPartBody>
    </w:docPart>
    <w:docPart>
      <w:docPartPr>
        <w:name w:val="6DA56E43880C4F8C8615267F8BABB54B"/>
        <w:category>
          <w:name w:val="General"/>
          <w:gallery w:val="placeholder"/>
        </w:category>
        <w:types>
          <w:type w:val="bbPlcHdr"/>
        </w:types>
        <w:behaviors>
          <w:behavior w:val="content"/>
        </w:behaviors>
        <w:guid w:val="{0E419F4A-E065-4DF0-8BD3-190989A46288}"/>
      </w:docPartPr>
      <w:docPartBody>
        <w:p w:rsidR="00111BEA" w:rsidRDefault="00111BEA" w:rsidP="00111BEA">
          <w:pPr>
            <w:pStyle w:val="6DA56E43880C4F8C8615267F8BABB54B"/>
          </w:pPr>
          <w:r w:rsidRPr="00EB535A">
            <w:rPr>
              <w:rStyle w:val="PlaceholderText"/>
            </w:rPr>
            <w:t>Choose an item.</w:t>
          </w:r>
        </w:p>
      </w:docPartBody>
    </w:docPart>
    <w:docPart>
      <w:docPartPr>
        <w:name w:val="711BAE1FC3604FD190F817353FE32A94"/>
        <w:category>
          <w:name w:val="General"/>
          <w:gallery w:val="placeholder"/>
        </w:category>
        <w:types>
          <w:type w:val="bbPlcHdr"/>
        </w:types>
        <w:behaviors>
          <w:behavior w:val="content"/>
        </w:behaviors>
        <w:guid w:val="{2633A0B0-C6A1-4FB7-A220-C4FDE955138B}"/>
      </w:docPartPr>
      <w:docPartBody>
        <w:p w:rsidR="00111BEA" w:rsidRDefault="00111BEA" w:rsidP="00111BEA">
          <w:pPr>
            <w:pStyle w:val="711BAE1FC3604FD190F817353FE32A94"/>
          </w:pPr>
          <w:r w:rsidRPr="00EB535A">
            <w:rPr>
              <w:rStyle w:val="PlaceholderText"/>
            </w:rPr>
            <w:t>Choose an item.</w:t>
          </w:r>
        </w:p>
      </w:docPartBody>
    </w:docPart>
    <w:docPart>
      <w:docPartPr>
        <w:name w:val="334DF578E9754B3D94FB70A3A32FB1DA"/>
        <w:category>
          <w:name w:val="General"/>
          <w:gallery w:val="placeholder"/>
        </w:category>
        <w:types>
          <w:type w:val="bbPlcHdr"/>
        </w:types>
        <w:behaviors>
          <w:behavior w:val="content"/>
        </w:behaviors>
        <w:guid w:val="{661CCDFC-3BEB-4C28-BBD1-165CB5FC150E}"/>
      </w:docPartPr>
      <w:docPartBody>
        <w:p w:rsidR="00111BEA" w:rsidRDefault="00111BEA" w:rsidP="00111BEA">
          <w:pPr>
            <w:pStyle w:val="334DF578E9754B3D94FB70A3A32FB1DA"/>
          </w:pPr>
          <w:r w:rsidRPr="00EB535A">
            <w:rPr>
              <w:rStyle w:val="PlaceholderText"/>
            </w:rPr>
            <w:t>Choose an item.</w:t>
          </w:r>
        </w:p>
      </w:docPartBody>
    </w:docPart>
    <w:docPart>
      <w:docPartPr>
        <w:name w:val="753C32401CAE423480CEEF6302D259EB"/>
        <w:category>
          <w:name w:val="General"/>
          <w:gallery w:val="placeholder"/>
        </w:category>
        <w:types>
          <w:type w:val="bbPlcHdr"/>
        </w:types>
        <w:behaviors>
          <w:behavior w:val="content"/>
        </w:behaviors>
        <w:guid w:val="{1B39EB92-8430-4580-BA53-BC4A7331012C}"/>
      </w:docPartPr>
      <w:docPartBody>
        <w:p w:rsidR="00111BEA" w:rsidRDefault="00111BEA" w:rsidP="00111BEA">
          <w:pPr>
            <w:pStyle w:val="753C32401CAE423480CEEF6302D259EB"/>
          </w:pPr>
          <w:r w:rsidRPr="00EB535A">
            <w:rPr>
              <w:rStyle w:val="PlaceholderText"/>
            </w:rPr>
            <w:t>Choose an item.</w:t>
          </w:r>
        </w:p>
      </w:docPartBody>
    </w:docPart>
    <w:docPart>
      <w:docPartPr>
        <w:name w:val="5561320E6D144886B26B916516DC230A"/>
        <w:category>
          <w:name w:val="General"/>
          <w:gallery w:val="placeholder"/>
        </w:category>
        <w:types>
          <w:type w:val="bbPlcHdr"/>
        </w:types>
        <w:behaviors>
          <w:behavior w:val="content"/>
        </w:behaviors>
        <w:guid w:val="{554BA24E-D980-43F4-86E9-6C2F551EECC8}"/>
      </w:docPartPr>
      <w:docPartBody>
        <w:p w:rsidR="00111BEA" w:rsidRDefault="00111BEA" w:rsidP="00111BEA">
          <w:pPr>
            <w:pStyle w:val="5561320E6D144886B26B916516DC230A"/>
          </w:pPr>
          <w:r w:rsidRPr="00EB535A">
            <w:rPr>
              <w:rStyle w:val="PlaceholderText"/>
            </w:rPr>
            <w:t>Choose an item.</w:t>
          </w:r>
        </w:p>
      </w:docPartBody>
    </w:docPart>
    <w:docPart>
      <w:docPartPr>
        <w:name w:val="A38053BDA5B44A2D88C51A640F68C134"/>
        <w:category>
          <w:name w:val="General"/>
          <w:gallery w:val="placeholder"/>
        </w:category>
        <w:types>
          <w:type w:val="bbPlcHdr"/>
        </w:types>
        <w:behaviors>
          <w:behavior w:val="content"/>
        </w:behaviors>
        <w:guid w:val="{B1C5503B-2C8B-4D31-8EE2-7EE54C6F1CCA}"/>
      </w:docPartPr>
      <w:docPartBody>
        <w:p w:rsidR="00111BEA" w:rsidRDefault="00111BEA" w:rsidP="00111BEA">
          <w:pPr>
            <w:pStyle w:val="A38053BDA5B44A2D88C51A640F68C134"/>
          </w:pPr>
          <w:r w:rsidRPr="00EB535A">
            <w:rPr>
              <w:rStyle w:val="PlaceholderText"/>
            </w:rPr>
            <w:t>Choose an item.</w:t>
          </w:r>
        </w:p>
      </w:docPartBody>
    </w:docPart>
    <w:docPart>
      <w:docPartPr>
        <w:name w:val="9C8AE32A66C54B6A956E17DE6BF6F9E8"/>
        <w:category>
          <w:name w:val="General"/>
          <w:gallery w:val="placeholder"/>
        </w:category>
        <w:types>
          <w:type w:val="bbPlcHdr"/>
        </w:types>
        <w:behaviors>
          <w:behavior w:val="content"/>
        </w:behaviors>
        <w:guid w:val="{51E92084-1348-4109-AD91-D907D968C1E3}"/>
      </w:docPartPr>
      <w:docPartBody>
        <w:p w:rsidR="00111BEA" w:rsidRDefault="00111BEA" w:rsidP="00111BEA">
          <w:pPr>
            <w:pStyle w:val="9C8AE32A66C54B6A956E17DE6BF6F9E8"/>
          </w:pPr>
          <w:r w:rsidRPr="00EB535A">
            <w:rPr>
              <w:rStyle w:val="PlaceholderText"/>
            </w:rPr>
            <w:t>Choose an item.</w:t>
          </w:r>
        </w:p>
      </w:docPartBody>
    </w:docPart>
    <w:docPart>
      <w:docPartPr>
        <w:name w:val="80EB1A1C4CAE451B8A3BF9BCD06C878D"/>
        <w:category>
          <w:name w:val="General"/>
          <w:gallery w:val="placeholder"/>
        </w:category>
        <w:types>
          <w:type w:val="bbPlcHdr"/>
        </w:types>
        <w:behaviors>
          <w:behavior w:val="content"/>
        </w:behaviors>
        <w:guid w:val="{E0D49F27-F7C2-4EB0-AA4A-B8BD3FF1CBA4}"/>
      </w:docPartPr>
      <w:docPartBody>
        <w:p w:rsidR="00111BEA" w:rsidRDefault="00111BEA" w:rsidP="00111BEA">
          <w:pPr>
            <w:pStyle w:val="80EB1A1C4CAE451B8A3BF9BCD06C878D"/>
          </w:pPr>
          <w:r w:rsidRPr="00F44729">
            <w:rPr>
              <w:rStyle w:val="PlaceholderText"/>
            </w:rPr>
            <w:t>Choose an item.</w:t>
          </w:r>
        </w:p>
      </w:docPartBody>
    </w:docPart>
    <w:docPart>
      <w:docPartPr>
        <w:name w:val="4F53D2F8F8134A9A954AD2A44B855205"/>
        <w:category>
          <w:name w:val="General"/>
          <w:gallery w:val="placeholder"/>
        </w:category>
        <w:types>
          <w:type w:val="bbPlcHdr"/>
        </w:types>
        <w:behaviors>
          <w:behavior w:val="content"/>
        </w:behaviors>
        <w:guid w:val="{A1A49095-2305-4508-A558-C0E5C4E5303F}"/>
      </w:docPartPr>
      <w:docPartBody>
        <w:p w:rsidR="00111BEA" w:rsidRDefault="00111BEA" w:rsidP="00111BEA">
          <w:pPr>
            <w:pStyle w:val="4F53D2F8F8134A9A954AD2A44B855205"/>
          </w:pPr>
          <w:r w:rsidRPr="00F44729">
            <w:rPr>
              <w:rStyle w:val="PlaceholderText"/>
            </w:rPr>
            <w:t>Choose an item.</w:t>
          </w:r>
        </w:p>
      </w:docPartBody>
    </w:docPart>
    <w:docPart>
      <w:docPartPr>
        <w:name w:val="90A758136EE342B7B0D1E91E42DE2D4E"/>
        <w:category>
          <w:name w:val="General"/>
          <w:gallery w:val="placeholder"/>
        </w:category>
        <w:types>
          <w:type w:val="bbPlcHdr"/>
        </w:types>
        <w:behaviors>
          <w:behavior w:val="content"/>
        </w:behaviors>
        <w:guid w:val="{2D2B253D-E50F-4B15-8AC4-3F7082CBD382}"/>
      </w:docPartPr>
      <w:docPartBody>
        <w:p w:rsidR="00111BEA" w:rsidRDefault="00111BEA" w:rsidP="00111BEA">
          <w:pPr>
            <w:pStyle w:val="90A758136EE342B7B0D1E91E42DE2D4E"/>
          </w:pPr>
          <w:r w:rsidRPr="00F44729">
            <w:rPr>
              <w:rStyle w:val="PlaceholderText"/>
            </w:rPr>
            <w:t>Choose an item.</w:t>
          </w:r>
        </w:p>
      </w:docPartBody>
    </w:docPart>
    <w:docPart>
      <w:docPartPr>
        <w:name w:val="16EA3BD5F9544ACF8EDEBC793AD609E0"/>
        <w:category>
          <w:name w:val="General"/>
          <w:gallery w:val="placeholder"/>
        </w:category>
        <w:types>
          <w:type w:val="bbPlcHdr"/>
        </w:types>
        <w:behaviors>
          <w:behavior w:val="content"/>
        </w:behaviors>
        <w:guid w:val="{0373D352-551B-4417-8D82-E44C8C74EF45}"/>
      </w:docPartPr>
      <w:docPartBody>
        <w:p w:rsidR="00111BEA" w:rsidRDefault="00111BEA" w:rsidP="00111BEA">
          <w:pPr>
            <w:pStyle w:val="16EA3BD5F9544ACF8EDEBC793AD609E0"/>
          </w:pPr>
          <w:r w:rsidRPr="00F44729">
            <w:rPr>
              <w:rStyle w:val="PlaceholderText"/>
            </w:rPr>
            <w:t>Choose an item.</w:t>
          </w:r>
        </w:p>
      </w:docPartBody>
    </w:docPart>
    <w:docPart>
      <w:docPartPr>
        <w:name w:val="2B2CFD1DCC98486BA604F8627D2DEA5E"/>
        <w:category>
          <w:name w:val="General"/>
          <w:gallery w:val="placeholder"/>
        </w:category>
        <w:types>
          <w:type w:val="bbPlcHdr"/>
        </w:types>
        <w:behaviors>
          <w:behavior w:val="content"/>
        </w:behaviors>
        <w:guid w:val="{35EB2E72-D3B8-4217-8AC0-3EF113AC72D0}"/>
      </w:docPartPr>
      <w:docPartBody>
        <w:p w:rsidR="00111BEA" w:rsidRDefault="00111BEA" w:rsidP="00111BEA">
          <w:pPr>
            <w:pStyle w:val="2B2CFD1DCC98486BA604F8627D2DEA5E"/>
          </w:pPr>
          <w:r w:rsidRPr="00EB535A">
            <w:rPr>
              <w:rStyle w:val="PlaceholderText"/>
            </w:rPr>
            <w:t>Choose an item.</w:t>
          </w:r>
        </w:p>
      </w:docPartBody>
    </w:docPart>
    <w:docPart>
      <w:docPartPr>
        <w:name w:val="2740234D4861471C88C596445F805F55"/>
        <w:category>
          <w:name w:val="General"/>
          <w:gallery w:val="placeholder"/>
        </w:category>
        <w:types>
          <w:type w:val="bbPlcHdr"/>
        </w:types>
        <w:behaviors>
          <w:behavior w:val="content"/>
        </w:behaviors>
        <w:guid w:val="{5BFE9A67-0729-4584-AB97-27D68E4D9EDE}"/>
      </w:docPartPr>
      <w:docPartBody>
        <w:p w:rsidR="00111BEA" w:rsidRDefault="00111BEA" w:rsidP="00111BEA">
          <w:pPr>
            <w:pStyle w:val="2740234D4861471C88C596445F805F55"/>
          </w:pPr>
          <w:r w:rsidRPr="00EB535A">
            <w:rPr>
              <w:rStyle w:val="PlaceholderText"/>
            </w:rPr>
            <w:t>Choose an item.</w:t>
          </w:r>
        </w:p>
      </w:docPartBody>
    </w:docPart>
    <w:docPart>
      <w:docPartPr>
        <w:name w:val="057B05C7E13343A1B9EE7CF969811331"/>
        <w:category>
          <w:name w:val="General"/>
          <w:gallery w:val="placeholder"/>
        </w:category>
        <w:types>
          <w:type w:val="bbPlcHdr"/>
        </w:types>
        <w:behaviors>
          <w:behavior w:val="content"/>
        </w:behaviors>
        <w:guid w:val="{61BE259E-03E3-4AFB-A6D3-913990E0C58B}"/>
      </w:docPartPr>
      <w:docPartBody>
        <w:p w:rsidR="00111BEA" w:rsidRDefault="00111BEA" w:rsidP="00111BEA">
          <w:pPr>
            <w:pStyle w:val="057B05C7E13343A1B9EE7CF969811331"/>
          </w:pPr>
          <w:r w:rsidRPr="00EB535A">
            <w:rPr>
              <w:rStyle w:val="PlaceholderText"/>
            </w:rPr>
            <w:t>Choose an item.</w:t>
          </w:r>
        </w:p>
      </w:docPartBody>
    </w:docPart>
    <w:docPart>
      <w:docPartPr>
        <w:name w:val="BA9AE5AE27E4412BAA6A14B032DBE4C9"/>
        <w:category>
          <w:name w:val="General"/>
          <w:gallery w:val="placeholder"/>
        </w:category>
        <w:types>
          <w:type w:val="bbPlcHdr"/>
        </w:types>
        <w:behaviors>
          <w:behavior w:val="content"/>
        </w:behaviors>
        <w:guid w:val="{E5402C44-A91B-4A3B-8A8C-32F8AB8A29CF}"/>
      </w:docPartPr>
      <w:docPartBody>
        <w:p w:rsidR="00111BEA" w:rsidRDefault="00111BEA" w:rsidP="00111BEA">
          <w:pPr>
            <w:pStyle w:val="BA9AE5AE27E4412BAA6A14B032DBE4C9"/>
          </w:pPr>
          <w:r w:rsidRPr="00EB535A">
            <w:rPr>
              <w:rStyle w:val="PlaceholderText"/>
            </w:rPr>
            <w:t>Choose an item.</w:t>
          </w:r>
        </w:p>
      </w:docPartBody>
    </w:docPart>
    <w:docPart>
      <w:docPartPr>
        <w:name w:val="BF6FB71E6A364ED2BCAC6475142DE796"/>
        <w:category>
          <w:name w:val="General"/>
          <w:gallery w:val="placeholder"/>
        </w:category>
        <w:types>
          <w:type w:val="bbPlcHdr"/>
        </w:types>
        <w:behaviors>
          <w:behavior w:val="content"/>
        </w:behaviors>
        <w:guid w:val="{15A0E4A3-00AA-45F8-A568-A7DC3E075E39}"/>
      </w:docPartPr>
      <w:docPartBody>
        <w:p w:rsidR="00111BEA" w:rsidRDefault="00111BEA" w:rsidP="00111BEA">
          <w:pPr>
            <w:pStyle w:val="BF6FB71E6A364ED2BCAC6475142DE796"/>
          </w:pPr>
          <w:r w:rsidRPr="00EB535A">
            <w:rPr>
              <w:rStyle w:val="PlaceholderText"/>
            </w:rPr>
            <w:t>Choose an item.</w:t>
          </w:r>
        </w:p>
      </w:docPartBody>
    </w:docPart>
    <w:docPart>
      <w:docPartPr>
        <w:name w:val="1E006A4C46F345948783941B11BBE7D4"/>
        <w:category>
          <w:name w:val="General"/>
          <w:gallery w:val="placeholder"/>
        </w:category>
        <w:types>
          <w:type w:val="bbPlcHdr"/>
        </w:types>
        <w:behaviors>
          <w:behavior w:val="content"/>
        </w:behaviors>
        <w:guid w:val="{0AD5CA83-907E-4292-A472-D62F274B72BF}"/>
      </w:docPartPr>
      <w:docPartBody>
        <w:p w:rsidR="00111BEA" w:rsidRDefault="00111BEA" w:rsidP="00111BEA">
          <w:pPr>
            <w:pStyle w:val="1E006A4C46F345948783941B11BBE7D4"/>
          </w:pPr>
          <w:r w:rsidRPr="00EB535A">
            <w:rPr>
              <w:rStyle w:val="PlaceholderText"/>
            </w:rPr>
            <w:t>Choose an item.</w:t>
          </w:r>
        </w:p>
      </w:docPartBody>
    </w:docPart>
    <w:docPart>
      <w:docPartPr>
        <w:name w:val="B705E6A1580A4A2A8D1DF98CA0F95D1C"/>
        <w:category>
          <w:name w:val="General"/>
          <w:gallery w:val="placeholder"/>
        </w:category>
        <w:types>
          <w:type w:val="bbPlcHdr"/>
        </w:types>
        <w:behaviors>
          <w:behavior w:val="content"/>
        </w:behaviors>
        <w:guid w:val="{31F405B5-3A4D-442C-87AC-23307FD46CB6}"/>
      </w:docPartPr>
      <w:docPartBody>
        <w:p w:rsidR="00111BEA" w:rsidRDefault="00111BEA" w:rsidP="00111BEA">
          <w:pPr>
            <w:pStyle w:val="B705E6A1580A4A2A8D1DF98CA0F95D1C"/>
          </w:pPr>
          <w:r w:rsidRPr="00EB535A">
            <w:rPr>
              <w:rStyle w:val="PlaceholderText"/>
            </w:rPr>
            <w:t>Choose an item.</w:t>
          </w:r>
        </w:p>
      </w:docPartBody>
    </w:docPart>
    <w:docPart>
      <w:docPartPr>
        <w:name w:val="6DDB933CF93545D085F8863CE4B6144A"/>
        <w:category>
          <w:name w:val="General"/>
          <w:gallery w:val="placeholder"/>
        </w:category>
        <w:types>
          <w:type w:val="bbPlcHdr"/>
        </w:types>
        <w:behaviors>
          <w:behavior w:val="content"/>
        </w:behaviors>
        <w:guid w:val="{71160719-07FB-4D8E-A480-196B22C42694}"/>
      </w:docPartPr>
      <w:docPartBody>
        <w:p w:rsidR="00111BEA" w:rsidRDefault="00111BEA" w:rsidP="00111BEA">
          <w:pPr>
            <w:pStyle w:val="6DDB933CF93545D085F8863CE4B6144A"/>
          </w:pPr>
          <w:r w:rsidRPr="00EB535A">
            <w:rPr>
              <w:rStyle w:val="PlaceholderText"/>
            </w:rPr>
            <w:t>Choose an item.</w:t>
          </w:r>
        </w:p>
      </w:docPartBody>
    </w:docPart>
    <w:docPart>
      <w:docPartPr>
        <w:name w:val="B03BE21533E9434A976EC61A7885EF00"/>
        <w:category>
          <w:name w:val="General"/>
          <w:gallery w:val="placeholder"/>
        </w:category>
        <w:types>
          <w:type w:val="bbPlcHdr"/>
        </w:types>
        <w:behaviors>
          <w:behavior w:val="content"/>
        </w:behaviors>
        <w:guid w:val="{805AD91E-ABC1-4FA1-8207-58C589560A09}"/>
      </w:docPartPr>
      <w:docPartBody>
        <w:p w:rsidR="00111BEA" w:rsidRDefault="00111BEA" w:rsidP="00111BEA">
          <w:pPr>
            <w:pStyle w:val="B03BE21533E9434A976EC61A7885EF00"/>
          </w:pPr>
          <w:r w:rsidRPr="00EB535A">
            <w:rPr>
              <w:rStyle w:val="PlaceholderText"/>
            </w:rPr>
            <w:t>Choose an item.</w:t>
          </w:r>
        </w:p>
      </w:docPartBody>
    </w:docPart>
    <w:docPart>
      <w:docPartPr>
        <w:name w:val="0A7D3202EB62476AA06C17B38749B5D5"/>
        <w:category>
          <w:name w:val="General"/>
          <w:gallery w:val="placeholder"/>
        </w:category>
        <w:types>
          <w:type w:val="bbPlcHdr"/>
        </w:types>
        <w:behaviors>
          <w:behavior w:val="content"/>
        </w:behaviors>
        <w:guid w:val="{39439A74-C1DA-41E3-B4A9-E5EBE1C7DC00}"/>
      </w:docPartPr>
      <w:docPartBody>
        <w:p w:rsidR="00111BEA" w:rsidRDefault="00111BEA" w:rsidP="00111BEA">
          <w:pPr>
            <w:pStyle w:val="0A7D3202EB62476AA06C17B38749B5D5"/>
          </w:pPr>
          <w:r w:rsidRPr="00EB535A">
            <w:rPr>
              <w:rStyle w:val="PlaceholderText"/>
            </w:rPr>
            <w:t>Choose an item.</w:t>
          </w:r>
        </w:p>
      </w:docPartBody>
    </w:docPart>
    <w:docPart>
      <w:docPartPr>
        <w:name w:val="4FA399692E4B48728639C1B19F3EAE5F"/>
        <w:category>
          <w:name w:val="General"/>
          <w:gallery w:val="placeholder"/>
        </w:category>
        <w:types>
          <w:type w:val="bbPlcHdr"/>
        </w:types>
        <w:behaviors>
          <w:behavior w:val="content"/>
        </w:behaviors>
        <w:guid w:val="{4AD0B7AB-BCE7-4F87-A5B1-D06E552AF5C6}"/>
      </w:docPartPr>
      <w:docPartBody>
        <w:p w:rsidR="00111BEA" w:rsidRDefault="00111BEA" w:rsidP="00111BEA">
          <w:pPr>
            <w:pStyle w:val="4FA399692E4B48728639C1B19F3EAE5F"/>
          </w:pPr>
          <w:r w:rsidRPr="00EB535A">
            <w:rPr>
              <w:rStyle w:val="PlaceholderText"/>
            </w:rPr>
            <w:t>Choose an item.</w:t>
          </w:r>
        </w:p>
      </w:docPartBody>
    </w:docPart>
    <w:docPart>
      <w:docPartPr>
        <w:name w:val="1A9604383EA843588884A3A8403ED987"/>
        <w:category>
          <w:name w:val="General"/>
          <w:gallery w:val="placeholder"/>
        </w:category>
        <w:types>
          <w:type w:val="bbPlcHdr"/>
        </w:types>
        <w:behaviors>
          <w:behavior w:val="content"/>
        </w:behaviors>
        <w:guid w:val="{4B689B49-BA8D-497F-8C49-ED37EFBFBA0C}"/>
      </w:docPartPr>
      <w:docPartBody>
        <w:p w:rsidR="00111BEA" w:rsidRDefault="00111BEA" w:rsidP="00111BEA">
          <w:pPr>
            <w:pStyle w:val="1A9604383EA843588884A3A8403ED987"/>
          </w:pPr>
          <w:r w:rsidRPr="00EB535A">
            <w:rPr>
              <w:rStyle w:val="PlaceholderText"/>
            </w:rPr>
            <w:t>Choose an item.</w:t>
          </w:r>
        </w:p>
      </w:docPartBody>
    </w:docPart>
    <w:docPart>
      <w:docPartPr>
        <w:name w:val="D191AC5163C6406CBA5D5E71DB18224B"/>
        <w:category>
          <w:name w:val="General"/>
          <w:gallery w:val="placeholder"/>
        </w:category>
        <w:types>
          <w:type w:val="bbPlcHdr"/>
        </w:types>
        <w:behaviors>
          <w:behavior w:val="content"/>
        </w:behaviors>
        <w:guid w:val="{2B08012F-F0DF-4A40-8DD4-FC7287275178}"/>
      </w:docPartPr>
      <w:docPartBody>
        <w:p w:rsidR="00111BEA" w:rsidRDefault="00111BEA" w:rsidP="00111BEA">
          <w:pPr>
            <w:pStyle w:val="D191AC5163C6406CBA5D5E71DB18224B"/>
          </w:pPr>
          <w:r w:rsidRPr="00EB535A">
            <w:rPr>
              <w:rStyle w:val="PlaceholderText"/>
            </w:rPr>
            <w:t>Choose an item.</w:t>
          </w:r>
        </w:p>
      </w:docPartBody>
    </w:docPart>
    <w:docPart>
      <w:docPartPr>
        <w:name w:val="6C44782961EF429783F299689F395BC1"/>
        <w:category>
          <w:name w:val="General"/>
          <w:gallery w:val="placeholder"/>
        </w:category>
        <w:types>
          <w:type w:val="bbPlcHdr"/>
        </w:types>
        <w:behaviors>
          <w:behavior w:val="content"/>
        </w:behaviors>
        <w:guid w:val="{0440654E-94D1-4699-BD5E-22C58EB3038C}"/>
      </w:docPartPr>
      <w:docPartBody>
        <w:p w:rsidR="00111BEA" w:rsidRDefault="00111BEA" w:rsidP="00111BEA">
          <w:pPr>
            <w:pStyle w:val="6C44782961EF429783F299689F395BC1"/>
          </w:pPr>
          <w:r w:rsidRPr="00EB535A">
            <w:rPr>
              <w:rStyle w:val="PlaceholderText"/>
            </w:rPr>
            <w:t>Choose an item.</w:t>
          </w:r>
        </w:p>
      </w:docPartBody>
    </w:docPart>
    <w:docPart>
      <w:docPartPr>
        <w:name w:val="2F499EEF433543D1A18013DC0952276F"/>
        <w:category>
          <w:name w:val="General"/>
          <w:gallery w:val="placeholder"/>
        </w:category>
        <w:types>
          <w:type w:val="bbPlcHdr"/>
        </w:types>
        <w:behaviors>
          <w:behavior w:val="content"/>
        </w:behaviors>
        <w:guid w:val="{8C345746-F662-47E9-80DA-F2678893129B}"/>
      </w:docPartPr>
      <w:docPartBody>
        <w:p w:rsidR="00111BEA" w:rsidRDefault="00111BEA" w:rsidP="00111BEA">
          <w:pPr>
            <w:pStyle w:val="2F499EEF433543D1A18013DC0952276F"/>
          </w:pPr>
          <w:r w:rsidRPr="00EB535A">
            <w:rPr>
              <w:rStyle w:val="PlaceholderText"/>
            </w:rPr>
            <w:t>Choose an item.</w:t>
          </w:r>
        </w:p>
      </w:docPartBody>
    </w:docPart>
    <w:docPart>
      <w:docPartPr>
        <w:name w:val="4EE933CBA44E4608A94666A3E6824894"/>
        <w:category>
          <w:name w:val="General"/>
          <w:gallery w:val="placeholder"/>
        </w:category>
        <w:types>
          <w:type w:val="bbPlcHdr"/>
        </w:types>
        <w:behaviors>
          <w:behavior w:val="content"/>
        </w:behaviors>
        <w:guid w:val="{78AF28BA-3086-4695-993D-C33A7E4F7EC9}"/>
      </w:docPartPr>
      <w:docPartBody>
        <w:p w:rsidR="00111BEA" w:rsidRDefault="00111BEA" w:rsidP="00111BEA">
          <w:pPr>
            <w:pStyle w:val="4EE933CBA44E4608A94666A3E6824894"/>
          </w:pPr>
          <w:r w:rsidRPr="00EB535A">
            <w:rPr>
              <w:rStyle w:val="PlaceholderText"/>
            </w:rPr>
            <w:t>Choose an item.</w:t>
          </w:r>
        </w:p>
      </w:docPartBody>
    </w:docPart>
    <w:docPart>
      <w:docPartPr>
        <w:name w:val="A39FC59059274382B67B95BBDD8A9980"/>
        <w:category>
          <w:name w:val="General"/>
          <w:gallery w:val="placeholder"/>
        </w:category>
        <w:types>
          <w:type w:val="bbPlcHdr"/>
        </w:types>
        <w:behaviors>
          <w:behavior w:val="content"/>
        </w:behaviors>
        <w:guid w:val="{5AE900B9-E939-46BB-95B8-0F9EBF430623}"/>
      </w:docPartPr>
      <w:docPartBody>
        <w:p w:rsidR="00111BEA" w:rsidRDefault="00111BEA" w:rsidP="00111BEA">
          <w:pPr>
            <w:pStyle w:val="A39FC59059274382B67B95BBDD8A9980"/>
          </w:pPr>
          <w:r w:rsidRPr="00EB535A">
            <w:rPr>
              <w:rStyle w:val="PlaceholderText"/>
            </w:rPr>
            <w:t>Choose an item.</w:t>
          </w:r>
        </w:p>
      </w:docPartBody>
    </w:docPart>
    <w:docPart>
      <w:docPartPr>
        <w:name w:val="66786F57F314419E99D2F3BAB7381C9C"/>
        <w:category>
          <w:name w:val="General"/>
          <w:gallery w:val="placeholder"/>
        </w:category>
        <w:types>
          <w:type w:val="bbPlcHdr"/>
        </w:types>
        <w:behaviors>
          <w:behavior w:val="content"/>
        </w:behaviors>
        <w:guid w:val="{D0B76CBB-1ECD-4BE8-801C-EC3BB5070BDE}"/>
      </w:docPartPr>
      <w:docPartBody>
        <w:p w:rsidR="00111BEA" w:rsidRDefault="00111BEA" w:rsidP="00111BEA">
          <w:pPr>
            <w:pStyle w:val="66786F57F314419E99D2F3BAB7381C9C"/>
          </w:pPr>
          <w:r w:rsidRPr="00EB535A">
            <w:rPr>
              <w:rStyle w:val="PlaceholderText"/>
            </w:rPr>
            <w:t>Choose an item.</w:t>
          </w:r>
        </w:p>
      </w:docPartBody>
    </w:docPart>
    <w:docPart>
      <w:docPartPr>
        <w:name w:val="81BBC7F842C74C85AE8A8DAEB0613B1D"/>
        <w:category>
          <w:name w:val="General"/>
          <w:gallery w:val="placeholder"/>
        </w:category>
        <w:types>
          <w:type w:val="bbPlcHdr"/>
        </w:types>
        <w:behaviors>
          <w:behavior w:val="content"/>
        </w:behaviors>
        <w:guid w:val="{0B75FC0E-A62C-4237-9733-45862E883500}"/>
      </w:docPartPr>
      <w:docPartBody>
        <w:p w:rsidR="00111BEA" w:rsidRDefault="00111BEA" w:rsidP="00111BEA">
          <w:pPr>
            <w:pStyle w:val="81BBC7F842C74C85AE8A8DAEB0613B1D"/>
          </w:pPr>
          <w:r w:rsidRPr="00EB535A">
            <w:rPr>
              <w:rStyle w:val="PlaceholderText"/>
            </w:rPr>
            <w:t>Choose an item.</w:t>
          </w:r>
        </w:p>
      </w:docPartBody>
    </w:docPart>
    <w:docPart>
      <w:docPartPr>
        <w:name w:val="E98708CB2C584AA0BA3081EC287B67B5"/>
        <w:category>
          <w:name w:val="General"/>
          <w:gallery w:val="placeholder"/>
        </w:category>
        <w:types>
          <w:type w:val="bbPlcHdr"/>
        </w:types>
        <w:behaviors>
          <w:behavior w:val="content"/>
        </w:behaviors>
        <w:guid w:val="{7BB400D7-376B-43C9-83DC-3765CF4844DA}"/>
      </w:docPartPr>
      <w:docPartBody>
        <w:p w:rsidR="00111BEA" w:rsidRDefault="00111BEA" w:rsidP="00111BEA">
          <w:pPr>
            <w:pStyle w:val="E98708CB2C584AA0BA3081EC287B67B5"/>
          </w:pPr>
          <w:r w:rsidRPr="00EB535A">
            <w:rPr>
              <w:rStyle w:val="PlaceholderText"/>
            </w:rPr>
            <w:t>Choose an item.</w:t>
          </w:r>
        </w:p>
      </w:docPartBody>
    </w:docPart>
    <w:docPart>
      <w:docPartPr>
        <w:name w:val="9F0BDC17445C480CB8963BBB48E764E8"/>
        <w:category>
          <w:name w:val="General"/>
          <w:gallery w:val="placeholder"/>
        </w:category>
        <w:types>
          <w:type w:val="bbPlcHdr"/>
        </w:types>
        <w:behaviors>
          <w:behavior w:val="content"/>
        </w:behaviors>
        <w:guid w:val="{59FC321D-1B80-4415-B153-8B671DC590DE}"/>
      </w:docPartPr>
      <w:docPartBody>
        <w:p w:rsidR="00111BEA" w:rsidRDefault="00111BEA" w:rsidP="00111BEA">
          <w:pPr>
            <w:pStyle w:val="9F0BDC17445C480CB8963BBB48E764E8"/>
          </w:pPr>
          <w:r w:rsidRPr="00EB535A">
            <w:rPr>
              <w:rStyle w:val="PlaceholderText"/>
            </w:rPr>
            <w:t>Choose an item.</w:t>
          </w:r>
        </w:p>
      </w:docPartBody>
    </w:docPart>
    <w:docPart>
      <w:docPartPr>
        <w:name w:val="205E455044F1408B9B14BFAA6F5FABCD"/>
        <w:category>
          <w:name w:val="General"/>
          <w:gallery w:val="placeholder"/>
        </w:category>
        <w:types>
          <w:type w:val="bbPlcHdr"/>
        </w:types>
        <w:behaviors>
          <w:behavior w:val="content"/>
        </w:behaviors>
        <w:guid w:val="{DB1471FD-CCAC-460F-95E3-92E66A35FA44}"/>
      </w:docPartPr>
      <w:docPartBody>
        <w:p w:rsidR="00111BEA" w:rsidRDefault="00111BEA" w:rsidP="00111BEA">
          <w:pPr>
            <w:pStyle w:val="205E455044F1408B9B14BFAA6F5FABCD"/>
          </w:pPr>
          <w:r w:rsidRPr="00EB535A">
            <w:rPr>
              <w:rStyle w:val="PlaceholderText"/>
            </w:rPr>
            <w:t>Choose an item.</w:t>
          </w:r>
        </w:p>
      </w:docPartBody>
    </w:docPart>
    <w:docPart>
      <w:docPartPr>
        <w:name w:val="9B1564FB628F4F85A2BB59A0BBBAA693"/>
        <w:category>
          <w:name w:val="General"/>
          <w:gallery w:val="placeholder"/>
        </w:category>
        <w:types>
          <w:type w:val="bbPlcHdr"/>
        </w:types>
        <w:behaviors>
          <w:behavior w:val="content"/>
        </w:behaviors>
        <w:guid w:val="{F4188BA6-B937-432D-80C2-BFB8D938D634}"/>
      </w:docPartPr>
      <w:docPartBody>
        <w:p w:rsidR="00111BEA" w:rsidRDefault="00111BEA" w:rsidP="00111BEA">
          <w:pPr>
            <w:pStyle w:val="9B1564FB628F4F85A2BB59A0BBBAA693"/>
          </w:pPr>
          <w:r w:rsidRPr="00EB535A">
            <w:rPr>
              <w:rStyle w:val="PlaceholderText"/>
            </w:rPr>
            <w:t>Choose an item.</w:t>
          </w:r>
        </w:p>
      </w:docPartBody>
    </w:docPart>
    <w:docPart>
      <w:docPartPr>
        <w:name w:val="0A090719BE264107856EF7BBEC73EB82"/>
        <w:category>
          <w:name w:val="General"/>
          <w:gallery w:val="placeholder"/>
        </w:category>
        <w:types>
          <w:type w:val="bbPlcHdr"/>
        </w:types>
        <w:behaviors>
          <w:behavior w:val="content"/>
        </w:behaviors>
        <w:guid w:val="{FEF36F3A-A0BF-47D3-8D80-87D915DDEC38}"/>
      </w:docPartPr>
      <w:docPartBody>
        <w:p w:rsidR="00111BEA" w:rsidRDefault="00111BEA" w:rsidP="00111BEA">
          <w:pPr>
            <w:pStyle w:val="0A090719BE264107856EF7BBEC73EB82"/>
          </w:pPr>
          <w:r w:rsidRPr="00EB535A">
            <w:rPr>
              <w:rStyle w:val="PlaceholderText"/>
            </w:rPr>
            <w:t>Choose an item.</w:t>
          </w:r>
        </w:p>
      </w:docPartBody>
    </w:docPart>
    <w:docPart>
      <w:docPartPr>
        <w:name w:val="B251CFF4B1E24DC19274AAB7B50DB6A8"/>
        <w:category>
          <w:name w:val="General"/>
          <w:gallery w:val="placeholder"/>
        </w:category>
        <w:types>
          <w:type w:val="bbPlcHdr"/>
        </w:types>
        <w:behaviors>
          <w:behavior w:val="content"/>
        </w:behaviors>
        <w:guid w:val="{C6167ED1-D65C-4C7B-B7DC-47005A204301}"/>
      </w:docPartPr>
      <w:docPartBody>
        <w:p w:rsidR="00111BEA" w:rsidRDefault="00111BEA" w:rsidP="00111BEA">
          <w:pPr>
            <w:pStyle w:val="B251CFF4B1E24DC19274AAB7B50DB6A8"/>
          </w:pPr>
          <w:r w:rsidRPr="00EB535A">
            <w:rPr>
              <w:rStyle w:val="PlaceholderText"/>
            </w:rPr>
            <w:t>Choose an item.</w:t>
          </w:r>
        </w:p>
      </w:docPartBody>
    </w:docPart>
    <w:docPart>
      <w:docPartPr>
        <w:name w:val="BD6AE4A571AE46D5945CF916A5170338"/>
        <w:category>
          <w:name w:val="General"/>
          <w:gallery w:val="placeholder"/>
        </w:category>
        <w:types>
          <w:type w:val="bbPlcHdr"/>
        </w:types>
        <w:behaviors>
          <w:behavior w:val="content"/>
        </w:behaviors>
        <w:guid w:val="{059E1016-B88C-4045-8A63-8C566B5010AF}"/>
      </w:docPartPr>
      <w:docPartBody>
        <w:p w:rsidR="00111BEA" w:rsidRDefault="00111BEA" w:rsidP="00111BEA">
          <w:pPr>
            <w:pStyle w:val="BD6AE4A571AE46D5945CF916A5170338"/>
          </w:pPr>
          <w:r w:rsidRPr="00EB535A">
            <w:rPr>
              <w:rStyle w:val="PlaceholderText"/>
            </w:rPr>
            <w:t>Choose an item.</w:t>
          </w:r>
        </w:p>
      </w:docPartBody>
    </w:docPart>
    <w:docPart>
      <w:docPartPr>
        <w:name w:val="A5AE5D4D553844FD89CC066E589671AC"/>
        <w:category>
          <w:name w:val="General"/>
          <w:gallery w:val="placeholder"/>
        </w:category>
        <w:types>
          <w:type w:val="bbPlcHdr"/>
        </w:types>
        <w:behaviors>
          <w:behavior w:val="content"/>
        </w:behaviors>
        <w:guid w:val="{C852A86F-6FF3-4D86-8AC1-4858240473F0}"/>
      </w:docPartPr>
      <w:docPartBody>
        <w:p w:rsidR="00111BEA" w:rsidRDefault="00111BEA" w:rsidP="00111BEA">
          <w:pPr>
            <w:pStyle w:val="A5AE5D4D553844FD89CC066E589671AC"/>
          </w:pPr>
          <w:r w:rsidRPr="00EB535A">
            <w:rPr>
              <w:rStyle w:val="PlaceholderText"/>
            </w:rPr>
            <w:t>Choose an item.</w:t>
          </w:r>
        </w:p>
      </w:docPartBody>
    </w:docPart>
    <w:docPart>
      <w:docPartPr>
        <w:name w:val="D988A5AB66654A8D80BF057E13A97397"/>
        <w:category>
          <w:name w:val="General"/>
          <w:gallery w:val="placeholder"/>
        </w:category>
        <w:types>
          <w:type w:val="bbPlcHdr"/>
        </w:types>
        <w:behaviors>
          <w:behavior w:val="content"/>
        </w:behaviors>
        <w:guid w:val="{796F3742-0DF4-4570-A177-A524B65D97B0}"/>
      </w:docPartPr>
      <w:docPartBody>
        <w:p w:rsidR="00111BEA" w:rsidRDefault="00111BEA" w:rsidP="00111BEA">
          <w:pPr>
            <w:pStyle w:val="D988A5AB66654A8D80BF057E13A97397"/>
          </w:pPr>
          <w:r w:rsidRPr="00EB535A">
            <w:rPr>
              <w:rStyle w:val="PlaceholderText"/>
            </w:rPr>
            <w:t>Choose an item.</w:t>
          </w:r>
        </w:p>
      </w:docPartBody>
    </w:docPart>
    <w:docPart>
      <w:docPartPr>
        <w:name w:val="691128A856AA477187CF92453C497905"/>
        <w:category>
          <w:name w:val="General"/>
          <w:gallery w:val="placeholder"/>
        </w:category>
        <w:types>
          <w:type w:val="bbPlcHdr"/>
        </w:types>
        <w:behaviors>
          <w:behavior w:val="content"/>
        </w:behaviors>
        <w:guid w:val="{5944D4D8-E4F6-443C-8C4C-62B2C6CC4E2C}"/>
      </w:docPartPr>
      <w:docPartBody>
        <w:p w:rsidR="00111BEA" w:rsidRDefault="00111BEA" w:rsidP="00111BEA">
          <w:pPr>
            <w:pStyle w:val="691128A856AA477187CF92453C497905"/>
          </w:pPr>
          <w:r w:rsidRPr="00F44729">
            <w:rPr>
              <w:rStyle w:val="PlaceholderText"/>
            </w:rPr>
            <w:t>Choose an item.</w:t>
          </w:r>
        </w:p>
      </w:docPartBody>
    </w:docPart>
    <w:docPart>
      <w:docPartPr>
        <w:name w:val="90DE986015E8461BBB3889619CB14074"/>
        <w:category>
          <w:name w:val="General"/>
          <w:gallery w:val="placeholder"/>
        </w:category>
        <w:types>
          <w:type w:val="bbPlcHdr"/>
        </w:types>
        <w:behaviors>
          <w:behavior w:val="content"/>
        </w:behaviors>
        <w:guid w:val="{04973454-3C6E-4F0B-88D0-3BB371A5225A}"/>
      </w:docPartPr>
      <w:docPartBody>
        <w:p w:rsidR="00111BEA" w:rsidRDefault="00111BEA" w:rsidP="00111BEA">
          <w:pPr>
            <w:pStyle w:val="90DE986015E8461BBB3889619CB14074"/>
          </w:pPr>
          <w:r w:rsidRPr="00F44729">
            <w:rPr>
              <w:rStyle w:val="PlaceholderText"/>
            </w:rPr>
            <w:t>Choose an item.</w:t>
          </w:r>
        </w:p>
      </w:docPartBody>
    </w:docPart>
    <w:docPart>
      <w:docPartPr>
        <w:name w:val="C4F3CC24A92748A995128D8F285945C1"/>
        <w:category>
          <w:name w:val="General"/>
          <w:gallery w:val="placeholder"/>
        </w:category>
        <w:types>
          <w:type w:val="bbPlcHdr"/>
        </w:types>
        <w:behaviors>
          <w:behavior w:val="content"/>
        </w:behaviors>
        <w:guid w:val="{7AF59355-098B-4D15-9B6D-D85200ADF8A9}"/>
      </w:docPartPr>
      <w:docPartBody>
        <w:p w:rsidR="00111BEA" w:rsidRDefault="00111BEA" w:rsidP="00111BEA">
          <w:pPr>
            <w:pStyle w:val="C4F3CC24A92748A995128D8F285945C1"/>
          </w:pPr>
          <w:r w:rsidRPr="00F44729">
            <w:rPr>
              <w:rStyle w:val="PlaceholderText"/>
            </w:rPr>
            <w:t>Choose an item.</w:t>
          </w:r>
        </w:p>
      </w:docPartBody>
    </w:docPart>
    <w:docPart>
      <w:docPartPr>
        <w:name w:val="4A60C09E704F4AEBB008FDD862347E5C"/>
        <w:category>
          <w:name w:val="General"/>
          <w:gallery w:val="placeholder"/>
        </w:category>
        <w:types>
          <w:type w:val="bbPlcHdr"/>
        </w:types>
        <w:behaviors>
          <w:behavior w:val="content"/>
        </w:behaviors>
        <w:guid w:val="{416FA348-3779-4FD8-AF8C-C9D3FEAC84AA}"/>
      </w:docPartPr>
      <w:docPartBody>
        <w:p w:rsidR="00111BEA" w:rsidRDefault="00111BEA" w:rsidP="00111BEA">
          <w:pPr>
            <w:pStyle w:val="4A60C09E704F4AEBB008FDD862347E5C"/>
          </w:pPr>
          <w:r w:rsidRPr="00F44729">
            <w:rPr>
              <w:rStyle w:val="PlaceholderText"/>
            </w:rPr>
            <w:t>Choose an item.</w:t>
          </w:r>
        </w:p>
      </w:docPartBody>
    </w:docPart>
    <w:docPart>
      <w:docPartPr>
        <w:name w:val="818087AE527647959A6AF665A8AE0C3D"/>
        <w:category>
          <w:name w:val="General"/>
          <w:gallery w:val="placeholder"/>
        </w:category>
        <w:types>
          <w:type w:val="bbPlcHdr"/>
        </w:types>
        <w:behaviors>
          <w:behavior w:val="content"/>
        </w:behaviors>
        <w:guid w:val="{F28D4DC2-F05E-4763-BB6B-EC2ECE401DAB}"/>
      </w:docPartPr>
      <w:docPartBody>
        <w:p w:rsidR="00111BEA" w:rsidRDefault="00111BEA" w:rsidP="00111BEA">
          <w:pPr>
            <w:pStyle w:val="818087AE527647959A6AF665A8AE0C3D"/>
          </w:pPr>
          <w:r w:rsidRPr="00EB535A">
            <w:rPr>
              <w:rStyle w:val="PlaceholderText"/>
            </w:rPr>
            <w:t>Choose an item.</w:t>
          </w:r>
        </w:p>
      </w:docPartBody>
    </w:docPart>
    <w:docPart>
      <w:docPartPr>
        <w:name w:val="A8CE7BCFD9054BCDA533AB1584C3739C"/>
        <w:category>
          <w:name w:val="General"/>
          <w:gallery w:val="placeholder"/>
        </w:category>
        <w:types>
          <w:type w:val="bbPlcHdr"/>
        </w:types>
        <w:behaviors>
          <w:behavior w:val="content"/>
        </w:behaviors>
        <w:guid w:val="{41AA1FA2-BBCF-43EC-96B5-AF55C914A762}"/>
      </w:docPartPr>
      <w:docPartBody>
        <w:p w:rsidR="00111BEA" w:rsidRDefault="00111BEA" w:rsidP="00111BEA">
          <w:pPr>
            <w:pStyle w:val="A8CE7BCFD9054BCDA533AB1584C3739C"/>
          </w:pPr>
          <w:r w:rsidRPr="00EB535A">
            <w:rPr>
              <w:rStyle w:val="PlaceholderText"/>
            </w:rPr>
            <w:t>Choose an item.</w:t>
          </w:r>
        </w:p>
      </w:docPartBody>
    </w:docPart>
    <w:docPart>
      <w:docPartPr>
        <w:name w:val="D3C68C39730641E1A9C6C99EDE9C9FA3"/>
        <w:category>
          <w:name w:val="General"/>
          <w:gallery w:val="placeholder"/>
        </w:category>
        <w:types>
          <w:type w:val="bbPlcHdr"/>
        </w:types>
        <w:behaviors>
          <w:behavior w:val="content"/>
        </w:behaviors>
        <w:guid w:val="{68BF6CBF-DEB3-4DA4-AA47-603BFEAD6FE2}"/>
      </w:docPartPr>
      <w:docPartBody>
        <w:p w:rsidR="00111BEA" w:rsidRDefault="00111BEA" w:rsidP="00111BEA">
          <w:pPr>
            <w:pStyle w:val="D3C68C39730641E1A9C6C99EDE9C9FA3"/>
          </w:pPr>
          <w:r w:rsidRPr="00EB535A">
            <w:rPr>
              <w:rStyle w:val="PlaceholderText"/>
            </w:rPr>
            <w:t>Choose an item.</w:t>
          </w:r>
        </w:p>
      </w:docPartBody>
    </w:docPart>
    <w:docPart>
      <w:docPartPr>
        <w:name w:val="637CFE8AD41844598BAF0237D22CD010"/>
        <w:category>
          <w:name w:val="General"/>
          <w:gallery w:val="placeholder"/>
        </w:category>
        <w:types>
          <w:type w:val="bbPlcHdr"/>
        </w:types>
        <w:behaviors>
          <w:behavior w:val="content"/>
        </w:behaviors>
        <w:guid w:val="{05EE49D1-542A-4C57-9B4A-EC5C2EE8E528}"/>
      </w:docPartPr>
      <w:docPartBody>
        <w:p w:rsidR="00111BEA" w:rsidRDefault="00111BEA" w:rsidP="00111BEA">
          <w:pPr>
            <w:pStyle w:val="637CFE8AD41844598BAF0237D22CD010"/>
          </w:pPr>
          <w:r w:rsidRPr="00EB535A">
            <w:rPr>
              <w:rStyle w:val="PlaceholderText"/>
            </w:rPr>
            <w:t>Choose an item.</w:t>
          </w:r>
        </w:p>
      </w:docPartBody>
    </w:docPart>
    <w:docPart>
      <w:docPartPr>
        <w:name w:val="55654FFB5BED4665912052625FB1E3DF"/>
        <w:category>
          <w:name w:val="General"/>
          <w:gallery w:val="placeholder"/>
        </w:category>
        <w:types>
          <w:type w:val="bbPlcHdr"/>
        </w:types>
        <w:behaviors>
          <w:behavior w:val="content"/>
        </w:behaviors>
        <w:guid w:val="{5D143839-896F-4E97-990E-A4751CF3534B}"/>
      </w:docPartPr>
      <w:docPartBody>
        <w:p w:rsidR="00111BEA" w:rsidRDefault="00111BEA" w:rsidP="00111BEA">
          <w:pPr>
            <w:pStyle w:val="55654FFB5BED4665912052625FB1E3DF"/>
          </w:pPr>
          <w:r w:rsidRPr="00EB535A">
            <w:rPr>
              <w:rStyle w:val="PlaceholderText"/>
            </w:rPr>
            <w:t>Choose an item.</w:t>
          </w:r>
        </w:p>
      </w:docPartBody>
    </w:docPart>
    <w:docPart>
      <w:docPartPr>
        <w:name w:val="94B1E15C6FBA4FA2B68B2062489635AA"/>
        <w:category>
          <w:name w:val="General"/>
          <w:gallery w:val="placeholder"/>
        </w:category>
        <w:types>
          <w:type w:val="bbPlcHdr"/>
        </w:types>
        <w:behaviors>
          <w:behavior w:val="content"/>
        </w:behaviors>
        <w:guid w:val="{39E97682-F81C-473C-97C7-07FED51A05FE}"/>
      </w:docPartPr>
      <w:docPartBody>
        <w:p w:rsidR="00111BEA" w:rsidRDefault="00111BEA" w:rsidP="00111BEA">
          <w:pPr>
            <w:pStyle w:val="94B1E15C6FBA4FA2B68B2062489635AA"/>
          </w:pPr>
          <w:r w:rsidRPr="00EB535A">
            <w:rPr>
              <w:rStyle w:val="PlaceholderText"/>
            </w:rPr>
            <w:t>Choose an item.</w:t>
          </w:r>
        </w:p>
      </w:docPartBody>
    </w:docPart>
    <w:docPart>
      <w:docPartPr>
        <w:name w:val="2C4EFF9259544040B99702FC45985521"/>
        <w:category>
          <w:name w:val="General"/>
          <w:gallery w:val="placeholder"/>
        </w:category>
        <w:types>
          <w:type w:val="bbPlcHdr"/>
        </w:types>
        <w:behaviors>
          <w:behavior w:val="content"/>
        </w:behaviors>
        <w:guid w:val="{373A3A26-74D9-444C-8B06-732D76248A73}"/>
      </w:docPartPr>
      <w:docPartBody>
        <w:p w:rsidR="00111BEA" w:rsidRDefault="00111BEA" w:rsidP="00111BEA">
          <w:pPr>
            <w:pStyle w:val="2C4EFF9259544040B99702FC45985521"/>
          </w:pPr>
          <w:r w:rsidRPr="00EB535A">
            <w:rPr>
              <w:rStyle w:val="PlaceholderText"/>
            </w:rPr>
            <w:t>Choose an item.</w:t>
          </w:r>
        </w:p>
      </w:docPartBody>
    </w:docPart>
    <w:docPart>
      <w:docPartPr>
        <w:name w:val="FF030871CD394D4DADC96E0C1B71E98C"/>
        <w:category>
          <w:name w:val="General"/>
          <w:gallery w:val="placeholder"/>
        </w:category>
        <w:types>
          <w:type w:val="bbPlcHdr"/>
        </w:types>
        <w:behaviors>
          <w:behavior w:val="content"/>
        </w:behaviors>
        <w:guid w:val="{BED38244-9D71-4FC0-A34B-6567A8094F80}"/>
      </w:docPartPr>
      <w:docPartBody>
        <w:p w:rsidR="00111BEA" w:rsidRDefault="00111BEA" w:rsidP="00111BEA">
          <w:pPr>
            <w:pStyle w:val="FF030871CD394D4DADC96E0C1B71E98C"/>
          </w:pPr>
          <w:r w:rsidRPr="00EB535A">
            <w:rPr>
              <w:rStyle w:val="PlaceholderText"/>
            </w:rPr>
            <w:t>Choose an item.</w:t>
          </w:r>
        </w:p>
      </w:docPartBody>
    </w:docPart>
    <w:docPart>
      <w:docPartPr>
        <w:name w:val="91E3E576443E409AAE3A668641E0959D"/>
        <w:category>
          <w:name w:val="General"/>
          <w:gallery w:val="placeholder"/>
        </w:category>
        <w:types>
          <w:type w:val="bbPlcHdr"/>
        </w:types>
        <w:behaviors>
          <w:behavior w:val="content"/>
        </w:behaviors>
        <w:guid w:val="{93C8F027-DFFF-4D66-AE62-9517E6F82D56}"/>
      </w:docPartPr>
      <w:docPartBody>
        <w:p w:rsidR="00111BEA" w:rsidRDefault="00111BEA" w:rsidP="00111BEA">
          <w:pPr>
            <w:pStyle w:val="91E3E576443E409AAE3A668641E0959D"/>
          </w:pPr>
          <w:r w:rsidRPr="00EB535A">
            <w:rPr>
              <w:rStyle w:val="PlaceholderText"/>
            </w:rPr>
            <w:t>Choose an item.</w:t>
          </w:r>
        </w:p>
      </w:docPartBody>
    </w:docPart>
    <w:docPart>
      <w:docPartPr>
        <w:name w:val="A257A535A2E2416C9671684A8AC10A44"/>
        <w:category>
          <w:name w:val="General"/>
          <w:gallery w:val="placeholder"/>
        </w:category>
        <w:types>
          <w:type w:val="bbPlcHdr"/>
        </w:types>
        <w:behaviors>
          <w:behavior w:val="content"/>
        </w:behaviors>
        <w:guid w:val="{655B63BA-31E2-4159-81C7-20A2C4629D1C}"/>
      </w:docPartPr>
      <w:docPartBody>
        <w:p w:rsidR="00111BEA" w:rsidRDefault="00111BEA" w:rsidP="00111BEA">
          <w:pPr>
            <w:pStyle w:val="A257A535A2E2416C9671684A8AC10A44"/>
          </w:pPr>
          <w:r w:rsidRPr="00EB535A">
            <w:rPr>
              <w:rStyle w:val="PlaceholderText"/>
            </w:rPr>
            <w:t>Choose an item.</w:t>
          </w:r>
        </w:p>
      </w:docPartBody>
    </w:docPart>
    <w:docPart>
      <w:docPartPr>
        <w:name w:val="0A82C98656BD4887A059CBE2B98077CB"/>
        <w:category>
          <w:name w:val="General"/>
          <w:gallery w:val="placeholder"/>
        </w:category>
        <w:types>
          <w:type w:val="bbPlcHdr"/>
        </w:types>
        <w:behaviors>
          <w:behavior w:val="content"/>
        </w:behaviors>
        <w:guid w:val="{F5C6C604-717B-4458-BC43-D67FEBB5DF30}"/>
      </w:docPartPr>
      <w:docPartBody>
        <w:p w:rsidR="00111BEA" w:rsidRDefault="00111BEA" w:rsidP="00111BEA">
          <w:pPr>
            <w:pStyle w:val="0A82C98656BD4887A059CBE2B98077CB"/>
          </w:pPr>
          <w:r w:rsidRPr="00EB535A">
            <w:rPr>
              <w:rStyle w:val="PlaceholderText"/>
            </w:rPr>
            <w:t>Choose an item.</w:t>
          </w:r>
        </w:p>
      </w:docPartBody>
    </w:docPart>
    <w:docPart>
      <w:docPartPr>
        <w:name w:val="5429565CA3AF441EA3912DE761B54654"/>
        <w:category>
          <w:name w:val="General"/>
          <w:gallery w:val="placeholder"/>
        </w:category>
        <w:types>
          <w:type w:val="bbPlcHdr"/>
        </w:types>
        <w:behaviors>
          <w:behavior w:val="content"/>
        </w:behaviors>
        <w:guid w:val="{BC76A20D-ECDD-49A0-A900-7228693BBAFB}"/>
      </w:docPartPr>
      <w:docPartBody>
        <w:p w:rsidR="00111BEA" w:rsidRDefault="00111BEA" w:rsidP="00111BEA">
          <w:pPr>
            <w:pStyle w:val="5429565CA3AF441EA3912DE761B54654"/>
          </w:pPr>
          <w:r w:rsidRPr="00EB535A">
            <w:rPr>
              <w:rStyle w:val="PlaceholderText"/>
            </w:rPr>
            <w:t>Choose an item.</w:t>
          </w:r>
        </w:p>
      </w:docPartBody>
    </w:docPart>
    <w:docPart>
      <w:docPartPr>
        <w:name w:val="7C0510449AA34832A5FC49D9C5C31022"/>
        <w:category>
          <w:name w:val="General"/>
          <w:gallery w:val="placeholder"/>
        </w:category>
        <w:types>
          <w:type w:val="bbPlcHdr"/>
        </w:types>
        <w:behaviors>
          <w:behavior w:val="content"/>
        </w:behaviors>
        <w:guid w:val="{BB1015F7-3979-474B-978B-92A52E0F1F2A}"/>
      </w:docPartPr>
      <w:docPartBody>
        <w:p w:rsidR="00111BEA" w:rsidRDefault="00111BEA" w:rsidP="00111BEA">
          <w:pPr>
            <w:pStyle w:val="7C0510449AA34832A5FC49D9C5C31022"/>
          </w:pPr>
          <w:r w:rsidRPr="00F44729">
            <w:rPr>
              <w:rStyle w:val="PlaceholderText"/>
            </w:rPr>
            <w:t>Choose an item.</w:t>
          </w:r>
        </w:p>
      </w:docPartBody>
    </w:docPart>
    <w:docPart>
      <w:docPartPr>
        <w:name w:val="54C03E5EB8C34A698A2DF548CD1B5C53"/>
        <w:category>
          <w:name w:val="General"/>
          <w:gallery w:val="placeholder"/>
        </w:category>
        <w:types>
          <w:type w:val="bbPlcHdr"/>
        </w:types>
        <w:behaviors>
          <w:behavior w:val="content"/>
        </w:behaviors>
        <w:guid w:val="{996F0E78-F6AF-4185-ADFF-1015DC510A03}"/>
      </w:docPartPr>
      <w:docPartBody>
        <w:p w:rsidR="00111BEA" w:rsidRDefault="00111BEA" w:rsidP="00111BEA">
          <w:pPr>
            <w:pStyle w:val="54C03E5EB8C34A698A2DF548CD1B5C53"/>
          </w:pPr>
          <w:r w:rsidRPr="00F44729">
            <w:rPr>
              <w:rStyle w:val="PlaceholderText"/>
            </w:rPr>
            <w:t>Choose an item.</w:t>
          </w:r>
        </w:p>
      </w:docPartBody>
    </w:docPart>
    <w:docPart>
      <w:docPartPr>
        <w:name w:val="50E83876B9224783B9902EF3F4F6A2FF"/>
        <w:category>
          <w:name w:val="General"/>
          <w:gallery w:val="placeholder"/>
        </w:category>
        <w:types>
          <w:type w:val="bbPlcHdr"/>
        </w:types>
        <w:behaviors>
          <w:behavior w:val="content"/>
        </w:behaviors>
        <w:guid w:val="{24FA366C-5774-4793-B69C-8988FE32C00B}"/>
      </w:docPartPr>
      <w:docPartBody>
        <w:p w:rsidR="00111BEA" w:rsidRDefault="00111BEA" w:rsidP="00111BEA">
          <w:pPr>
            <w:pStyle w:val="50E83876B9224783B9902EF3F4F6A2FF"/>
          </w:pPr>
          <w:r w:rsidRPr="00F44729">
            <w:rPr>
              <w:rStyle w:val="PlaceholderText"/>
            </w:rPr>
            <w:t>Choose an item.</w:t>
          </w:r>
        </w:p>
      </w:docPartBody>
    </w:docPart>
    <w:docPart>
      <w:docPartPr>
        <w:name w:val="022A2A31CD684A91A2CF581578F3CDA1"/>
        <w:category>
          <w:name w:val="General"/>
          <w:gallery w:val="placeholder"/>
        </w:category>
        <w:types>
          <w:type w:val="bbPlcHdr"/>
        </w:types>
        <w:behaviors>
          <w:behavior w:val="content"/>
        </w:behaviors>
        <w:guid w:val="{F4D58072-209E-4B23-8694-2970CBDE67DC}"/>
      </w:docPartPr>
      <w:docPartBody>
        <w:p w:rsidR="00111BEA" w:rsidRDefault="00111BEA" w:rsidP="00111BEA">
          <w:pPr>
            <w:pStyle w:val="022A2A31CD684A91A2CF581578F3CDA1"/>
          </w:pPr>
          <w:r w:rsidRPr="00F44729">
            <w:rPr>
              <w:rStyle w:val="PlaceholderText"/>
            </w:rPr>
            <w:t>Choose an item.</w:t>
          </w:r>
        </w:p>
      </w:docPartBody>
    </w:docPart>
    <w:docPart>
      <w:docPartPr>
        <w:name w:val="0788CBDE8C684935A22EF8348D7ADA3F"/>
        <w:category>
          <w:name w:val="General"/>
          <w:gallery w:val="placeholder"/>
        </w:category>
        <w:types>
          <w:type w:val="bbPlcHdr"/>
        </w:types>
        <w:behaviors>
          <w:behavior w:val="content"/>
        </w:behaviors>
        <w:guid w:val="{FB5A23EB-3220-4B02-B9DA-A017ADF776D6}"/>
      </w:docPartPr>
      <w:docPartBody>
        <w:p w:rsidR="00111BEA" w:rsidRDefault="00111BEA" w:rsidP="00111BEA">
          <w:pPr>
            <w:pStyle w:val="0788CBDE8C684935A22EF8348D7ADA3F"/>
          </w:pPr>
          <w:r w:rsidRPr="00EB535A">
            <w:rPr>
              <w:rStyle w:val="PlaceholderText"/>
            </w:rPr>
            <w:t>Choose an item.</w:t>
          </w:r>
        </w:p>
      </w:docPartBody>
    </w:docPart>
    <w:docPart>
      <w:docPartPr>
        <w:name w:val="6AE48378290544C89EB9F9673B7AFC3E"/>
        <w:category>
          <w:name w:val="General"/>
          <w:gallery w:val="placeholder"/>
        </w:category>
        <w:types>
          <w:type w:val="bbPlcHdr"/>
        </w:types>
        <w:behaviors>
          <w:behavior w:val="content"/>
        </w:behaviors>
        <w:guid w:val="{85040B41-2936-4B2F-8743-509C2A2BE7B2}"/>
      </w:docPartPr>
      <w:docPartBody>
        <w:p w:rsidR="00111BEA" w:rsidRDefault="00111BEA" w:rsidP="00111BEA">
          <w:pPr>
            <w:pStyle w:val="6AE48378290544C89EB9F9673B7AFC3E"/>
          </w:pPr>
          <w:r w:rsidRPr="00EB535A">
            <w:rPr>
              <w:rStyle w:val="PlaceholderText"/>
            </w:rPr>
            <w:t>Choose an item.</w:t>
          </w:r>
        </w:p>
      </w:docPartBody>
    </w:docPart>
    <w:docPart>
      <w:docPartPr>
        <w:name w:val="11222C200BC84537AA8BB3C8A97745A5"/>
        <w:category>
          <w:name w:val="General"/>
          <w:gallery w:val="placeholder"/>
        </w:category>
        <w:types>
          <w:type w:val="bbPlcHdr"/>
        </w:types>
        <w:behaviors>
          <w:behavior w:val="content"/>
        </w:behaviors>
        <w:guid w:val="{8469F859-3D4F-4620-8A63-65BD05570C50}"/>
      </w:docPartPr>
      <w:docPartBody>
        <w:p w:rsidR="00111BEA" w:rsidRDefault="00111BEA" w:rsidP="00111BEA">
          <w:pPr>
            <w:pStyle w:val="11222C200BC84537AA8BB3C8A97745A5"/>
          </w:pPr>
          <w:r w:rsidRPr="00EB535A">
            <w:rPr>
              <w:rStyle w:val="PlaceholderText"/>
            </w:rPr>
            <w:t>Choose an item.</w:t>
          </w:r>
        </w:p>
      </w:docPartBody>
    </w:docPart>
    <w:docPart>
      <w:docPartPr>
        <w:name w:val="D7F61B657F304B4791FC7A6AA8C42475"/>
        <w:category>
          <w:name w:val="General"/>
          <w:gallery w:val="placeholder"/>
        </w:category>
        <w:types>
          <w:type w:val="bbPlcHdr"/>
        </w:types>
        <w:behaviors>
          <w:behavior w:val="content"/>
        </w:behaviors>
        <w:guid w:val="{D3871AC5-141B-40B2-921A-EC2581D3BE18}"/>
      </w:docPartPr>
      <w:docPartBody>
        <w:p w:rsidR="00111BEA" w:rsidRDefault="00111BEA" w:rsidP="00111BEA">
          <w:pPr>
            <w:pStyle w:val="D7F61B657F304B4791FC7A6AA8C42475"/>
          </w:pPr>
          <w:r w:rsidRPr="00EB535A">
            <w:rPr>
              <w:rStyle w:val="PlaceholderText"/>
            </w:rPr>
            <w:t>Choose an item.</w:t>
          </w:r>
        </w:p>
      </w:docPartBody>
    </w:docPart>
    <w:docPart>
      <w:docPartPr>
        <w:name w:val="A88E99989D714E50AABF90B5CF589A5F"/>
        <w:category>
          <w:name w:val="General"/>
          <w:gallery w:val="placeholder"/>
        </w:category>
        <w:types>
          <w:type w:val="bbPlcHdr"/>
        </w:types>
        <w:behaviors>
          <w:behavior w:val="content"/>
        </w:behaviors>
        <w:guid w:val="{698BC149-1C7A-486F-BC2A-213BE32FF403}"/>
      </w:docPartPr>
      <w:docPartBody>
        <w:p w:rsidR="00111BEA" w:rsidRDefault="00111BEA" w:rsidP="00111BEA">
          <w:pPr>
            <w:pStyle w:val="A88E99989D714E50AABF90B5CF589A5F"/>
          </w:pPr>
          <w:r w:rsidRPr="00EB535A">
            <w:rPr>
              <w:rStyle w:val="PlaceholderText"/>
            </w:rPr>
            <w:t>Choose an item.</w:t>
          </w:r>
        </w:p>
      </w:docPartBody>
    </w:docPart>
    <w:docPart>
      <w:docPartPr>
        <w:name w:val="24B998925C0A4438819E9EFDB06A7E11"/>
        <w:category>
          <w:name w:val="General"/>
          <w:gallery w:val="placeholder"/>
        </w:category>
        <w:types>
          <w:type w:val="bbPlcHdr"/>
        </w:types>
        <w:behaviors>
          <w:behavior w:val="content"/>
        </w:behaviors>
        <w:guid w:val="{93137563-567A-4273-B8AD-0DE56BB835B4}"/>
      </w:docPartPr>
      <w:docPartBody>
        <w:p w:rsidR="00111BEA" w:rsidRDefault="00111BEA" w:rsidP="00111BEA">
          <w:pPr>
            <w:pStyle w:val="24B998925C0A4438819E9EFDB06A7E11"/>
          </w:pPr>
          <w:r w:rsidRPr="00EB535A">
            <w:rPr>
              <w:rStyle w:val="PlaceholderText"/>
            </w:rPr>
            <w:t>Choose an item.</w:t>
          </w:r>
        </w:p>
      </w:docPartBody>
    </w:docPart>
    <w:docPart>
      <w:docPartPr>
        <w:name w:val="197C3B1D7D88456E92BF69710D2B4B2D"/>
        <w:category>
          <w:name w:val="General"/>
          <w:gallery w:val="placeholder"/>
        </w:category>
        <w:types>
          <w:type w:val="bbPlcHdr"/>
        </w:types>
        <w:behaviors>
          <w:behavior w:val="content"/>
        </w:behaviors>
        <w:guid w:val="{3468F708-1795-4577-8DAD-6A77BBBB410D}"/>
      </w:docPartPr>
      <w:docPartBody>
        <w:p w:rsidR="00111BEA" w:rsidRDefault="00111BEA" w:rsidP="00111BEA">
          <w:pPr>
            <w:pStyle w:val="197C3B1D7D88456E92BF69710D2B4B2D"/>
          </w:pPr>
          <w:r w:rsidRPr="00EB535A">
            <w:rPr>
              <w:rStyle w:val="PlaceholderText"/>
            </w:rPr>
            <w:t>Choose an item.</w:t>
          </w:r>
        </w:p>
      </w:docPartBody>
    </w:docPart>
    <w:docPart>
      <w:docPartPr>
        <w:name w:val="27649F13BE674A0FBE9930CA95A64DA7"/>
        <w:category>
          <w:name w:val="General"/>
          <w:gallery w:val="placeholder"/>
        </w:category>
        <w:types>
          <w:type w:val="bbPlcHdr"/>
        </w:types>
        <w:behaviors>
          <w:behavior w:val="content"/>
        </w:behaviors>
        <w:guid w:val="{EB12BB36-8281-486C-96D0-18988A4864EF}"/>
      </w:docPartPr>
      <w:docPartBody>
        <w:p w:rsidR="00111BEA" w:rsidRDefault="00111BEA" w:rsidP="00111BEA">
          <w:pPr>
            <w:pStyle w:val="27649F13BE674A0FBE9930CA95A64DA7"/>
          </w:pPr>
          <w:r w:rsidRPr="00EB535A">
            <w:rPr>
              <w:rStyle w:val="PlaceholderText"/>
            </w:rPr>
            <w:t>Choose an item.</w:t>
          </w:r>
        </w:p>
      </w:docPartBody>
    </w:docPart>
    <w:docPart>
      <w:docPartPr>
        <w:name w:val="E711D879366C40DF8D58A11AFDBD1462"/>
        <w:category>
          <w:name w:val="General"/>
          <w:gallery w:val="placeholder"/>
        </w:category>
        <w:types>
          <w:type w:val="bbPlcHdr"/>
        </w:types>
        <w:behaviors>
          <w:behavior w:val="content"/>
        </w:behaviors>
        <w:guid w:val="{F00FF20F-62C1-4A60-9534-A8450C6683AD}"/>
      </w:docPartPr>
      <w:docPartBody>
        <w:p w:rsidR="00111BEA" w:rsidRDefault="00111BEA" w:rsidP="00111BEA">
          <w:pPr>
            <w:pStyle w:val="E711D879366C40DF8D58A11AFDBD1462"/>
          </w:pPr>
          <w:r w:rsidRPr="00F44729">
            <w:rPr>
              <w:rStyle w:val="PlaceholderText"/>
            </w:rPr>
            <w:t>Choose an item.</w:t>
          </w:r>
        </w:p>
      </w:docPartBody>
    </w:docPart>
    <w:docPart>
      <w:docPartPr>
        <w:name w:val="B86833AC5E92445A835BE7084E17A766"/>
        <w:category>
          <w:name w:val="General"/>
          <w:gallery w:val="placeholder"/>
        </w:category>
        <w:types>
          <w:type w:val="bbPlcHdr"/>
        </w:types>
        <w:behaviors>
          <w:behavior w:val="content"/>
        </w:behaviors>
        <w:guid w:val="{E1683AE0-C368-4C29-A831-25664D702260}"/>
      </w:docPartPr>
      <w:docPartBody>
        <w:p w:rsidR="00111BEA" w:rsidRDefault="00111BEA" w:rsidP="00111BEA">
          <w:pPr>
            <w:pStyle w:val="B86833AC5E92445A835BE7084E17A766"/>
          </w:pPr>
          <w:r w:rsidRPr="00F44729">
            <w:rPr>
              <w:rStyle w:val="PlaceholderText"/>
            </w:rPr>
            <w:t>Choose an item.</w:t>
          </w:r>
        </w:p>
      </w:docPartBody>
    </w:docPart>
    <w:docPart>
      <w:docPartPr>
        <w:name w:val="9CC667EEC2554E34B822BBDCBDBC6254"/>
        <w:category>
          <w:name w:val="General"/>
          <w:gallery w:val="placeholder"/>
        </w:category>
        <w:types>
          <w:type w:val="bbPlcHdr"/>
        </w:types>
        <w:behaviors>
          <w:behavior w:val="content"/>
        </w:behaviors>
        <w:guid w:val="{DCF672DB-99CE-4E56-B2D4-670E3B20D8F8}"/>
      </w:docPartPr>
      <w:docPartBody>
        <w:p w:rsidR="00111BEA" w:rsidRDefault="00111BEA" w:rsidP="00111BEA">
          <w:pPr>
            <w:pStyle w:val="9CC667EEC2554E34B822BBDCBDBC6254"/>
          </w:pPr>
          <w:r w:rsidRPr="00F44729">
            <w:rPr>
              <w:rStyle w:val="PlaceholderText"/>
            </w:rPr>
            <w:t>Choose an item.</w:t>
          </w:r>
        </w:p>
      </w:docPartBody>
    </w:docPart>
    <w:docPart>
      <w:docPartPr>
        <w:name w:val="777A7CE5DB6249C8A3A61546920594F1"/>
        <w:category>
          <w:name w:val="General"/>
          <w:gallery w:val="placeholder"/>
        </w:category>
        <w:types>
          <w:type w:val="bbPlcHdr"/>
        </w:types>
        <w:behaviors>
          <w:behavior w:val="content"/>
        </w:behaviors>
        <w:guid w:val="{FB03DA32-25D1-4546-A94A-7761394F4802}"/>
      </w:docPartPr>
      <w:docPartBody>
        <w:p w:rsidR="00111BEA" w:rsidRDefault="00111BEA" w:rsidP="00111BEA">
          <w:pPr>
            <w:pStyle w:val="777A7CE5DB6249C8A3A61546920594F1"/>
          </w:pPr>
          <w:r w:rsidRPr="00F44729">
            <w:rPr>
              <w:rStyle w:val="PlaceholderText"/>
            </w:rPr>
            <w:t>Choose an item.</w:t>
          </w:r>
        </w:p>
      </w:docPartBody>
    </w:docPart>
    <w:docPart>
      <w:docPartPr>
        <w:name w:val="BE25028163AE4CBA9ABC5618DD24D7CA"/>
        <w:category>
          <w:name w:val="General"/>
          <w:gallery w:val="placeholder"/>
        </w:category>
        <w:types>
          <w:type w:val="bbPlcHdr"/>
        </w:types>
        <w:behaviors>
          <w:behavior w:val="content"/>
        </w:behaviors>
        <w:guid w:val="{51F01A58-FBEA-47BA-9578-87146E5950A2}"/>
      </w:docPartPr>
      <w:docPartBody>
        <w:p w:rsidR="00111BEA" w:rsidRDefault="00111BEA" w:rsidP="00111BEA">
          <w:pPr>
            <w:pStyle w:val="BE25028163AE4CBA9ABC5618DD24D7CA"/>
          </w:pPr>
          <w:r w:rsidRPr="00EB535A">
            <w:rPr>
              <w:rStyle w:val="PlaceholderText"/>
            </w:rPr>
            <w:t>Choose an item.</w:t>
          </w:r>
        </w:p>
      </w:docPartBody>
    </w:docPart>
    <w:docPart>
      <w:docPartPr>
        <w:name w:val="32E62E5B6C1042DA9F2F9D0DDC7C8546"/>
        <w:category>
          <w:name w:val="General"/>
          <w:gallery w:val="placeholder"/>
        </w:category>
        <w:types>
          <w:type w:val="bbPlcHdr"/>
        </w:types>
        <w:behaviors>
          <w:behavior w:val="content"/>
        </w:behaviors>
        <w:guid w:val="{6F4EA8EE-D320-458B-AAB2-B723B8F8D908}"/>
      </w:docPartPr>
      <w:docPartBody>
        <w:p w:rsidR="00111BEA" w:rsidRDefault="00111BEA" w:rsidP="00111BEA">
          <w:pPr>
            <w:pStyle w:val="32E62E5B6C1042DA9F2F9D0DDC7C8546"/>
          </w:pPr>
          <w:r w:rsidRPr="00EB535A">
            <w:rPr>
              <w:rStyle w:val="PlaceholderText"/>
            </w:rPr>
            <w:t>Choose an item.</w:t>
          </w:r>
        </w:p>
      </w:docPartBody>
    </w:docPart>
    <w:docPart>
      <w:docPartPr>
        <w:name w:val="B20FCAEEAB4449E2926CF41CB6E33F76"/>
        <w:category>
          <w:name w:val="General"/>
          <w:gallery w:val="placeholder"/>
        </w:category>
        <w:types>
          <w:type w:val="bbPlcHdr"/>
        </w:types>
        <w:behaviors>
          <w:behavior w:val="content"/>
        </w:behaviors>
        <w:guid w:val="{56CF804A-DC30-49E8-8020-F6FD00454CF3}"/>
      </w:docPartPr>
      <w:docPartBody>
        <w:p w:rsidR="00111BEA" w:rsidRDefault="00111BEA" w:rsidP="00111BEA">
          <w:pPr>
            <w:pStyle w:val="B20FCAEEAB4449E2926CF41CB6E33F76"/>
          </w:pPr>
          <w:r w:rsidRPr="00EB535A">
            <w:rPr>
              <w:rStyle w:val="PlaceholderText"/>
            </w:rPr>
            <w:t>Choose an item.</w:t>
          </w:r>
        </w:p>
      </w:docPartBody>
    </w:docPart>
    <w:docPart>
      <w:docPartPr>
        <w:name w:val="5EF55C56500B430883D0166DD815C22C"/>
        <w:category>
          <w:name w:val="General"/>
          <w:gallery w:val="placeholder"/>
        </w:category>
        <w:types>
          <w:type w:val="bbPlcHdr"/>
        </w:types>
        <w:behaviors>
          <w:behavior w:val="content"/>
        </w:behaviors>
        <w:guid w:val="{380E9388-0F45-4FBD-BC3A-5B6FD3D9B7BB}"/>
      </w:docPartPr>
      <w:docPartBody>
        <w:p w:rsidR="00111BEA" w:rsidRDefault="00111BEA" w:rsidP="00111BEA">
          <w:pPr>
            <w:pStyle w:val="5EF55C56500B430883D0166DD815C22C"/>
          </w:pPr>
          <w:r w:rsidRPr="00EB535A">
            <w:rPr>
              <w:rStyle w:val="PlaceholderText"/>
            </w:rPr>
            <w:t>Choose an item.</w:t>
          </w:r>
        </w:p>
      </w:docPartBody>
    </w:docPart>
    <w:docPart>
      <w:docPartPr>
        <w:name w:val="7424A87784AE4114A19DF3DCA10FD902"/>
        <w:category>
          <w:name w:val="General"/>
          <w:gallery w:val="placeholder"/>
        </w:category>
        <w:types>
          <w:type w:val="bbPlcHdr"/>
        </w:types>
        <w:behaviors>
          <w:behavior w:val="content"/>
        </w:behaviors>
        <w:guid w:val="{22B54B8B-B86F-4A9F-BB1C-09F8E7526043}"/>
      </w:docPartPr>
      <w:docPartBody>
        <w:p w:rsidR="00111BEA" w:rsidRDefault="00111BEA" w:rsidP="00111BEA">
          <w:pPr>
            <w:pStyle w:val="7424A87784AE4114A19DF3DCA10FD902"/>
          </w:pPr>
          <w:r w:rsidRPr="00EB535A">
            <w:rPr>
              <w:rStyle w:val="PlaceholderText"/>
            </w:rPr>
            <w:t>Choose an item.</w:t>
          </w:r>
        </w:p>
      </w:docPartBody>
    </w:docPart>
    <w:docPart>
      <w:docPartPr>
        <w:name w:val="D1000BFD67FC453D86B8BD223022E205"/>
        <w:category>
          <w:name w:val="General"/>
          <w:gallery w:val="placeholder"/>
        </w:category>
        <w:types>
          <w:type w:val="bbPlcHdr"/>
        </w:types>
        <w:behaviors>
          <w:behavior w:val="content"/>
        </w:behaviors>
        <w:guid w:val="{284CFCE2-577F-4AB5-B54D-0550445913F9}"/>
      </w:docPartPr>
      <w:docPartBody>
        <w:p w:rsidR="00111BEA" w:rsidRDefault="00111BEA" w:rsidP="00111BEA">
          <w:pPr>
            <w:pStyle w:val="D1000BFD67FC453D86B8BD223022E205"/>
          </w:pPr>
          <w:r w:rsidRPr="00EB535A">
            <w:rPr>
              <w:rStyle w:val="PlaceholderText"/>
            </w:rPr>
            <w:t>Choose an item.</w:t>
          </w:r>
        </w:p>
      </w:docPartBody>
    </w:docPart>
    <w:docPart>
      <w:docPartPr>
        <w:name w:val="BCFBDFBB27C14E258B7A43B933097145"/>
        <w:category>
          <w:name w:val="General"/>
          <w:gallery w:val="placeholder"/>
        </w:category>
        <w:types>
          <w:type w:val="bbPlcHdr"/>
        </w:types>
        <w:behaviors>
          <w:behavior w:val="content"/>
        </w:behaviors>
        <w:guid w:val="{622C85E0-860F-4465-8DB4-5BFDA300978B}"/>
      </w:docPartPr>
      <w:docPartBody>
        <w:p w:rsidR="00111BEA" w:rsidRDefault="00111BEA" w:rsidP="00111BEA">
          <w:pPr>
            <w:pStyle w:val="BCFBDFBB27C14E258B7A43B933097145"/>
          </w:pPr>
          <w:r w:rsidRPr="00EB535A">
            <w:rPr>
              <w:rStyle w:val="PlaceholderText"/>
            </w:rPr>
            <w:t>Choose an item.</w:t>
          </w:r>
        </w:p>
      </w:docPartBody>
    </w:docPart>
    <w:docPart>
      <w:docPartPr>
        <w:name w:val="B801C86F68684EB5A1002239F10BA203"/>
        <w:category>
          <w:name w:val="General"/>
          <w:gallery w:val="placeholder"/>
        </w:category>
        <w:types>
          <w:type w:val="bbPlcHdr"/>
        </w:types>
        <w:behaviors>
          <w:behavior w:val="content"/>
        </w:behaviors>
        <w:guid w:val="{363877F4-D451-4AAA-9380-33BBDBF37E81}"/>
      </w:docPartPr>
      <w:docPartBody>
        <w:p w:rsidR="00111BEA" w:rsidRDefault="00111BEA" w:rsidP="00111BEA">
          <w:pPr>
            <w:pStyle w:val="B801C86F68684EB5A1002239F10BA203"/>
          </w:pPr>
          <w:r w:rsidRPr="00EB535A">
            <w:rPr>
              <w:rStyle w:val="PlaceholderText"/>
            </w:rPr>
            <w:t>Choose an item.</w:t>
          </w:r>
        </w:p>
      </w:docPartBody>
    </w:docPart>
    <w:docPart>
      <w:docPartPr>
        <w:name w:val="1171F37F191F43BE9569D073D2E62BDC"/>
        <w:category>
          <w:name w:val="General"/>
          <w:gallery w:val="placeholder"/>
        </w:category>
        <w:types>
          <w:type w:val="bbPlcHdr"/>
        </w:types>
        <w:behaviors>
          <w:behavior w:val="content"/>
        </w:behaviors>
        <w:guid w:val="{7C8E918D-AA2F-4CBB-929D-DAFA2FCEE084}"/>
      </w:docPartPr>
      <w:docPartBody>
        <w:p w:rsidR="00111BEA" w:rsidRDefault="00111BEA" w:rsidP="00111BEA">
          <w:pPr>
            <w:pStyle w:val="1171F37F191F43BE9569D073D2E62BDC"/>
          </w:pPr>
          <w:r w:rsidRPr="00EB535A">
            <w:rPr>
              <w:rStyle w:val="PlaceholderText"/>
            </w:rPr>
            <w:t>Choose an item.</w:t>
          </w:r>
        </w:p>
      </w:docPartBody>
    </w:docPart>
    <w:docPart>
      <w:docPartPr>
        <w:name w:val="146C2AF1545D48B5B2B23ABECC39E214"/>
        <w:category>
          <w:name w:val="General"/>
          <w:gallery w:val="placeholder"/>
        </w:category>
        <w:types>
          <w:type w:val="bbPlcHdr"/>
        </w:types>
        <w:behaviors>
          <w:behavior w:val="content"/>
        </w:behaviors>
        <w:guid w:val="{3E2C196F-267B-4A69-9B98-2EA2C518B575}"/>
      </w:docPartPr>
      <w:docPartBody>
        <w:p w:rsidR="00111BEA" w:rsidRDefault="00111BEA" w:rsidP="00111BEA">
          <w:pPr>
            <w:pStyle w:val="146C2AF1545D48B5B2B23ABECC39E214"/>
          </w:pPr>
          <w:r w:rsidRPr="00EB535A">
            <w:rPr>
              <w:rStyle w:val="PlaceholderText"/>
            </w:rPr>
            <w:t>Choose an item.</w:t>
          </w:r>
        </w:p>
      </w:docPartBody>
    </w:docPart>
    <w:docPart>
      <w:docPartPr>
        <w:name w:val="C08BD078A871484AA8D62C88C465A718"/>
        <w:category>
          <w:name w:val="General"/>
          <w:gallery w:val="placeholder"/>
        </w:category>
        <w:types>
          <w:type w:val="bbPlcHdr"/>
        </w:types>
        <w:behaviors>
          <w:behavior w:val="content"/>
        </w:behaviors>
        <w:guid w:val="{D7DCCB6F-FF53-486E-BBC0-3DAAEF1E1CEE}"/>
      </w:docPartPr>
      <w:docPartBody>
        <w:p w:rsidR="00111BEA" w:rsidRDefault="00111BEA" w:rsidP="00111BEA">
          <w:pPr>
            <w:pStyle w:val="C08BD078A871484AA8D62C88C465A718"/>
          </w:pPr>
          <w:r w:rsidRPr="00EB535A">
            <w:rPr>
              <w:rStyle w:val="PlaceholderText"/>
            </w:rPr>
            <w:t>Choose an item.</w:t>
          </w:r>
        </w:p>
      </w:docPartBody>
    </w:docPart>
    <w:docPart>
      <w:docPartPr>
        <w:name w:val="7522EAE28A244DFABF7B44D1D607BB42"/>
        <w:category>
          <w:name w:val="General"/>
          <w:gallery w:val="placeholder"/>
        </w:category>
        <w:types>
          <w:type w:val="bbPlcHdr"/>
        </w:types>
        <w:behaviors>
          <w:behavior w:val="content"/>
        </w:behaviors>
        <w:guid w:val="{1EA87DBE-3292-45C4-B36C-22EB8A1B6866}"/>
      </w:docPartPr>
      <w:docPartBody>
        <w:p w:rsidR="00111BEA" w:rsidRDefault="00111BEA" w:rsidP="00111BEA">
          <w:pPr>
            <w:pStyle w:val="7522EAE28A244DFABF7B44D1D607BB42"/>
          </w:pPr>
          <w:r w:rsidRPr="00EB535A">
            <w:rPr>
              <w:rStyle w:val="PlaceholderText"/>
            </w:rPr>
            <w:t>Choose an item.</w:t>
          </w:r>
        </w:p>
      </w:docPartBody>
    </w:docPart>
    <w:docPart>
      <w:docPartPr>
        <w:name w:val="F951630A67D94B5D8C447A1CFA5775B2"/>
        <w:category>
          <w:name w:val="General"/>
          <w:gallery w:val="placeholder"/>
        </w:category>
        <w:types>
          <w:type w:val="bbPlcHdr"/>
        </w:types>
        <w:behaviors>
          <w:behavior w:val="content"/>
        </w:behaviors>
        <w:guid w:val="{44411072-3F7F-4DC0-9202-7EAA9B1B61B5}"/>
      </w:docPartPr>
      <w:docPartBody>
        <w:p w:rsidR="00111BEA" w:rsidRDefault="00111BEA" w:rsidP="00111BEA">
          <w:pPr>
            <w:pStyle w:val="F951630A67D94B5D8C447A1CFA5775B2"/>
          </w:pPr>
          <w:r w:rsidRPr="00EB535A">
            <w:rPr>
              <w:rStyle w:val="PlaceholderText"/>
            </w:rPr>
            <w:t>Choose an item.</w:t>
          </w:r>
        </w:p>
      </w:docPartBody>
    </w:docPart>
    <w:docPart>
      <w:docPartPr>
        <w:name w:val="2657F7A5E6AC4AE8BC15CE752105045F"/>
        <w:category>
          <w:name w:val="General"/>
          <w:gallery w:val="placeholder"/>
        </w:category>
        <w:types>
          <w:type w:val="bbPlcHdr"/>
        </w:types>
        <w:behaviors>
          <w:behavior w:val="content"/>
        </w:behaviors>
        <w:guid w:val="{706B78D2-4C82-4EAD-94BC-FD033293D248}"/>
      </w:docPartPr>
      <w:docPartBody>
        <w:p w:rsidR="00111BEA" w:rsidRDefault="00111BEA" w:rsidP="00111BEA">
          <w:pPr>
            <w:pStyle w:val="2657F7A5E6AC4AE8BC15CE752105045F"/>
          </w:pPr>
          <w:r w:rsidRPr="00EB535A">
            <w:rPr>
              <w:rStyle w:val="PlaceholderText"/>
            </w:rPr>
            <w:t>Choose an item.</w:t>
          </w:r>
        </w:p>
      </w:docPartBody>
    </w:docPart>
    <w:docPart>
      <w:docPartPr>
        <w:name w:val="506816EB81714936A3F1CDE2AA24CB19"/>
        <w:category>
          <w:name w:val="General"/>
          <w:gallery w:val="placeholder"/>
        </w:category>
        <w:types>
          <w:type w:val="bbPlcHdr"/>
        </w:types>
        <w:behaviors>
          <w:behavior w:val="content"/>
        </w:behaviors>
        <w:guid w:val="{57D3F7E2-925F-48BF-AB74-A93D85571C85}"/>
      </w:docPartPr>
      <w:docPartBody>
        <w:p w:rsidR="00111BEA" w:rsidRDefault="00111BEA" w:rsidP="00111BEA">
          <w:pPr>
            <w:pStyle w:val="506816EB81714936A3F1CDE2AA24CB19"/>
          </w:pPr>
          <w:r w:rsidRPr="00EB535A">
            <w:rPr>
              <w:rStyle w:val="PlaceholderText"/>
            </w:rPr>
            <w:t>Choose an item.</w:t>
          </w:r>
        </w:p>
      </w:docPartBody>
    </w:docPart>
    <w:docPart>
      <w:docPartPr>
        <w:name w:val="940A8D11D959443AA7DEB9A93B05CA2D"/>
        <w:category>
          <w:name w:val="General"/>
          <w:gallery w:val="placeholder"/>
        </w:category>
        <w:types>
          <w:type w:val="bbPlcHdr"/>
        </w:types>
        <w:behaviors>
          <w:behavior w:val="content"/>
        </w:behaviors>
        <w:guid w:val="{C8190860-FBF2-433E-806E-51277F525695}"/>
      </w:docPartPr>
      <w:docPartBody>
        <w:p w:rsidR="00111BEA" w:rsidRDefault="00111BEA" w:rsidP="00111BEA">
          <w:pPr>
            <w:pStyle w:val="940A8D11D959443AA7DEB9A93B05CA2D"/>
          </w:pPr>
          <w:r w:rsidRPr="00EB535A">
            <w:rPr>
              <w:rStyle w:val="PlaceholderText"/>
            </w:rPr>
            <w:t>Choose an item.</w:t>
          </w:r>
        </w:p>
      </w:docPartBody>
    </w:docPart>
    <w:docPart>
      <w:docPartPr>
        <w:name w:val="E20FA02949B24EE8A2FB49F5673AB468"/>
        <w:category>
          <w:name w:val="General"/>
          <w:gallery w:val="placeholder"/>
        </w:category>
        <w:types>
          <w:type w:val="bbPlcHdr"/>
        </w:types>
        <w:behaviors>
          <w:behavior w:val="content"/>
        </w:behaviors>
        <w:guid w:val="{A14F48A5-277B-40E3-89B3-32AA615A1995}"/>
      </w:docPartPr>
      <w:docPartBody>
        <w:p w:rsidR="00111BEA" w:rsidRDefault="00111BEA" w:rsidP="00111BEA">
          <w:pPr>
            <w:pStyle w:val="E20FA02949B24EE8A2FB49F5673AB468"/>
          </w:pPr>
          <w:r w:rsidRPr="00EB535A">
            <w:rPr>
              <w:rStyle w:val="PlaceholderText"/>
            </w:rPr>
            <w:t>Choose an item.</w:t>
          </w:r>
        </w:p>
      </w:docPartBody>
    </w:docPart>
    <w:docPart>
      <w:docPartPr>
        <w:name w:val="6634F0BF8A8F4C4594AB873297070DAB"/>
        <w:category>
          <w:name w:val="General"/>
          <w:gallery w:val="placeholder"/>
        </w:category>
        <w:types>
          <w:type w:val="bbPlcHdr"/>
        </w:types>
        <w:behaviors>
          <w:behavior w:val="content"/>
        </w:behaviors>
        <w:guid w:val="{871CF2F7-6361-4E9E-AC65-DDD655A18D75}"/>
      </w:docPartPr>
      <w:docPartBody>
        <w:p w:rsidR="00111BEA" w:rsidRDefault="00111BEA" w:rsidP="00111BEA">
          <w:pPr>
            <w:pStyle w:val="6634F0BF8A8F4C4594AB873297070DAB"/>
          </w:pPr>
          <w:r w:rsidRPr="00EB535A">
            <w:rPr>
              <w:rStyle w:val="PlaceholderText"/>
            </w:rPr>
            <w:t>Choose an item.</w:t>
          </w:r>
        </w:p>
      </w:docPartBody>
    </w:docPart>
    <w:docPart>
      <w:docPartPr>
        <w:name w:val="B28B2CAA9ED94FA8AC106947BEDE2362"/>
        <w:category>
          <w:name w:val="General"/>
          <w:gallery w:val="placeholder"/>
        </w:category>
        <w:types>
          <w:type w:val="bbPlcHdr"/>
        </w:types>
        <w:behaviors>
          <w:behavior w:val="content"/>
        </w:behaviors>
        <w:guid w:val="{5B5D5D00-E222-42B1-8BDE-787E9FB44F3E}"/>
      </w:docPartPr>
      <w:docPartBody>
        <w:p w:rsidR="00111BEA" w:rsidRDefault="00111BEA" w:rsidP="00111BEA">
          <w:pPr>
            <w:pStyle w:val="B28B2CAA9ED94FA8AC106947BEDE2362"/>
          </w:pPr>
          <w:r w:rsidRPr="00EB535A">
            <w:rPr>
              <w:rStyle w:val="PlaceholderText"/>
            </w:rPr>
            <w:t>Choose an item.</w:t>
          </w:r>
        </w:p>
      </w:docPartBody>
    </w:docPart>
    <w:docPart>
      <w:docPartPr>
        <w:name w:val="97722B2D84A24012BAD955CB854E9003"/>
        <w:category>
          <w:name w:val="General"/>
          <w:gallery w:val="placeholder"/>
        </w:category>
        <w:types>
          <w:type w:val="bbPlcHdr"/>
        </w:types>
        <w:behaviors>
          <w:behavior w:val="content"/>
        </w:behaviors>
        <w:guid w:val="{EEA5BFD8-5DD3-4AE1-A10B-877F85A8D153}"/>
      </w:docPartPr>
      <w:docPartBody>
        <w:p w:rsidR="00111BEA" w:rsidRDefault="00111BEA" w:rsidP="00111BEA">
          <w:pPr>
            <w:pStyle w:val="97722B2D84A24012BAD955CB854E9003"/>
          </w:pPr>
          <w:r w:rsidRPr="00EB535A">
            <w:rPr>
              <w:rStyle w:val="PlaceholderText"/>
            </w:rPr>
            <w:t>Choose an item.</w:t>
          </w:r>
        </w:p>
      </w:docPartBody>
    </w:docPart>
    <w:docPart>
      <w:docPartPr>
        <w:name w:val="0709158FC8C04C49ADA7C86520FCF04D"/>
        <w:category>
          <w:name w:val="General"/>
          <w:gallery w:val="placeholder"/>
        </w:category>
        <w:types>
          <w:type w:val="bbPlcHdr"/>
        </w:types>
        <w:behaviors>
          <w:behavior w:val="content"/>
        </w:behaviors>
        <w:guid w:val="{0311643D-86D5-4844-90F1-544AEC221344}"/>
      </w:docPartPr>
      <w:docPartBody>
        <w:p w:rsidR="00111BEA" w:rsidRDefault="00111BEA" w:rsidP="00111BEA">
          <w:pPr>
            <w:pStyle w:val="0709158FC8C04C49ADA7C86520FCF04D"/>
          </w:pPr>
          <w:r w:rsidRPr="00F44729">
            <w:rPr>
              <w:rStyle w:val="PlaceholderText"/>
            </w:rPr>
            <w:t>Choose an item.</w:t>
          </w:r>
        </w:p>
      </w:docPartBody>
    </w:docPart>
    <w:docPart>
      <w:docPartPr>
        <w:name w:val="DD8B99BF748F49CF83574A861D5BE27F"/>
        <w:category>
          <w:name w:val="General"/>
          <w:gallery w:val="placeholder"/>
        </w:category>
        <w:types>
          <w:type w:val="bbPlcHdr"/>
        </w:types>
        <w:behaviors>
          <w:behavior w:val="content"/>
        </w:behaviors>
        <w:guid w:val="{F1E623AB-9917-4B75-BCCE-A0A782D08AFC}"/>
      </w:docPartPr>
      <w:docPartBody>
        <w:p w:rsidR="00111BEA" w:rsidRDefault="00111BEA" w:rsidP="00111BEA">
          <w:pPr>
            <w:pStyle w:val="DD8B99BF748F49CF83574A861D5BE27F"/>
          </w:pPr>
          <w:r w:rsidRPr="00F44729">
            <w:rPr>
              <w:rStyle w:val="PlaceholderText"/>
            </w:rPr>
            <w:t>Choose an item.</w:t>
          </w:r>
        </w:p>
      </w:docPartBody>
    </w:docPart>
    <w:docPart>
      <w:docPartPr>
        <w:name w:val="02AF65D34A1944BDBE0CC3E898559496"/>
        <w:category>
          <w:name w:val="General"/>
          <w:gallery w:val="placeholder"/>
        </w:category>
        <w:types>
          <w:type w:val="bbPlcHdr"/>
        </w:types>
        <w:behaviors>
          <w:behavior w:val="content"/>
        </w:behaviors>
        <w:guid w:val="{6282F468-1DB6-4E01-ACA0-7AC888AAEF8A}"/>
      </w:docPartPr>
      <w:docPartBody>
        <w:p w:rsidR="00111BEA" w:rsidRDefault="00111BEA" w:rsidP="00111BEA">
          <w:pPr>
            <w:pStyle w:val="02AF65D34A1944BDBE0CC3E898559496"/>
          </w:pPr>
          <w:r w:rsidRPr="00F44729">
            <w:rPr>
              <w:rStyle w:val="PlaceholderText"/>
            </w:rPr>
            <w:t>Choose an item.</w:t>
          </w:r>
        </w:p>
      </w:docPartBody>
    </w:docPart>
    <w:docPart>
      <w:docPartPr>
        <w:name w:val="24B0104CBDBB4AB1970A48D8335A1E76"/>
        <w:category>
          <w:name w:val="General"/>
          <w:gallery w:val="placeholder"/>
        </w:category>
        <w:types>
          <w:type w:val="bbPlcHdr"/>
        </w:types>
        <w:behaviors>
          <w:behavior w:val="content"/>
        </w:behaviors>
        <w:guid w:val="{3E63555F-7BCF-4FA0-A2D8-F1855337D00A}"/>
      </w:docPartPr>
      <w:docPartBody>
        <w:p w:rsidR="00111BEA" w:rsidRDefault="00111BEA" w:rsidP="00111BEA">
          <w:pPr>
            <w:pStyle w:val="24B0104CBDBB4AB1970A48D8335A1E76"/>
          </w:pPr>
          <w:r w:rsidRPr="00F44729">
            <w:rPr>
              <w:rStyle w:val="PlaceholderText"/>
            </w:rPr>
            <w:t>Choose an item.</w:t>
          </w:r>
        </w:p>
      </w:docPartBody>
    </w:docPart>
    <w:docPart>
      <w:docPartPr>
        <w:name w:val="2E204C62B20A4DC68406FBF150C75FD2"/>
        <w:category>
          <w:name w:val="General"/>
          <w:gallery w:val="placeholder"/>
        </w:category>
        <w:types>
          <w:type w:val="bbPlcHdr"/>
        </w:types>
        <w:behaviors>
          <w:behavior w:val="content"/>
        </w:behaviors>
        <w:guid w:val="{27FCE36B-2BA8-4379-886F-446973E8A7A1}"/>
      </w:docPartPr>
      <w:docPartBody>
        <w:p w:rsidR="00111BEA" w:rsidRDefault="00111BEA" w:rsidP="00111BEA">
          <w:pPr>
            <w:pStyle w:val="2E204C62B20A4DC68406FBF150C75FD2"/>
          </w:pPr>
          <w:r w:rsidRPr="00EB535A">
            <w:rPr>
              <w:rStyle w:val="PlaceholderText"/>
            </w:rPr>
            <w:t>Choose an item.</w:t>
          </w:r>
        </w:p>
      </w:docPartBody>
    </w:docPart>
    <w:docPart>
      <w:docPartPr>
        <w:name w:val="B1A39FFD43D544D08FE2A0D3EEA365A4"/>
        <w:category>
          <w:name w:val="General"/>
          <w:gallery w:val="placeholder"/>
        </w:category>
        <w:types>
          <w:type w:val="bbPlcHdr"/>
        </w:types>
        <w:behaviors>
          <w:behavior w:val="content"/>
        </w:behaviors>
        <w:guid w:val="{EF1EE2DB-A45C-4EED-B845-21BA1670B0D5}"/>
      </w:docPartPr>
      <w:docPartBody>
        <w:p w:rsidR="00111BEA" w:rsidRDefault="00111BEA" w:rsidP="00111BEA">
          <w:pPr>
            <w:pStyle w:val="B1A39FFD43D544D08FE2A0D3EEA365A4"/>
          </w:pPr>
          <w:r w:rsidRPr="00EB535A">
            <w:rPr>
              <w:rStyle w:val="PlaceholderText"/>
            </w:rPr>
            <w:t>Choose an item.</w:t>
          </w:r>
        </w:p>
      </w:docPartBody>
    </w:docPart>
    <w:docPart>
      <w:docPartPr>
        <w:name w:val="C56224C2C58A47D3ACCAEA525E73C0D6"/>
        <w:category>
          <w:name w:val="General"/>
          <w:gallery w:val="placeholder"/>
        </w:category>
        <w:types>
          <w:type w:val="bbPlcHdr"/>
        </w:types>
        <w:behaviors>
          <w:behavior w:val="content"/>
        </w:behaviors>
        <w:guid w:val="{8FD22A99-562F-466D-8162-3615CDCDDA85}"/>
      </w:docPartPr>
      <w:docPartBody>
        <w:p w:rsidR="00111BEA" w:rsidRDefault="00111BEA" w:rsidP="00111BEA">
          <w:pPr>
            <w:pStyle w:val="C56224C2C58A47D3ACCAEA525E73C0D6"/>
          </w:pPr>
          <w:r w:rsidRPr="00EB535A">
            <w:rPr>
              <w:rStyle w:val="PlaceholderText"/>
            </w:rPr>
            <w:t>Choose an item.</w:t>
          </w:r>
        </w:p>
      </w:docPartBody>
    </w:docPart>
    <w:docPart>
      <w:docPartPr>
        <w:name w:val="19051EA8E39D4103B7CFBFACA2790868"/>
        <w:category>
          <w:name w:val="General"/>
          <w:gallery w:val="placeholder"/>
        </w:category>
        <w:types>
          <w:type w:val="bbPlcHdr"/>
        </w:types>
        <w:behaviors>
          <w:behavior w:val="content"/>
        </w:behaviors>
        <w:guid w:val="{4E73B58A-9764-4ED4-8434-E30CD68CD343}"/>
      </w:docPartPr>
      <w:docPartBody>
        <w:p w:rsidR="00111BEA" w:rsidRDefault="00111BEA" w:rsidP="00111BEA">
          <w:pPr>
            <w:pStyle w:val="19051EA8E39D4103B7CFBFACA2790868"/>
          </w:pPr>
          <w:r w:rsidRPr="00EB535A">
            <w:rPr>
              <w:rStyle w:val="PlaceholderText"/>
            </w:rPr>
            <w:t>Choose an item.</w:t>
          </w:r>
        </w:p>
      </w:docPartBody>
    </w:docPart>
    <w:docPart>
      <w:docPartPr>
        <w:name w:val="1A6388113E7E479593B4B5105B192C1C"/>
        <w:category>
          <w:name w:val="General"/>
          <w:gallery w:val="placeholder"/>
        </w:category>
        <w:types>
          <w:type w:val="bbPlcHdr"/>
        </w:types>
        <w:behaviors>
          <w:behavior w:val="content"/>
        </w:behaviors>
        <w:guid w:val="{BCBBB8E9-AB6B-44BD-9600-C186EE5D0B2D}"/>
      </w:docPartPr>
      <w:docPartBody>
        <w:p w:rsidR="00111BEA" w:rsidRDefault="00111BEA" w:rsidP="00111BEA">
          <w:pPr>
            <w:pStyle w:val="1A6388113E7E479593B4B5105B192C1C"/>
          </w:pPr>
          <w:r w:rsidRPr="00EB535A">
            <w:rPr>
              <w:rStyle w:val="PlaceholderText"/>
            </w:rPr>
            <w:t>Choose an item.</w:t>
          </w:r>
        </w:p>
      </w:docPartBody>
    </w:docPart>
    <w:docPart>
      <w:docPartPr>
        <w:name w:val="C8FD22D54CB0470D99881698913083A7"/>
        <w:category>
          <w:name w:val="General"/>
          <w:gallery w:val="placeholder"/>
        </w:category>
        <w:types>
          <w:type w:val="bbPlcHdr"/>
        </w:types>
        <w:behaviors>
          <w:behavior w:val="content"/>
        </w:behaviors>
        <w:guid w:val="{0349F2D3-211B-47F9-9683-79CC6E295073}"/>
      </w:docPartPr>
      <w:docPartBody>
        <w:p w:rsidR="00111BEA" w:rsidRDefault="00111BEA" w:rsidP="00111BEA">
          <w:pPr>
            <w:pStyle w:val="C8FD22D54CB0470D99881698913083A7"/>
          </w:pPr>
          <w:r w:rsidRPr="00EB535A">
            <w:rPr>
              <w:rStyle w:val="PlaceholderText"/>
            </w:rPr>
            <w:t>Choose an item.</w:t>
          </w:r>
        </w:p>
      </w:docPartBody>
    </w:docPart>
    <w:docPart>
      <w:docPartPr>
        <w:name w:val="5AA607C31EB9458098CDA8F5186B8023"/>
        <w:category>
          <w:name w:val="General"/>
          <w:gallery w:val="placeholder"/>
        </w:category>
        <w:types>
          <w:type w:val="bbPlcHdr"/>
        </w:types>
        <w:behaviors>
          <w:behavior w:val="content"/>
        </w:behaviors>
        <w:guid w:val="{975F4A21-74F6-410D-BE27-A6EF82092477}"/>
      </w:docPartPr>
      <w:docPartBody>
        <w:p w:rsidR="00111BEA" w:rsidRDefault="00111BEA" w:rsidP="00111BEA">
          <w:pPr>
            <w:pStyle w:val="5AA607C31EB9458098CDA8F5186B8023"/>
          </w:pPr>
          <w:r w:rsidRPr="00EB535A">
            <w:rPr>
              <w:rStyle w:val="PlaceholderText"/>
            </w:rPr>
            <w:t>Choose an item.</w:t>
          </w:r>
        </w:p>
      </w:docPartBody>
    </w:docPart>
    <w:docPart>
      <w:docPartPr>
        <w:name w:val="FD1FCD22A8AB4CF89DD315EE202A28F1"/>
        <w:category>
          <w:name w:val="General"/>
          <w:gallery w:val="placeholder"/>
        </w:category>
        <w:types>
          <w:type w:val="bbPlcHdr"/>
        </w:types>
        <w:behaviors>
          <w:behavior w:val="content"/>
        </w:behaviors>
        <w:guid w:val="{1C84E4CE-C5D5-4E70-947D-5DA257CE15CA}"/>
      </w:docPartPr>
      <w:docPartBody>
        <w:p w:rsidR="00111BEA" w:rsidRDefault="00111BEA" w:rsidP="00111BEA">
          <w:pPr>
            <w:pStyle w:val="FD1FCD22A8AB4CF89DD315EE202A28F1"/>
          </w:pPr>
          <w:r w:rsidRPr="00EB535A">
            <w:rPr>
              <w:rStyle w:val="PlaceholderText"/>
            </w:rPr>
            <w:t>Choose an item.</w:t>
          </w:r>
        </w:p>
      </w:docPartBody>
    </w:docPart>
    <w:docPart>
      <w:docPartPr>
        <w:name w:val="DEC82901A0454B3C8F264ECF416238CE"/>
        <w:category>
          <w:name w:val="General"/>
          <w:gallery w:val="placeholder"/>
        </w:category>
        <w:types>
          <w:type w:val="bbPlcHdr"/>
        </w:types>
        <w:behaviors>
          <w:behavior w:val="content"/>
        </w:behaviors>
        <w:guid w:val="{5D94D970-FD6D-49FA-B458-603CB771E019}"/>
      </w:docPartPr>
      <w:docPartBody>
        <w:p w:rsidR="00111BEA" w:rsidRDefault="00111BEA" w:rsidP="00111BEA">
          <w:pPr>
            <w:pStyle w:val="DEC82901A0454B3C8F264ECF416238CE"/>
          </w:pPr>
          <w:r w:rsidRPr="00EB535A">
            <w:rPr>
              <w:rStyle w:val="PlaceholderText"/>
            </w:rPr>
            <w:t>Choose an item.</w:t>
          </w:r>
        </w:p>
      </w:docPartBody>
    </w:docPart>
    <w:docPart>
      <w:docPartPr>
        <w:name w:val="66D24A9F929F4547B893CCB07BD10FC6"/>
        <w:category>
          <w:name w:val="General"/>
          <w:gallery w:val="placeholder"/>
        </w:category>
        <w:types>
          <w:type w:val="bbPlcHdr"/>
        </w:types>
        <w:behaviors>
          <w:behavior w:val="content"/>
        </w:behaviors>
        <w:guid w:val="{C5980052-51C7-4387-AE78-B7065DF67C0B}"/>
      </w:docPartPr>
      <w:docPartBody>
        <w:p w:rsidR="00111BEA" w:rsidRDefault="00111BEA" w:rsidP="00111BEA">
          <w:pPr>
            <w:pStyle w:val="66D24A9F929F4547B893CCB07BD10FC6"/>
          </w:pPr>
          <w:r w:rsidRPr="00EB535A">
            <w:rPr>
              <w:rStyle w:val="PlaceholderText"/>
            </w:rPr>
            <w:t>Choose an item.</w:t>
          </w:r>
        </w:p>
      </w:docPartBody>
    </w:docPart>
    <w:docPart>
      <w:docPartPr>
        <w:name w:val="A13398A5C03C47FFA24834C111C35CE0"/>
        <w:category>
          <w:name w:val="General"/>
          <w:gallery w:val="placeholder"/>
        </w:category>
        <w:types>
          <w:type w:val="bbPlcHdr"/>
        </w:types>
        <w:behaviors>
          <w:behavior w:val="content"/>
        </w:behaviors>
        <w:guid w:val="{E28DC697-84F9-4E9C-8951-40F17106D0F2}"/>
      </w:docPartPr>
      <w:docPartBody>
        <w:p w:rsidR="00111BEA" w:rsidRDefault="00111BEA" w:rsidP="00111BEA">
          <w:pPr>
            <w:pStyle w:val="A13398A5C03C47FFA24834C111C35CE0"/>
          </w:pPr>
          <w:r w:rsidRPr="00EB535A">
            <w:rPr>
              <w:rStyle w:val="PlaceholderText"/>
            </w:rPr>
            <w:t>Choose an item.</w:t>
          </w:r>
        </w:p>
      </w:docPartBody>
    </w:docPart>
    <w:docPart>
      <w:docPartPr>
        <w:name w:val="E7A1A4A260514740B6AF830C9D233406"/>
        <w:category>
          <w:name w:val="General"/>
          <w:gallery w:val="placeholder"/>
        </w:category>
        <w:types>
          <w:type w:val="bbPlcHdr"/>
        </w:types>
        <w:behaviors>
          <w:behavior w:val="content"/>
        </w:behaviors>
        <w:guid w:val="{517C1E18-0433-41B0-989A-ED4C4CAE290D}"/>
      </w:docPartPr>
      <w:docPartBody>
        <w:p w:rsidR="00111BEA" w:rsidRDefault="00111BEA" w:rsidP="00111BEA">
          <w:pPr>
            <w:pStyle w:val="E7A1A4A260514740B6AF830C9D233406"/>
          </w:pPr>
          <w:r w:rsidRPr="00EB535A">
            <w:rPr>
              <w:rStyle w:val="PlaceholderText"/>
            </w:rPr>
            <w:t>Choose an item.</w:t>
          </w:r>
        </w:p>
      </w:docPartBody>
    </w:docPart>
    <w:docPart>
      <w:docPartPr>
        <w:name w:val="958FCEDBE33F4DFE8A33314424564624"/>
        <w:category>
          <w:name w:val="General"/>
          <w:gallery w:val="placeholder"/>
        </w:category>
        <w:types>
          <w:type w:val="bbPlcHdr"/>
        </w:types>
        <w:behaviors>
          <w:behavior w:val="content"/>
        </w:behaviors>
        <w:guid w:val="{E46C6C22-C70C-49E5-ABC6-F2BA6D2C0E6C}"/>
      </w:docPartPr>
      <w:docPartBody>
        <w:p w:rsidR="00111BEA" w:rsidRDefault="00111BEA" w:rsidP="00111BEA">
          <w:pPr>
            <w:pStyle w:val="958FCEDBE33F4DFE8A33314424564624"/>
          </w:pPr>
          <w:r w:rsidRPr="00F44729">
            <w:rPr>
              <w:rStyle w:val="PlaceholderText"/>
            </w:rPr>
            <w:t>Choose an item.</w:t>
          </w:r>
        </w:p>
      </w:docPartBody>
    </w:docPart>
    <w:docPart>
      <w:docPartPr>
        <w:name w:val="9A18496EE2B2429296B2039F4BF39686"/>
        <w:category>
          <w:name w:val="General"/>
          <w:gallery w:val="placeholder"/>
        </w:category>
        <w:types>
          <w:type w:val="bbPlcHdr"/>
        </w:types>
        <w:behaviors>
          <w:behavior w:val="content"/>
        </w:behaviors>
        <w:guid w:val="{44CB8A08-FD3D-46CC-986A-774A1A7087F4}"/>
      </w:docPartPr>
      <w:docPartBody>
        <w:p w:rsidR="00111BEA" w:rsidRDefault="00111BEA" w:rsidP="00111BEA">
          <w:pPr>
            <w:pStyle w:val="9A18496EE2B2429296B2039F4BF39686"/>
          </w:pPr>
          <w:r w:rsidRPr="00F44729">
            <w:rPr>
              <w:rStyle w:val="PlaceholderText"/>
            </w:rPr>
            <w:t>Choose an item.</w:t>
          </w:r>
        </w:p>
      </w:docPartBody>
    </w:docPart>
    <w:docPart>
      <w:docPartPr>
        <w:name w:val="03F8442D1297461BB2D57748FDBC0072"/>
        <w:category>
          <w:name w:val="General"/>
          <w:gallery w:val="placeholder"/>
        </w:category>
        <w:types>
          <w:type w:val="bbPlcHdr"/>
        </w:types>
        <w:behaviors>
          <w:behavior w:val="content"/>
        </w:behaviors>
        <w:guid w:val="{EEB1706E-4E89-4060-972A-5EDD2BF2AA41}"/>
      </w:docPartPr>
      <w:docPartBody>
        <w:p w:rsidR="00111BEA" w:rsidRDefault="00111BEA" w:rsidP="00111BEA">
          <w:pPr>
            <w:pStyle w:val="03F8442D1297461BB2D57748FDBC0072"/>
          </w:pPr>
          <w:r w:rsidRPr="00F44729">
            <w:rPr>
              <w:rStyle w:val="PlaceholderText"/>
            </w:rPr>
            <w:t>Choose an item.</w:t>
          </w:r>
        </w:p>
      </w:docPartBody>
    </w:docPart>
    <w:docPart>
      <w:docPartPr>
        <w:name w:val="2D46A09067B7492C93818FA511416BAB"/>
        <w:category>
          <w:name w:val="General"/>
          <w:gallery w:val="placeholder"/>
        </w:category>
        <w:types>
          <w:type w:val="bbPlcHdr"/>
        </w:types>
        <w:behaviors>
          <w:behavior w:val="content"/>
        </w:behaviors>
        <w:guid w:val="{A9D65489-D741-4E3F-A6F7-88902038F735}"/>
      </w:docPartPr>
      <w:docPartBody>
        <w:p w:rsidR="00111BEA" w:rsidRDefault="00111BEA" w:rsidP="00111BEA">
          <w:pPr>
            <w:pStyle w:val="2D46A09067B7492C93818FA511416BAB"/>
          </w:pPr>
          <w:r w:rsidRPr="00F44729">
            <w:rPr>
              <w:rStyle w:val="PlaceholderText"/>
            </w:rPr>
            <w:t>Choose an item.</w:t>
          </w:r>
        </w:p>
      </w:docPartBody>
    </w:docPart>
    <w:docPart>
      <w:docPartPr>
        <w:name w:val="0376C0E9974C4FF18810C98A33193420"/>
        <w:category>
          <w:name w:val="General"/>
          <w:gallery w:val="placeholder"/>
        </w:category>
        <w:types>
          <w:type w:val="bbPlcHdr"/>
        </w:types>
        <w:behaviors>
          <w:behavior w:val="content"/>
        </w:behaviors>
        <w:guid w:val="{6B778A14-0B02-4B2E-BBFB-B2CCC22AFB39}"/>
      </w:docPartPr>
      <w:docPartBody>
        <w:p w:rsidR="00111BEA" w:rsidRDefault="00111BEA" w:rsidP="00111BEA">
          <w:pPr>
            <w:pStyle w:val="0376C0E9974C4FF18810C98A33193420"/>
          </w:pPr>
          <w:r w:rsidRPr="00AA5861">
            <w:rPr>
              <w:rStyle w:val="PlaceholderText"/>
            </w:rPr>
            <w:t>Choose an item.</w:t>
          </w:r>
        </w:p>
      </w:docPartBody>
    </w:docPart>
    <w:docPart>
      <w:docPartPr>
        <w:name w:val="0CE400A071B1409D99FE76332C438C81"/>
        <w:category>
          <w:name w:val="General"/>
          <w:gallery w:val="placeholder"/>
        </w:category>
        <w:types>
          <w:type w:val="bbPlcHdr"/>
        </w:types>
        <w:behaviors>
          <w:behavior w:val="content"/>
        </w:behaviors>
        <w:guid w:val="{085235ED-0F0C-4C04-BF6D-313F45D150DB}"/>
      </w:docPartPr>
      <w:docPartBody>
        <w:p w:rsidR="00111BEA" w:rsidRDefault="00111BEA" w:rsidP="00111BEA">
          <w:pPr>
            <w:pStyle w:val="0CE400A071B1409D99FE76332C438C81"/>
          </w:pPr>
          <w:r w:rsidRPr="00AA5861">
            <w:rPr>
              <w:rStyle w:val="PlaceholderText"/>
            </w:rPr>
            <w:t>Choose an item.</w:t>
          </w:r>
        </w:p>
      </w:docPartBody>
    </w:docPart>
    <w:docPart>
      <w:docPartPr>
        <w:name w:val="00B3EA1BBFA246A783260C810C753AC7"/>
        <w:category>
          <w:name w:val="General"/>
          <w:gallery w:val="placeholder"/>
        </w:category>
        <w:types>
          <w:type w:val="bbPlcHdr"/>
        </w:types>
        <w:behaviors>
          <w:behavior w:val="content"/>
        </w:behaviors>
        <w:guid w:val="{BB935DAA-7FA0-43BE-A88C-1DAC652CB964}"/>
      </w:docPartPr>
      <w:docPartBody>
        <w:p w:rsidR="00111BEA" w:rsidRDefault="00111BEA" w:rsidP="00111BEA">
          <w:pPr>
            <w:pStyle w:val="00B3EA1BBFA246A783260C810C753AC7"/>
          </w:pPr>
          <w:r w:rsidRPr="00AA5861">
            <w:rPr>
              <w:rStyle w:val="PlaceholderText"/>
            </w:rPr>
            <w:t>Choose an item.</w:t>
          </w:r>
        </w:p>
      </w:docPartBody>
    </w:docPart>
    <w:docPart>
      <w:docPartPr>
        <w:name w:val="5AC2315AA9594FC8B3ADFD8FA870F441"/>
        <w:category>
          <w:name w:val="General"/>
          <w:gallery w:val="placeholder"/>
        </w:category>
        <w:types>
          <w:type w:val="bbPlcHdr"/>
        </w:types>
        <w:behaviors>
          <w:behavior w:val="content"/>
        </w:behaviors>
        <w:guid w:val="{E634D939-A3DA-48C3-9D53-FE6E385F4B60}"/>
      </w:docPartPr>
      <w:docPartBody>
        <w:p w:rsidR="00111BEA" w:rsidRDefault="00111BEA" w:rsidP="00111BEA">
          <w:pPr>
            <w:pStyle w:val="5AC2315AA9594FC8B3ADFD8FA870F441"/>
          </w:pPr>
          <w:r w:rsidRPr="00AA5861">
            <w:rPr>
              <w:rStyle w:val="PlaceholderText"/>
            </w:rPr>
            <w:t>Choose an item.</w:t>
          </w:r>
        </w:p>
      </w:docPartBody>
    </w:docPart>
    <w:docPart>
      <w:docPartPr>
        <w:name w:val="31CEA84E40024BB289524DB2BF72B1B7"/>
        <w:category>
          <w:name w:val="General"/>
          <w:gallery w:val="placeholder"/>
        </w:category>
        <w:types>
          <w:type w:val="bbPlcHdr"/>
        </w:types>
        <w:behaviors>
          <w:behavior w:val="content"/>
        </w:behaviors>
        <w:guid w:val="{33B726E8-66D0-44AD-A3EB-C7C1AFBD5848}"/>
      </w:docPartPr>
      <w:docPartBody>
        <w:p w:rsidR="00111BEA" w:rsidRDefault="00111BEA" w:rsidP="00111BEA">
          <w:pPr>
            <w:pStyle w:val="31CEA84E40024BB289524DB2BF72B1B7"/>
          </w:pPr>
          <w:r w:rsidRPr="00AA5861">
            <w:rPr>
              <w:rStyle w:val="PlaceholderText"/>
            </w:rPr>
            <w:t>Choose an item.</w:t>
          </w:r>
        </w:p>
      </w:docPartBody>
    </w:docPart>
    <w:docPart>
      <w:docPartPr>
        <w:name w:val="56E2C292179341BABBEF5A8D96900C8D"/>
        <w:category>
          <w:name w:val="General"/>
          <w:gallery w:val="placeholder"/>
        </w:category>
        <w:types>
          <w:type w:val="bbPlcHdr"/>
        </w:types>
        <w:behaviors>
          <w:behavior w:val="content"/>
        </w:behaviors>
        <w:guid w:val="{3D81525C-1694-4A7E-97F3-AF00DA064803}"/>
      </w:docPartPr>
      <w:docPartBody>
        <w:p w:rsidR="00111BEA" w:rsidRDefault="00111BEA" w:rsidP="00111BEA">
          <w:pPr>
            <w:pStyle w:val="56E2C292179341BABBEF5A8D96900C8D"/>
          </w:pPr>
          <w:r w:rsidRPr="00AA5861">
            <w:rPr>
              <w:rStyle w:val="PlaceholderText"/>
            </w:rPr>
            <w:t>Choose an item.</w:t>
          </w:r>
        </w:p>
      </w:docPartBody>
    </w:docPart>
    <w:docPart>
      <w:docPartPr>
        <w:name w:val="E3EF1A00468F4D179F754A570D2364ED"/>
        <w:category>
          <w:name w:val="General"/>
          <w:gallery w:val="placeholder"/>
        </w:category>
        <w:types>
          <w:type w:val="bbPlcHdr"/>
        </w:types>
        <w:behaviors>
          <w:behavior w:val="content"/>
        </w:behaviors>
        <w:guid w:val="{DC65E087-8BF9-4F9E-AC0C-4260EE4F4690}"/>
      </w:docPartPr>
      <w:docPartBody>
        <w:p w:rsidR="00111BEA" w:rsidRDefault="00111BEA" w:rsidP="00111BEA">
          <w:pPr>
            <w:pStyle w:val="E3EF1A00468F4D179F754A570D2364ED"/>
          </w:pPr>
          <w:r w:rsidRPr="00AA5861">
            <w:rPr>
              <w:rStyle w:val="PlaceholderText"/>
            </w:rPr>
            <w:t>Choose an item.</w:t>
          </w:r>
        </w:p>
      </w:docPartBody>
    </w:docPart>
    <w:docPart>
      <w:docPartPr>
        <w:name w:val="82933A6EAB27449C8D53EEEBE88E8491"/>
        <w:category>
          <w:name w:val="General"/>
          <w:gallery w:val="placeholder"/>
        </w:category>
        <w:types>
          <w:type w:val="bbPlcHdr"/>
        </w:types>
        <w:behaviors>
          <w:behavior w:val="content"/>
        </w:behaviors>
        <w:guid w:val="{0001C0EB-76A7-4B64-9623-65659882F9A7}"/>
      </w:docPartPr>
      <w:docPartBody>
        <w:p w:rsidR="00111BEA" w:rsidRDefault="00111BEA" w:rsidP="00111BEA">
          <w:pPr>
            <w:pStyle w:val="82933A6EAB27449C8D53EEEBE88E8491"/>
          </w:pPr>
          <w:r w:rsidRPr="00AA5861">
            <w:rPr>
              <w:rStyle w:val="PlaceholderText"/>
            </w:rPr>
            <w:t>Choose an item.</w:t>
          </w:r>
        </w:p>
      </w:docPartBody>
    </w:docPart>
    <w:docPart>
      <w:docPartPr>
        <w:name w:val="DB2783D8CB4D4490BA0F0FD71477FE4A"/>
        <w:category>
          <w:name w:val="General"/>
          <w:gallery w:val="placeholder"/>
        </w:category>
        <w:types>
          <w:type w:val="bbPlcHdr"/>
        </w:types>
        <w:behaviors>
          <w:behavior w:val="content"/>
        </w:behaviors>
        <w:guid w:val="{2F79AE34-B57F-4536-80B2-5FBCFA3221C9}"/>
      </w:docPartPr>
      <w:docPartBody>
        <w:p w:rsidR="00111BEA" w:rsidRDefault="00111BEA" w:rsidP="00111BEA">
          <w:pPr>
            <w:pStyle w:val="DB2783D8CB4D4490BA0F0FD71477FE4A"/>
          </w:pPr>
          <w:r w:rsidRPr="00AA5861">
            <w:rPr>
              <w:rStyle w:val="PlaceholderText"/>
            </w:rPr>
            <w:t>Choose an item.</w:t>
          </w:r>
        </w:p>
      </w:docPartBody>
    </w:docPart>
    <w:docPart>
      <w:docPartPr>
        <w:name w:val="6F92B83B98254E1E82480CC4EDCD5A74"/>
        <w:category>
          <w:name w:val="General"/>
          <w:gallery w:val="placeholder"/>
        </w:category>
        <w:types>
          <w:type w:val="bbPlcHdr"/>
        </w:types>
        <w:behaviors>
          <w:behavior w:val="content"/>
        </w:behaviors>
        <w:guid w:val="{9864B0B0-E05F-4CD2-8855-A544141100EE}"/>
      </w:docPartPr>
      <w:docPartBody>
        <w:p w:rsidR="00111BEA" w:rsidRDefault="00111BEA" w:rsidP="00111BEA">
          <w:pPr>
            <w:pStyle w:val="6F92B83B98254E1E82480CC4EDCD5A74"/>
          </w:pPr>
          <w:r w:rsidRPr="00AA5861">
            <w:rPr>
              <w:rStyle w:val="PlaceholderText"/>
            </w:rPr>
            <w:t>Choose an item.</w:t>
          </w:r>
        </w:p>
      </w:docPartBody>
    </w:docPart>
    <w:docPart>
      <w:docPartPr>
        <w:name w:val="BBA101F194934C18AD85A6F5B0BB3065"/>
        <w:category>
          <w:name w:val="General"/>
          <w:gallery w:val="placeholder"/>
        </w:category>
        <w:types>
          <w:type w:val="bbPlcHdr"/>
        </w:types>
        <w:behaviors>
          <w:behavior w:val="content"/>
        </w:behaviors>
        <w:guid w:val="{C9802E79-5E39-4B16-9411-027F3672C021}"/>
      </w:docPartPr>
      <w:docPartBody>
        <w:p w:rsidR="00111BEA" w:rsidRDefault="00111BEA" w:rsidP="00111BEA">
          <w:pPr>
            <w:pStyle w:val="BBA101F194934C18AD85A6F5B0BB3065"/>
          </w:pPr>
          <w:r w:rsidRPr="00AA5861">
            <w:rPr>
              <w:rStyle w:val="PlaceholderText"/>
            </w:rPr>
            <w:t>Choose an item.</w:t>
          </w:r>
        </w:p>
      </w:docPartBody>
    </w:docPart>
    <w:docPart>
      <w:docPartPr>
        <w:name w:val="1A6C4296E1F446DBA2B178C2EE4DD1E6"/>
        <w:category>
          <w:name w:val="General"/>
          <w:gallery w:val="placeholder"/>
        </w:category>
        <w:types>
          <w:type w:val="bbPlcHdr"/>
        </w:types>
        <w:behaviors>
          <w:behavior w:val="content"/>
        </w:behaviors>
        <w:guid w:val="{9F0C2B81-D75C-408C-AD37-8D0A09A98BDD}"/>
      </w:docPartPr>
      <w:docPartBody>
        <w:p w:rsidR="00111BEA" w:rsidRDefault="00111BEA" w:rsidP="00111BEA">
          <w:pPr>
            <w:pStyle w:val="1A6C4296E1F446DBA2B178C2EE4DD1E6"/>
          </w:pPr>
          <w:r w:rsidRPr="00AA5861">
            <w:rPr>
              <w:rStyle w:val="PlaceholderText"/>
            </w:rPr>
            <w:t>Choose an item.</w:t>
          </w:r>
        </w:p>
      </w:docPartBody>
    </w:docPart>
    <w:docPart>
      <w:docPartPr>
        <w:name w:val="9AB713492D3A4019A5BFE7DF3BE6217F"/>
        <w:category>
          <w:name w:val="General"/>
          <w:gallery w:val="placeholder"/>
        </w:category>
        <w:types>
          <w:type w:val="bbPlcHdr"/>
        </w:types>
        <w:behaviors>
          <w:behavior w:val="content"/>
        </w:behaviors>
        <w:guid w:val="{6409C0C8-BDFB-4845-AF2A-5048157B48DD}"/>
      </w:docPartPr>
      <w:docPartBody>
        <w:p w:rsidR="00111BEA" w:rsidRDefault="00111BEA" w:rsidP="00111BEA">
          <w:pPr>
            <w:pStyle w:val="9AB713492D3A4019A5BFE7DF3BE6217F"/>
          </w:pPr>
          <w:r w:rsidRPr="00AA5861">
            <w:rPr>
              <w:rStyle w:val="PlaceholderText"/>
            </w:rPr>
            <w:t>Choose an item.</w:t>
          </w:r>
        </w:p>
      </w:docPartBody>
    </w:docPart>
    <w:docPart>
      <w:docPartPr>
        <w:name w:val="0F8F57967FA24E2C8B685E8CA6B3B9E7"/>
        <w:category>
          <w:name w:val="General"/>
          <w:gallery w:val="placeholder"/>
        </w:category>
        <w:types>
          <w:type w:val="bbPlcHdr"/>
        </w:types>
        <w:behaviors>
          <w:behavior w:val="content"/>
        </w:behaviors>
        <w:guid w:val="{3A487C13-4906-4B62-9B61-25669888C367}"/>
      </w:docPartPr>
      <w:docPartBody>
        <w:p w:rsidR="00111BEA" w:rsidRDefault="00111BEA" w:rsidP="00111BEA">
          <w:pPr>
            <w:pStyle w:val="0F8F57967FA24E2C8B685E8CA6B3B9E7"/>
          </w:pPr>
          <w:r w:rsidRPr="00AA5861">
            <w:rPr>
              <w:rStyle w:val="PlaceholderText"/>
            </w:rPr>
            <w:t>Choose an item.</w:t>
          </w:r>
        </w:p>
      </w:docPartBody>
    </w:docPart>
    <w:docPart>
      <w:docPartPr>
        <w:name w:val="D8F4074884404D1E939E31E58C375A4E"/>
        <w:category>
          <w:name w:val="General"/>
          <w:gallery w:val="placeholder"/>
        </w:category>
        <w:types>
          <w:type w:val="bbPlcHdr"/>
        </w:types>
        <w:behaviors>
          <w:behavior w:val="content"/>
        </w:behaviors>
        <w:guid w:val="{6519CE00-8BCC-4E31-A1FE-1A98F944E456}"/>
      </w:docPartPr>
      <w:docPartBody>
        <w:p w:rsidR="00111BEA" w:rsidRDefault="00111BEA" w:rsidP="00111BEA">
          <w:pPr>
            <w:pStyle w:val="D8F4074884404D1E939E31E58C375A4E"/>
          </w:pPr>
          <w:r w:rsidRPr="00AA5861">
            <w:rPr>
              <w:rStyle w:val="PlaceholderText"/>
            </w:rPr>
            <w:t>Choose an item.</w:t>
          </w:r>
        </w:p>
      </w:docPartBody>
    </w:docPart>
    <w:docPart>
      <w:docPartPr>
        <w:name w:val="534D8AB9872140AAA908A9790E943005"/>
        <w:category>
          <w:name w:val="General"/>
          <w:gallery w:val="placeholder"/>
        </w:category>
        <w:types>
          <w:type w:val="bbPlcHdr"/>
        </w:types>
        <w:behaviors>
          <w:behavior w:val="content"/>
        </w:behaviors>
        <w:guid w:val="{5E6B5BE7-D205-4329-9338-3A66F065B5D8}"/>
      </w:docPartPr>
      <w:docPartBody>
        <w:p w:rsidR="00111BEA" w:rsidRDefault="00111BEA" w:rsidP="00111BEA">
          <w:pPr>
            <w:pStyle w:val="534D8AB9872140AAA908A9790E943005"/>
          </w:pPr>
          <w:r w:rsidRPr="00AA5861">
            <w:rPr>
              <w:rStyle w:val="PlaceholderText"/>
            </w:rPr>
            <w:t>Choose an item.</w:t>
          </w:r>
        </w:p>
      </w:docPartBody>
    </w:docPart>
    <w:docPart>
      <w:docPartPr>
        <w:name w:val="BFC0D4C4E4D84070ADA445D24AB61E1B"/>
        <w:category>
          <w:name w:val="General"/>
          <w:gallery w:val="placeholder"/>
        </w:category>
        <w:types>
          <w:type w:val="bbPlcHdr"/>
        </w:types>
        <w:behaviors>
          <w:behavior w:val="content"/>
        </w:behaviors>
        <w:guid w:val="{F8C62782-B15F-47D9-AF9B-5D4E54293A47}"/>
      </w:docPartPr>
      <w:docPartBody>
        <w:p w:rsidR="00111BEA" w:rsidRDefault="00111BEA" w:rsidP="00111BEA">
          <w:pPr>
            <w:pStyle w:val="BFC0D4C4E4D84070ADA445D24AB61E1B"/>
          </w:pPr>
          <w:r w:rsidRPr="00AA5861">
            <w:rPr>
              <w:rStyle w:val="PlaceholderText"/>
            </w:rPr>
            <w:t>Choose an item.</w:t>
          </w:r>
        </w:p>
      </w:docPartBody>
    </w:docPart>
    <w:docPart>
      <w:docPartPr>
        <w:name w:val="DFBE08D5BA99423F90F7A293056B7E80"/>
        <w:category>
          <w:name w:val="General"/>
          <w:gallery w:val="placeholder"/>
        </w:category>
        <w:types>
          <w:type w:val="bbPlcHdr"/>
        </w:types>
        <w:behaviors>
          <w:behavior w:val="content"/>
        </w:behaviors>
        <w:guid w:val="{353B17C5-CAE6-4E9D-B82B-10464918F53F}"/>
      </w:docPartPr>
      <w:docPartBody>
        <w:p w:rsidR="00111BEA" w:rsidRDefault="00111BEA" w:rsidP="00111BEA">
          <w:pPr>
            <w:pStyle w:val="DFBE08D5BA99423F90F7A293056B7E80"/>
          </w:pPr>
          <w:r w:rsidRPr="00AA5861">
            <w:rPr>
              <w:rStyle w:val="PlaceholderText"/>
            </w:rPr>
            <w:t>Choose an item.</w:t>
          </w:r>
        </w:p>
      </w:docPartBody>
    </w:docPart>
    <w:docPart>
      <w:docPartPr>
        <w:name w:val="1291674396E54EF393DA7B6383491A94"/>
        <w:category>
          <w:name w:val="General"/>
          <w:gallery w:val="placeholder"/>
        </w:category>
        <w:types>
          <w:type w:val="bbPlcHdr"/>
        </w:types>
        <w:behaviors>
          <w:behavior w:val="content"/>
        </w:behaviors>
        <w:guid w:val="{4BD97A64-9039-4AAB-81F3-D00B65953023}"/>
      </w:docPartPr>
      <w:docPartBody>
        <w:p w:rsidR="00111BEA" w:rsidRDefault="00111BEA" w:rsidP="00111BEA">
          <w:pPr>
            <w:pStyle w:val="1291674396E54EF393DA7B6383491A94"/>
          </w:pPr>
          <w:r w:rsidRPr="00AA5861">
            <w:rPr>
              <w:rStyle w:val="PlaceholderText"/>
            </w:rPr>
            <w:t>Choose an item.</w:t>
          </w:r>
        </w:p>
      </w:docPartBody>
    </w:docPart>
    <w:docPart>
      <w:docPartPr>
        <w:name w:val="219EF7BDB41347AF84A8E2D6F4E61706"/>
        <w:category>
          <w:name w:val="General"/>
          <w:gallery w:val="placeholder"/>
        </w:category>
        <w:types>
          <w:type w:val="bbPlcHdr"/>
        </w:types>
        <w:behaviors>
          <w:behavior w:val="content"/>
        </w:behaviors>
        <w:guid w:val="{4BB11060-DE81-47C3-ADD5-5DB431270507}"/>
      </w:docPartPr>
      <w:docPartBody>
        <w:p w:rsidR="00111BEA" w:rsidRDefault="00111BEA" w:rsidP="00111BEA">
          <w:pPr>
            <w:pStyle w:val="219EF7BDB41347AF84A8E2D6F4E61706"/>
          </w:pPr>
          <w:r w:rsidRPr="00AA5861">
            <w:rPr>
              <w:rStyle w:val="PlaceholderText"/>
            </w:rPr>
            <w:t>Choose an item.</w:t>
          </w:r>
        </w:p>
      </w:docPartBody>
    </w:docPart>
    <w:docPart>
      <w:docPartPr>
        <w:name w:val="0EF5162279454E8EB6A462BFC388C10A"/>
        <w:category>
          <w:name w:val="General"/>
          <w:gallery w:val="placeholder"/>
        </w:category>
        <w:types>
          <w:type w:val="bbPlcHdr"/>
        </w:types>
        <w:behaviors>
          <w:behavior w:val="content"/>
        </w:behaviors>
        <w:guid w:val="{7330E17C-5E56-46DE-B233-81ECE4D5376E}"/>
      </w:docPartPr>
      <w:docPartBody>
        <w:p w:rsidR="00C41FAD" w:rsidRDefault="00C41FAD" w:rsidP="00C41FAD">
          <w:pPr>
            <w:pStyle w:val="0EF5162279454E8EB6A462BFC388C10A"/>
          </w:pPr>
          <w:r w:rsidRPr="00F44729">
            <w:rPr>
              <w:rStyle w:val="PlaceholderText"/>
            </w:rPr>
            <w:t>Choose an item.</w:t>
          </w:r>
        </w:p>
      </w:docPartBody>
    </w:docPart>
    <w:docPart>
      <w:docPartPr>
        <w:name w:val="7A3720F60B8041B9868A4CA7BF51BA0E"/>
        <w:category>
          <w:name w:val="General"/>
          <w:gallery w:val="placeholder"/>
        </w:category>
        <w:types>
          <w:type w:val="bbPlcHdr"/>
        </w:types>
        <w:behaviors>
          <w:behavior w:val="content"/>
        </w:behaviors>
        <w:guid w:val="{EEAE5F0E-1A42-4480-A646-B5B3F03933BF}"/>
      </w:docPartPr>
      <w:docPartBody>
        <w:p w:rsidR="00C41FAD" w:rsidRDefault="00C41FAD" w:rsidP="00C41FAD">
          <w:pPr>
            <w:pStyle w:val="7A3720F60B8041B9868A4CA7BF51BA0E"/>
          </w:pPr>
          <w:r w:rsidRPr="00F44729">
            <w:rPr>
              <w:rStyle w:val="PlaceholderText"/>
            </w:rPr>
            <w:t>Choose an item.</w:t>
          </w:r>
        </w:p>
      </w:docPartBody>
    </w:docPart>
    <w:docPart>
      <w:docPartPr>
        <w:name w:val="572F97241E9041C180585053D26596F5"/>
        <w:category>
          <w:name w:val="General"/>
          <w:gallery w:val="placeholder"/>
        </w:category>
        <w:types>
          <w:type w:val="bbPlcHdr"/>
        </w:types>
        <w:behaviors>
          <w:behavior w:val="content"/>
        </w:behaviors>
        <w:guid w:val="{6A198A74-599C-4AF8-BEC1-64886171AAAA}"/>
      </w:docPartPr>
      <w:docPartBody>
        <w:p w:rsidR="00C41FAD" w:rsidRDefault="00C41FAD" w:rsidP="00C41FAD">
          <w:pPr>
            <w:pStyle w:val="572F97241E9041C180585053D26596F5"/>
          </w:pPr>
          <w:r w:rsidRPr="00F44729">
            <w:rPr>
              <w:rStyle w:val="PlaceholderText"/>
            </w:rPr>
            <w:t>Choose an item.</w:t>
          </w:r>
        </w:p>
      </w:docPartBody>
    </w:docPart>
    <w:docPart>
      <w:docPartPr>
        <w:name w:val="8C093AC5C8654A7D9B1E416F80551ED8"/>
        <w:category>
          <w:name w:val="General"/>
          <w:gallery w:val="placeholder"/>
        </w:category>
        <w:types>
          <w:type w:val="bbPlcHdr"/>
        </w:types>
        <w:behaviors>
          <w:behavior w:val="content"/>
        </w:behaviors>
        <w:guid w:val="{71337379-5B23-410B-B1A2-D8EACD7C69A2}"/>
      </w:docPartPr>
      <w:docPartBody>
        <w:p w:rsidR="00C41FAD" w:rsidRDefault="00C41FAD" w:rsidP="00C41FAD">
          <w:pPr>
            <w:pStyle w:val="8C093AC5C8654A7D9B1E416F80551ED8"/>
          </w:pPr>
          <w:r w:rsidRPr="00F44729">
            <w:rPr>
              <w:rStyle w:val="PlaceholderText"/>
            </w:rPr>
            <w:t>Choose an item.</w:t>
          </w:r>
        </w:p>
      </w:docPartBody>
    </w:docPart>
    <w:docPart>
      <w:docPartPr>
        <w:name w:val="0753A0C6138B4D8285E2CE054B21EDAC"/>
        <w:category>
          <w:name w:val="General"/>
          <w:gallery w:val="placeholder"/>
        </w:category>
        <w:types>
          <w:type w:val="bbPlcHdr"/>
        </w:types>
        <w:behaviors>
          <w:behavior w:val="content"/>
        </w:behaviors>
        <w:guid w:val="{944BBDCC-7EF2-418D-895B-B13159555725}"/>
      </w:docPartPr>
      <w:docPartBody>
        <w:p w:rsidR="00C41FAD" w:rsidRDefault="00C41FAD" w:rsidP="00C41FAD">
          <w:pPr>
            <w:pStyle w:val="0753A0C6138B4D8285E2CE054B21EDAC"/>
          </w:pPr>
          <w:r w:rsidRPr="00F44729">
            <w:rPr>
              <w:rStyle w:val="PlaceholderText"/>
            </w:rPr>
            <w:t>Choose an item.</w:t>
          </w:r>
        </w:p>
      </w:docPartBody>
    </w:docPart>
    <w:docPart>
      <w:docPartPr>
        <w:name w:val="5D19CFC0E92E4BA9BBF67AA54B64CFC0"/>
        <w:category>
          <w:name w:val="General"/>
          <w:gallery w:val="placeholder"/>
        </w:category>
        <w:types>
          <w:type w:val="bbPlcHdr"/>
        </w:types>
        <w:behaviors>
          <w:behavior w:val="content"/>
        </w:behaviors>
        <w:guid w:val="{AE0B642C-B97E-4886-8E79-1E82F1642124}"/>
      </w:docPartPr>
      <w:docPartBody>
        <w:p w:rsidR="00C41FAD" w:rsidRDefault="00C41FAD" w:rsidP="00C41FAD">
          <w:pPr>
            <w:pStyle w:val="5D19CFC0E92E4BA9BBF67AA54B64CFC0"/>
          </w:pPr>
          <w:r w:rsidRPr="00F44729">
            <w:rPr>
              <w:rStyle w:val="PlaceholderText"/>
            </w:rPr>
            <w:t>Choose an item.</w:t>
          </w:r>
        </w:p>
      </w:docPartBody>
    </w:docPart>
    <w:docPart>
      <w:docPartPr>
        <w:name w:val="728DC220D19B4121A514208F825C9FFC"/>
        <w:category>
          <w:name w:val="General"/>
          <w:gallery w:val="placeholder"/>
        </w:category>
        <w:types>
          <w:type w:val="bbPlcHdr"/>
        </w:types>
        <w:behaviors>
          <w:behavior w:val="content"/>
        </w:behaviors>
        <w:guid w:val="{4FF503F1-E4C6-46C5-A094-59A76E737AD1}"/>
      </w:docPartPr>
      <w:docPartBody>
        <w:p w:rsidR="00C41FAD" w:rsidRDefault="00C41FAD" w:rsidP="00C41FAD">
          <w:pPr>
            <w:pStyle w:val="728DC220D19B4121A514208F825C9FFC"/>
          </w:pPr>
          <w:r w:rsidRPr="00F44729">
            <w:rPr>
              <w:rStyle w:val="PlaceholderText"/>
            </w:rPr>
            <w:t>Choose an item.</w:t>
          </w:r>
        </w:p>
      </w:docPartBody>
    </w:docPart>
    <w:docPart>
      <w:docPartPr>
        <w:name w:val="CBA324881237405BB0356CA617138F5F"/>
        <w:category>
          <w:name w:val="General"/>
          <w:gallery w:val="placeholder"/>
        </w:category>
        <w:types>
          <w:type w:val="bbPlcHdr"/>
        </w:types>
        <w:behaviors>
          <w:behavior w:val="content"/>
        </w:behaviors>
        <w:guid w:val="{4094A7D7-A38F-44BB-8D13-D42BCDC078ED}"/>
      </w:docPartPr>
      <w:docPartBody>
        <w:p w:rsidR="00C41FAD" w:rsidRDefault="00C41FAD" w:rsidP="00C41FAD">
          <w:pPr>
            <w:pStyle w:val="CBA324881237405BB0356CA617138F5F"/>
          </w:pPr>
          <w:r w:rsidRPr="00F44729">
            <w:rPr>
              <w:rStyle w:val="PlaceholderText"/>
            </w:rPr>
            <w:t>Choose an item.</w:t>
          </w:r>
        </w:p>
      </w:docPartBody>
    </w:docPart>
    <w:docPart>
      <w:docPartPr>
        <w:name w:val="2FBABC0490BF4FFB80908A7E761CED7F"/>
        <w:category>
          <w:name w:val="General"/>
          <w:gallery w:val="placeholder"/>
        </w:category>
        <w:types>
          <w:type w:val="bbPlcHdr"/>
        </w:types>
        <w:behaviors>
          <w:behavior w:val="content"/>
        </w:behaviors>
        <w:guid w:val="{C2C7D915-FEF9-4868-AFF4-A2D1C3735B35}"/>
      </w:docPartPr>
      <w:docPartBody>
        <w:p w:rsidR="00C41FAD" w:rsidRDefault="00C41FAD" w:rsidP="00C41FAD">
          <w:pPr>
            <w:pStyle w:val="2FBABC0490BF4FFB80908A7E761CED7F"/>
          </w:pPr>
          <w:r w:rsidRPr="00F44729">
            <w:rPr>
              <w:rStyle w:val="PlaceholderText"/>
            </w:rPr>
            <w:t>Choose an item.</w:t>
          </w:r>
        </w:p>
      </w:docPartBody>
    </w:docPart>
    <w:docPart>
      <w:docPartPr>
        <w:name w:val="5D2E976035F14A0580542627D513DA91"/>
        <w:category>
          <w:name w:val="General"/>
          <w:gallery w:val="placeholder"/>
        </w:category>
        <w:types>
          <w:type w:val="bbPlcHdr"/>
        </w:types>
        <w:behaviors>
          <w:behavior w:val="content"/>
        </w:behaviors>
        <w:guid w:val="{F2905716-F624-4786-A629-4D5927C752FD}"/>
      </w:docPartPr>
      <w:docPartBody>
        <w:p w:rsidR="00C41FAD" w:rsidRDefault="00C41FAD" w:rsidP="00C41FAD">
          <w:pPr>
            <w:pStyle w:val="5D2E976035F14A0580542627D513DA91"/>
          </w:pPr>
          <w:r w:rsidRPr="00F44729">
            <w:rPr>
              <w:rStyle w:val="PlaceholderText"/>
            </w:rPr>
            <w:t>Choose an item.</w:t>
          </w:r>
        </w:p>
      </w:docPartBody>
    </w:docPart>
    <w:docPart>
      <w:docPartPr>
        <w:name w:val="BB295FEF06A941A8AF3B59FEFB42D5A6"/>
        <w:category>
          <w:name w:val="General"/>
          <w:gallery w:val="placeholder"/>
        </w:category>
        <w:types>
          <w:type w:val="bbPlcHdr"/>
        </w:types>
        <w:behaviors>
          <w:behavior w:val="content"/>
        </w:behaviors>
        <w:guid w:val="{AA9E3CE9-F03A-4B7F-8336-B472BB931D26}"/>
      </w:docPartPr>
      <w:docPartBody>
        <w:p w:rsidR="00C41FAD" w:rsidRDefault="00C41FAD" w:rsidP="00C41FAD">
          <w:pPr>
            <w:pStyle w:val="BB295FEF06A941A8AF3B59FEFB42D5A6"/>
          </w:pPr>
          <w:r w:rsidRPr="00F44729">
            <w:rPr>
              <w:rStyle w:val="PlaceholderText"/>
            </w:rPr>
            <w:t>Choose an item.</w:t>
          </w:r>
        </w:p>
      </w:docPartBody>
    </w:docPart>
    <w:docPart>
      <w:docPartPr>
        <w:name w:val="229107C1A39E4424B8568C1F296F172D"/>
        <w:category>
          <w:name w:val="General"/>
          <w:gallery w:val="placeholder"/>
        </w:category>
        <w:types>
          <w:type w:val="bbPlcHdr"/>
        </w:types>
        <w:behaviors>
          <w:behavior w:val="content"/>
        </w:behaviors>
        <w:guid w:val="{9EE0A27D-489F-4D3B-8537-A838272527B8}"/>
      </w:docPartPr>
      <w:docPartBody>
        <w:p w:rsidR="00C41FAD" w:rsidRDefault="00C41FAD" w:rsidP="00C41FAD">
          <w:pPr>
            <w:pStyle w:val="229107C1A39E4424B8568C1F296F172D"/>
          </w:pPr>
          <w:r w:rsidRPr="00F44729">
            <w:rPr>
              <w:rStyle w:val="PlaceholderText"/>
            </w:rPr>
            <w:t>Choose an item.</w:t>
          </w:r>
        </w:p>
      </w:docPartBody>
    </w:docPart>
    <w:docPart>
      <w:docPartPr>
        <w:name w:val="D310A9BC8EFC4CEBA207ABC1A1FF6726"/>
        <w:category>
          <w:name w:val="General"/>
          <w:gallery w:val="placeholder"/>
        </w:category>
        <w:types>
          <w:type w:val="bbPlcHdr"/>
        </w:types>
        <w:behaviors>
          <w:behavior w:val="content"/>
        </w:behaviors>
        <w:guid w:val="{57FD3C01-041C-4F36-8A08-B6A017F74735}"/>
      </w:docPartPr>
      <w:docPartBody>
        <w:p w:rsidR="00C41FAD" w:rsidRDefault="00C41FAD" w:rsidP="00C41FAD">
          <w:pPr>
            <w:pStyle w:val="D310A9BC8EFC4CEBA207ABC1A1FF6726"/>
          </w:pPr>
          <w:r w:rsidRPr="00F44729">
            <w:rPr>
              <w:rStyle w:val="PlaceholderText"/>
            </w:rPr>
            <w:t>Choose an item.</w:t>
          </w:r>
        </w:p>
      </w:docPartBody>
    </w:docPart>
    <w:docPart>
      <w:docPartPr>
        <w:name w:val="8B2A5F0A024E4C84B5B15445584ACFCF"/>
        <w:category>
          <w:name w:val="General"/>
          <w:gallery w:val="placeholder"/>
        </w:category>
        <w:types>
          <w:type w:val="bbPlcHdr"/>
        </w:types>
        <w:behaviors>
          <w:behavior w:val="content"/>
        </w:behaviors>
        <w:guid w:val="{CE7EF894-B200-48B9-BEA4-D86B459FB3AB}"/>
      </w:docPartPr>
      <w:docPartBody>
        <w:p w:rsidR="00C41FAD" w:rsidRDefault="00C41FAD" w:rsidP="00C41FAD">
          <w:pPr>
            <w:pStyle w:val="8B2A5F0A024E4C84B5B15445584ACFCF"/>
          </w:pPr>
          <w:r w:rsidRPr="00F44729">
            <w:rPr>
              <w:rStyle w:val="PlaceholderText"/>
            </w:rPr>
            <w:t>Choose an item.</w:t>
          </w:r>
        </w:p>
      </w:docPartBody>
    </w:docPart>
    <w:docPart>
      <w:docPartPr>
        <w:name w:val="EBE1026E0A4046FF978EAF15BBF70125"/>
        <w:category>
          <w:name w:val="General"/>
          <w:gallery w:val="placeholder"/>
        </w:category>
        <w:types>
          <w:type w:val="bbPlcHdr"/>
        </w:types>
        <w:behaviors>
          <w:behavior w:val="content"/>
        </w:behaviors>
        <w:guid w:val="{3C014BBC-5831-4FC5-AB41-A66F59AB5990}"/>
      </w:docPartPr>
      <w:docPartBody>
        <w:p w:rsidR="00C41FAD" w:rsidRDefault="00C41FAD" w:rsidP="00C41FAD">
          <w:pPr>
            <w:pStyle w:val="EBE1026E0A4046FF978EAF15BBF70125"/>
          </w:pPr>
          <w:r w:rsidRPr="00F44729">
            <w:rPr>
              <w:rStyle w:val="PlaceholderText"/>
            </w:rPr>
            <w:t>Choose an item.</w:t>
          </w:r>
        </w:p>
      </w:docPartBody>
    </w:docPart>
    <w:docPart>
      <w:docPartPr>
        <w:name w:val="C3F8396258CF44159B413B92C82A6D48"/>
        <w:category>
          <w:name w:val="General"/>
          <w:gallery w:val="placeholder"/>
        </w:category>
        <w:types>
          <w:type w:val="bbPlcHdr"/>
        </w:types>
        <w:behaviors>
          <w:behavior w:val="content"/>
        </w:behaviors>
        <w:guid w:val="{0E68E356-7A48-49E1-AECB-24E7DC54D553}"/>
      </w:docPartPr>
      <w:docPartBody>
        <w:p w:rsidR="00C41FAD" w:rsidRDefault="00C41FAD" w:rsidP="00C41FAD">
          <w:pPr>
            <w:pStyle w:val="C3F8396258CF44159B413B92C82A6D48"/>
          </w:pPr>
          <w:r w:rsidRPr="00F44729">
            <w:rPr>
              <w:rStyle w:val="PlaceholderText"/>
            </w:rPr>
            <w:t>Choose an item.</w:t>
          </w:r>
        </w:p>
      </w:docPartBody>
    </w:docPart>
    <w:docPart>
      <w:docPartPr>
        <w:name w:val="5949E7969FA94144BF75C6C2A215E6D9"/>
        <w:category>
          <w:name w:val="General"/>
          <w:gallery w:val="placeholder"/>
        </w:category>
        <w:types>
          <w:type w:val="bbPlcHdr"/>
        </w:types>
        <w:behaviors>
          <w:behavior w:val="content"/>
        </w:behaviors>
        <w:guid w:val="{6B03B737-E5A8-452E-A581-FAEFB3EDBC1D}"/>
      </w:docPartPr>
      <w:docPartBody>
        <w:p w:rsidR="00C41FAD" w:rsidRDefault="00C41FAD" w:rsidP="00C41FAD">
          <w:pPr>
            <w:pStyle w:val="5949E7969FA94144BF75C6C2A215E6D9"/>
          </w:pPr>
          <w:r w:rsidRPr="00F44729">
            <w:rPr>
              <w:rStyle w:val="PlaceholderText"/>
            </w:rPr>
            <w:t>Choose an item.</w:t>
          </w:r>
        </w:p>
      </w:docPartBody>
    </w:docPart>
    <w:docPart>
      <w:docPartPr>
        <w:name w:val="DE2AFA223C574C0F90D0A09CFEEAF5D8"/>
        <w:category>
          <w:name w:val="General"/>
          <w:gallery w:val="placeholder"/>
        </w:category>
        <w:types>
          <w:type w:val="bbPlcHdr"/>
        </w:types>
        <w:behaviors>
          <w:behavior w:val="content"/>
        </w:behaviors>
        <w:guid w:val="{03720F70-84A1-4E4C-8076-AD198E324A91}"/>
      </w:docPartPr>
      <w:docPartBody>
        <w:p w:rsidR="00C41FAD" w:rsidRDefault="00C41FAD" w:rsidP="00C41FAD">
          <w:pPr>
            <w:pStyle w:val="DE2AFA223C574C0F90D0A09CFEEAF5D8"/>
          </w:pPr>
          <w:r w:rsidRPr="00F44729">
            <w:rPr>
              <w:rStyle w:val="PlaceholderText"/>
            </w:rPr>
            <w:t>Choose an item.</w:t>
          </w:r>
        </w:p>
      </w:docPartBody>
    </w:docPart>
    <w:docPart>
      <w:docPartPr>
        <w:name w:val="324C0AC6B6CB443186126D1E4AAEF4C2"/>
        <w:category>
          <w:name w:val="General"/>
          <w:gallery w:val="placeholder"/>
        </w:category>
        <w:types>
          <w:type w:val="bbPlcHdr"/>
        </w:types>
        <w:behaviors>
          <w:behavior w:val="content"/>
        </w:behaviors>
        <w:guid w:val="{60264049-2284-49A6-A9FE-116ADE0822B6}"/>
      </w:docPartPr>
      <w:docPartBody>
        <w:p w:rsidR="00C41FAD" w:rsidRDefault="00C41FAD" w:rsidP="00C41FAD">
          <w:pPr>
            <w:pStyle w:val="324C0AC6B6CB443186126D1E4AAEF4C2"/>
          </w:pPr>
          <w:r w:rsidRPr="00F44729">
            <w:rPr>
              <w:rStyle w:val="PlaceholderText"/>
            </w:rPr>
            <w:t>Choose an item.</w:t>
          </w:r>
        </w:p>
      </w:docPartBody>
    </w:docPart>
    <w:docPart>
      <w:docPartPr>
        <w:name w:val="C1888A04E3614CE19074A30F7A1C750C"/>
        <w:category>
          <w:name w:val="General"/>
          <w:gallery w:val="placeholder"/>
        </w:category>
        <w:types>
          <w:type w:val="bbPlcHdr"/>
        </w:types>
        <w:behaviors>
          <w:behavior w:val="content"/>
        </w:behaviors>
        <w:guid w:val="{C5CCCBBA-D935-418F-BFB9-6D8200FC3FB8}"/>
      </w:docPartPr>
      <w:docPartBody>
        <w:p w:rsidR="00C41FAD" w:rsidRDefault="00C41FAD" w:rsidP="00C41FAD">
          <w:pPr>
            <w:pStyle w:val="C1888A04E3614CE19074A30F7A1C750C"/>
          </w:pPr>
          <w:r w:rsidRPr="00F44729">
            <w:rPr>
              <w:rStyle w:val="PlaceholderText"/>
            </w:rPr>
            <w:t>Choose an item.</w:t>
          </w:r>
        </w:p>
      </w:docPartBody>
    </w:docPart>
    <w:docPart>
      <w:docPartPr>
        <w:name w:val="291EB116855447EEAED9EF3325BA0CB1"/>
        <w:category>
          <w:name w:val="General"/>
          <w:gallery w:val="placeholder"/>
        </w:category>
        <w:types>
          <w:type w:val="bbPlcHdr"/>
        </w:types>
        <w:behaviors>
          <w:behavior w:val="content"/>
        </w:behaviors>
        <w:guid w:val="{57B00E97-69B4-4169-A674-C6E5A4B84A48}"/>
      </w:docPartPr>
      <w:docPartBody>
        <w:p w:rsidR="00C41FAD" w:rsidRDefault="00C41FAD" w:rsidP="00C41FAD">
          <w:pPr>
            <w:pStyle w:val="291EB116855447EEAED9EF3325BA0CB1"/>
          </w:pPr>
          <w:r w:rsidRPr="00F44729">
            <w:rPr>
              <w:rStyle w:val="PlaceholderText"/>
            </w:rPr>
            <w:t>Choose an item.</w:t>
          </w:r>
        </w:p>
      </w:docPartBody>
    </w:docPart>
    <w:docPart>
      <w:docPartPr>
        <w:name w:val="231F8E1FD3714214B5869A66E258B7BB"/>
        <w:category>
          <w:name w:val="General"/>
          <w:gallery w:val="placeholder"/>
        </w:category>
        <w:types>
          <w:type w:val="bbPlcHdr"/>
        </w:types>
        <w:behaviors>
          <w:behavior w:val="content"/>
        </w:behaviors>
        <w:guid w:val="{F3BEB1C7-C879-4A06-AF00-6C497096D563}"/>
      </w:docPartPr>
      <w:docPartBody>
        <w:p w:rsidR="00C41FAD" w:rsidRDefault="00C41FAD" w:rsidP="00C41FAD">
          <w:pPr>
            <w:pStyle w:val="231F8E1FD3714214B5869A66E258B7BB"/>
          </w:pPr>
          <w:r w:rsidRPr="00F44729">
            <w:rPr>
              <w:rStyle w:val="PlaceholderText"/>
            </w:rPr>
            <w:t>Choose an item.</w:t>
          </w:r>
        </w:p>
      </w:docPartBody>
    </w:docPart>
    <w:docPart>
      <w:docPartPr>
        <w:name w:val="D579B4FB3CA74DA58F377D3176E6AC4C"/>
        <w:category>
          <w:name w:val="General"/>
          <w:gallery w:val="placeholder"/>
        </w:category>
        <w:types>
          <w:type w:val="bbPlcHdr"/>
        </w:types>
        <w:behaviors>
          <w:behavior w:val="content"/>
        </w:behaviors>
        <w:guid w:val="{3FAF513E-40CB-48C2-9722-6F6521C2C556}"/>
      </w:docPartPr>
      <w:docPartBody>
        <w:p w:rsidR="00C41FAD" w:rsidRDefault="00C41FAD" w:rsidP="00C41FAD">
          <w:pPr>
            <w:pStyle w:val="D579B4FB3CA74DA58F377D3176E6AC4C"/>
          </w:pPr>
          <w:r w:rsidRPr="00F44729">
            <w:rPr>
              <w:rStyle w:val="PlaceholderText"/>
            </w:rPr>
            <w:t>Choose an item.</w:t>
          </w:r>
        </w:p>
      </w:docPartBody>
    </w:docPart>
    <w:docPart>
      <w:docPartPr>
        <w:name w:val="1F9633E4A3E7446F971611DD0A6E865F"/>
        <w:category>
          <w:name w:val="General"/>
          <w:gallery w:val="placeholder"/>
        </w:category>
        <w:types>
          <w:type w:val="bbPlcHdr"/>
        </w:types>
        <w:behaviors>
          <w:behavior w:val="content"/>
        </w:behaviors>
        <w:guid w:val="{A0DB46AF-6A9A-41F1-9115-CB059C2237F7}"/>
      </w:docPartPr>
      <w:docPartBody>
        <w:p w:rsidR="00C41FAD" w:rsidRDefault="00C41FAD" w:rsidP="00C41FAD">
          <w:pPr>
            <w:pStyle w:val="1F9633E4A3E7446F971611DD0A6E865F"/>
          </w:pPr>
          <w:r w:rsidRPr="00F44729">
            <w:rPr>
              <w:rStyle w:val="PlaceholderText"/>
            </w:rPr>
            <w:t>Choose an item.</w:t>
          </w:r>
        </w:p>
      </w:docPartBody>
    </w:docPart>
    <w:docPart>
      <w:docPartPr>
        <w:name w:val="FE01781FDAD34F59A6997E7FC65663C1"/>
        <w:category>
          <w:name w:val="General"/>
          <w:gallery w:val="placeholder"/>
        </w:category>
        <w:types>
          <w:type w:val="bbPlcHdr"/>
        </w:types>
        <w:behaviors>
          <w:behavior w:val="content"/>
        </w:behaviors>
        <w:guid w:val="{986C38FD-C727-4982-883A-81A493428B7C}"/>
      </w:docPartPr>
      <w:docPartBody>
        <w:p w:rsidR="00C41FAD" w:rsidRDefault="00C41FAD" w:rsidP="00C41FAD">
          <w:pPr>
            <w:pStyle w:val="FE01781FDAD34F59A6997E7FC65663C1"/>
          </w:pPr>
          <w:r w:rsidRPr="00F44729">
            <w:rPr>
              <w:rStyle w:val="PlaceholderText"/>
            </w:rPr>
            <w:t>Choose an item.</w:t>
          </w:r>
        </w:p>
      </w:docPartBody>
    </w:docPart>
    <w:docPart>
      <w:docPartPr>
        <w:name w:val="B03A0C2192FA470A94BFFA24A8BE77C7"/>
        <w:category>
          <w:name w:val="General"/>
          <w:gallery w:val="placeholder"/>
        </w:category>
        <w:types>
          <w:type w:val="bbPlcHdr"/>
        </w:types>
        <w:behaviors>
          <w:behavior w:val="content"/>
        </w:behaviors>
        <w:guid w:val="{75DCD15B-C7EE-4379-A18B-CFA9085BDEAF}"/>
      </w:docPartPr>
      <w:docPartBody>
        <w:p w:rsidR="00C41FAD" w:rsidRDefault="00C41FAD" w:rsidP="00C41FAD">
          <w:pPr>
            <w:pStyle w:val="B03A0C2192FA470A94BFFA24A8BE77C7"/>
          </w:pPr>
          <w:r w:rsidRPr="00F44729">
            <w:rPr>
              <w:rStyle w:val="PlaceholderText"/>
            </w:rPr>
            <w:t>Choose an item.</w:t>
          </w:r>
        </w:p>
      </w:docPartBody>
    </w:docPart>
    <w:docPart>
      <w:docPartPr>
        <w:name w:val="3C232282A59947F6BB17D01F2903D5CC"/>
        <w:category>
          <w:name w:val="General"/>
          <w:gallery w:val="placeholder"/>
        </w:category>
        <w:types>
          <w:type w:val="bbPlcHdr"/>
        </w:types>
        <w:behaviors>
          <w:behavior w:val="content"/>
        </w:behaviors>
        <w:guid w:val="{260CEDF8-323B-4807-B749-F73278446088}"/>
      </w:docPartPr>
      <w:docPartBody>
        <w:p w:rsidR="00C41FAD" w:rsidRDefault="00C41FAD" w:rsidP="00C41FAD">
          <w:pPr>
            <w:pStyle w:val="3C232282A59947F6BB17D01F2903D5CC"/>
          </w:pPr>
          <w:r w:rsidRPr="00F44729">
            <w:rPr>
              <w:rStyle w:val="PlaceholderText"/>
            </w:rPr>
            <w:t>Choose an item.</w:t>
          </w:r>
        </w:p>
      </w:docPartBody>
    </w:docPart>
    <w:docPart>
      <w:docPartPr>
        <w:name w:val="C533EC3444754A708513C1ACC30C4C1A"/>
        <w:category>
          <w:name w:val="General"/>
          <w:gallery w:val="placeholder"/>
        </w:category>
        <w:types>
          <w:type w:val="bbPlcHdr"/>
        </w:types>
        <w:behaviors>
          <w:behavior w:val="content"/>
        </w:behaviors>
        <w:guid w:val="{9F8E9E7E-207E-433C-BBE6-2AFB3E204191}"/>
      </w:docPartPr>
      <w:docPartBody>
        <w:p w:rsidR="00C41FAD" w:rsidRDefault="00C41FAD" w:rsidP="00C41FAD">
          <w:pPr>
            <w:pStyle w:val="C533EC3444754A708513C1ACC30C4C1A"/>
          </w:pPr>
          <w:r w:rsidRPr="00F44729">
            <w:rPr>
              <w:rStyle w:val="PlaceholderText"/>
            </w:rPr>
            <w:t>Choose an item.</w:t>
          </w:r>
        </w:p>
      </w:docPartBody>
    </w:docPart>
    <w:docPart>
      <w:docPartPr>
        <w:name w:val="E82436EDECF345C8BDD941F2F7E7DD0E"/>
        <w:category>
          <w:name w:val="General"/>
          <w:gallery w:val="placeholder"/>
        </w:category>
        <w:types>
          <w:type w:val="bbPlcHdr"/>
        </w:types>
        <w:behaviors>
          <w:behavior w:val="content"/>
        </w:behaviors>
        <w:guid w:val="{BEA56106-8346-4E8B-9483-E0647C425FBA}"/>
      </w:docPartPr>
      <w:docPartBody>
        <w:p w:rsidR="00C41FAD" w:rsidRDefault="00C41FAD" w:rsidP="00C41FAD">
          <w:pPr>
            <w:pStyle w:val="E82436EDECF345C8BDD941F2F7E7DD0E"/>
          </w:pPr>
          <w:r w:rsidRPr="00F44729">
            <w:rPr>
              <w:rStyle w:val="PlaceholderText"/>
            </w:rPr>
            <w:t>Choose an item.</w:t>
          </w:r>
        </w:p>
      </w:docPartBody>
    </w:docPart>
    <w:docPart>
      <w:docPartPr>
        <w:name w:val="66B69C5610884C74997E8883297BBA4A"/>
        <w:category>
          <w:name w:val="General"/>
          <w:gallery w:val="placeholder"/>
        </w:category>
        <w:types>
          <w:type w:val="bbPlcHdr"/>
        </w:types>
        <w:behaviors>
          <w:behavior w:val="content"/>
        </w:behaviors>
        <w:guid w:val="{33767AFC-B52F-4DDF-87DE-A90C1E0D0370}"/>
      </w:docPartPr>
      <w:docPartBody>
        <w:p w:rsidR="00C41FAD" w:rsidRDefault="00C41FAD" w:rsidP="00C41FAD">
          <w:pPr>
            <w:pStyle w:val="66B69C5610884C74997E8883297BBA4A"/>
          </w:pPr>
          <w:r w:rsidRPr="00F44729">
            <w:rPr>
              <w:rStyle w:val="PlaceholderText"/>
            </w:rPr>
            <w:t>Choose an item.</w:t>
          </w:r>
        </w:p>
      </w:docPartBody>
    </w:docPart>
    <w:docPart>
      <w:docPartPr>
        <w:name w:val="C24272F4905341FAA2860B3544EA905B"/>
        <w:category>
          <w:name w:val="General"/>
          <w:gallery w:val="placeholder"/>
        </w:category>
        <w:types>
          <w:type w:val="bbPlcHdr"/>
        </w:types>
        <w:behaviors>
          <w:behavior w:val="content"/>
        </w:behaviors>
        <w:guid w:val="{953DD3A0-1522-46AE-8FDF-D45DEFFCA772}"/>
      </w:docPartPr>
      <w:docPartBody>
        <w:p w:rsidR="00C41FAD" w:rsidRDefault="00C41FAD" w:rsidP="00C41FAD">
          <w:pPr>
            <w:pStyle w:val="C24272F4905341FAA2860B3544EA905B"/>
          </w:pPr>
          <w:r w:rsidRPr="00F44729">
            <w:rPr>
              <w:rStyle w:val="PlaceholderText"/>
            </w:rPr>
            <w:t>Choose an item.</w:t>
          </w:r>
        </w:p>
      </w:docPartBody>
    </w:docPart>
    <w:docPart>
      <w:docPartPr>
        <w:name w:val="0725AE3FFAFD4F8E812676847242D5EE"/>
        <w:category>
          <w:name w:val="General"/>
          <w:gallery w:val="placeholder"/>
        </w:category>
        <w:types>
          <w:type w:val="bbPlcHdr"/>
        </w:types>
        <w:behaviors>
          <w:behavior w:val="content"/>
        </w:behaviors>
        <w:guid w:val="{80364672-37E2-4BE7-8A29-F8444A0C0851}"/>
      </w:docPartPr>
      <w:docPartBody>
        <w:p w:rsidR="00C41FAD" w:rsidRDefault="00C41FAD" w:rsidP="00C41FAD">
          <w:pPr>
            <w:pStyle w:val="0725AE3FFAFD4F8E812676847242D5EE"/>
          </w:pPr>
          <w:r w:rsidRPr="00F44729">
            <w:rPr>
              <w:rStyle w:val="PlaceholderText"/>
            </w:rPr>
            <w:t>Choose an item.</w:t>
          </w:r>
        </w:p>
      </w:docPartBody>
    </w:docPart>
    <w:docPart>
      <w:docPartPr>
        <w:name w:val="DC8E6E5D79BF44D69168E33A1A3CF228"/>
        <w:category>
          <w:name w:val="General"/>
          <w:gallery w:val="placeholder"/>
        </w:category>
        <w:types>
          <w:type w:val="bbPlcHdr"/>
        </w:types>
        <w:behaviors>
          <w:behavior w:val="content"/>
        </w:behaviors>
        <w:guid w:val="{1D109C04-0BB4-43E1-89F6-B3928ABC2A8F}"/>
      </w:docPartPr>
      <w:docPartBody>
        <w:p w:rsidR="00C41FAD" w:rsidRDefault="00C41FAD" w:rsidP="00C41FAD">
          <w:pPr>
            <w:pStyle w:val="DC8E6E5D79BF44D69168E33A1A3CF228"/>
          </w:pPr>
          <w:r w:rsidRPr="00F44729">
            <w:rPr>
              <w:rStyle w:val="PlaceholderText"/>
            </w:rPr>
            <w:t>Choose an item.</w:t>
          </w:r>
        </w:p>
      </w:docPartBody>
    </w:docPart>
    <w:docPart>
      <w:docPartPr>
        <w:name w:val="DA024AC5006F41BB8FABA06FAA63F37C"/>
        <w:category>
          <w:name w:val="General"/>
          <w:gallery w:val="placeholder"/>
        </w:category>
        <w:types>
          <w:type w:val="bbPlcHdr"/>
        </w:types>
        <w:behaviors>
          <w:behavior w:val="content"/>
        </w:behaviors>
        <w:guid w:val="{4BEE7611-BEE4-4ADE-89E4-5F9107530557}"/>
      </w:docPartPr>
      <w:docPartBody>
        <w:p w:rsidR="00C41FAD" w:rsidRDefault="00C41FAD" w:rsidP="00C41FAD">
          <w:pPr>
            <w:pStyle w:val="DA024AC5006F41BB8FABA06FAA63F37C"/>
          </w:pPr>
          <w:r w:rsidRPr="00F44729">
            <w:rPr>
              <w:rStyle w:val="PlaceholderText"/>
            </w:rPr>
            <w:t>Choose an item.</w:t>
          </w:r>
        </w:p>
      </w:docPartBody>
    </w:docPart>
    <w:docPart>
      <w:docPartPr>
        <w:name w:val="6220F325D5334E24A0C9C6AA13973057"/>
        <w:category>
          <w:name w:val="General"/>
          <w:gallery w:val="placeholder"/>
        </w:category>
        <w:types>
          <w:type w:val="bbPlcHdr"/>
        </w:types>
        <w:behaviors>
          <w:behavior w:val="content"/>
        </w:behaviors>
        <w:guid w:val="{6295A89B-6BAA-498E-8852-0C9E1FF93959}"/>
      </w:docPartPr>
      <w:docPartBody>
        <w:p w:rsidR="00C41FAD" w:rsidRDefault="00C41FAD" w:rsidP="00C41FAD">
          <w:pPr>
            <w:pStyle w:val="6220F325D5334E24A0C9C6AA13973057"/>
          </w:pPr>
          <w:r w:rsidRPr="00F44729">
            <w:rPr>
              <w:rStyle w:val="PlaceholderText"/>
            </w:rPr>
            <w:t>Choose an item.</w:t>
          </w:r>
        </w:p>
      </w:docPartBody>
    </w:docPart>
    <w:docPart>
      <w:docPartPr>
        <w:name w:val="D12CAC4E96784EA4A449A94099237482"/>
        <w:category>
          <w:name w:val="General"/>
          <w:gallery w:val="placeholder"/>
        </w:category>
        <w:types>
          <w:type w:val="bbPlcHdr"/>
        </w:types>
        <w:behaviors>
          <w:behavior w:val="content"/>
        </w:behaviors>
        <w:guid w:val="{2382070D-87CF-4680-9BEA-5765F15D88C3}"/>
      </w:docPartPr>
      <w:docPartBody>
        <w:p w:rsidR="00C41FAD" w:rsidRDefault="00C41FAD" w:rsidP="00C41FAD">
          <w:pPr>
            <w:pStyle w:val="D12CAC4E96784EA4A449A94099237482"/>
          </w:pPr>
          <w:r w:rsidRPr="00F44729">
            <w:rPr>
              <w:rStyle w:val="PlaceholderText"/>
            </w:rPr>
            <w:t>Choose an item.</w:t>
          </w:r>
        </w:p>
      </w:docPartBody>
    </w:docPart>
    <w:docPart>
      <w:docPartPr>
        <w:name w:val="36A62CDE19804B6DBC98021454377932"/>
        <w:category>
          <w:name w:val="General"/>
          <w:gallery w:val="placeholder"/>
        </w:category>
        <w:types>
          <w:type w:val="bbPlcHdr"/>
        </w:types>
        <w:behaviors>
          <w:behavior w:val="content"/>
        </w:behaviors>
        <w:guid w:val="{C5D392DB-3DF0-4C69-88D6-2C3B33A3A317}"/>
      </w:docPartPr>
      <w:docPartBody>
        <w:p w:rsidR="00C41FAD" w:rsidRDefault="00C41FAD" w:rsidP="00C41FAD">
          <w:pPr>
            <w:pStyle w:val="36A62CDE19804B6DBC98021454377932"/>
          </w:pPr>
          <w:r w:rsidRPr="00F44729">
            <w:rPr>
              <w:rStyle w:val="PlaceholderText"/>
            </w:rPr>
            <w:t>Choose an item.</w:t>
          </w:r>
        </w:p>
      </w:docPartBody>
    </w:docPart>
    <w:docPart>
      <w:docPartPr>
        <w:name w:val="767833FF47D645EEB256C6A22265B828"/>
        <w:category>
          <w:name w:val="General"/>
          <w:gallery w:val="placeholder"/>
        </w:category>
        <w:types>
          <w:type w:val="bbPlcHdr"/>
        </w:types>
        <w:behaviors>
          <w:behavior w:val="content"/>
        </w:behaviors>
        <w:guid w:val="{A6028589-1BD8-4BBD-84E3-8B6A6E5D9914}"/>
      </w:docPartPr>
      <w:docPartBody>
        <w:p w:rsidR="00C41FAD" w:rsidRDefault="00C41FAD" w:rsidP="00C41FAD">
          <w:pPr>
            <w:pStyle w:val="767833FF47D645EEB256C6A22265B828"/>
          </w:pPr>
          <w:r w:rsidRPr="00F44729">
            <w:rPr>
              <w:rStyle w:val="PlaceholderText"/>
            </w:rPr>
            <w:t>Choose an item.</w:t>
          </w:r>
        </w:p>
      </w:docPartBody>
    </w:docPart>
    <w:docPart>
      <w:docPartPr>
        <w:name w:val="77C7B13A7A2D4CDABDA7712052D536C5"/>
        <w:category>
          <w:name w:val="General"/>
          <w:gallery w:val="placeholder"/>
        </w:category>
        <w:types>
          <w:type w:val="bbPlcHdr"/>
        </w:types>
        <w:behaviors>
          <w:behavior w:val="content"/>
        </w:behaviors>
        <w:guid w:val="{E51301DD-1D9A-43D7-9744-B129900ACC47}"/>
      </w:docPartPr>
      <w:docPartBody>
        <w:p w:rsidR="00C41FAD" w:rsidRDefault="00C41FAD" w:rsidP="00C41FAD">
          <w:pPr>
            <w:pStyle w:val="77C7B13A7A2D4CDABDA7712052D536C5"/>
          </w:pPr>
          <w:r w:rsidRPr="00F44729">
            <w:rPr>
              <w:rStyle w:val="PlaceholderText"/>
            </w:rPr>
            <w:t>Choose an item.</w:t>
          </w:r>
        </w:p>
      </w:docPartBody>
    </w:docPart>
    <w:docPart>
      <w:docPartPr>
        <w:name w:val="BB85527426AB4F5EBC30E70EB50DFF70"/>
        <w:category>
          <w:name w:val="General"/>
          <w:gallery w:val="placeholder"/>
        </w:category>
        <w:types>
          <w:type w:val="bbPlcHdr"/>
        </w:types>
        <w:behaviors>
          <w:behavior w:val="content"/>
        </w:behaviors>
        <w:guid w:val="{015A9D34-D134-4D2F-9DB5-4190C073DC05}"/>
      </w:docPartPr>
      <w:docPartBody>
        <w:p w:rsidR="00C41FAD" w:rsidRDefault="00C41FAD" w:rsidP="00C41FAD">
          <w:pPr>
            <w:pStyle w:val="BB85527426AB4F5EBC30E70EB50DFF70"/>
          </w:pPr>
          <w:r w:rsidRPr="00F44729">
            <w:rPr>
              <w:rStyle w:val="PlaceholderText"/>
            </w:rPr>
            <w:t>Choose an item.</w:t>
          </w:r>
        </w:p>
      </w:docPartBody>
    </w:docPart>
    <w:docPart>
      <w:docPartPr>
        <w:name w:val="82A3ABD2C2C245CE96C477422A17FCDA"/>
        <w:category>
          <w:name w:val="General"/>
          <w:gallery w:val="placeholder"/>
        </w:category>
        <w:types>
          <w:type w:val="bbPlcHdr"/>
        </w:types>
        <w:behaviors>
          <w:behavior w:val="content"/>
        </w:behaviors>
        <w:guid w:val="{0BB38194-8BE0-49A7-895A-4EA031C2F457}"/>
      </w:docPartPr>
      <w:docPartBody>
        <w:p w:rsidR="00C41FAD" w:rsidRDefault="00C41FAD" w:rsidP="00C41FAD">
          <w:pPr>
            <w:pStyle w:val="82A3ABD2C2C245CE96C477422A17FCDA"/>
          </w:pPr>
          <w:r w:rsidRPr="00F44729">
            <w:rPr>
              <w:rStyle w:val="PlaceholderText"/>
            </w:rPr>
            <w:t>Choose an item.</w:t>
          </w:r>
        </w:p>
      </w:docPartBody>
    </w:docPart>
    <w:docPart>
      <w:docPartPr>
        <w:name w:val="E352A485ED44401FA00BBEDAE81E1078"/>
        <w:category>
          <w:name w:val="General"/>
          <w:gallery w:val="placeholder"/>
        </w:category>
        <w:types>
          <w:type w:val="bbPlcHdr"/>
        </w:types>
        <w:behaviors>
          <w:behavior w:val="content"/>
        </w:behaviors>
        <w:guid w:val="{5A52CD7E-6C55-49F1-8CBE-EFF5E60B85AB}"/>
      </w:docPartPr>
      <w:docPartBody>
        <w:p w:rsidR="00C41FAD" w:rsidRDefault="00C41FAD" w:rsidP="00C41FAD">
          <w:pPr>
            <w:pStyle w:val="E352A485ED44401FA00BBEDAE81E1078"/>
          </w:pPr>
          <w:r w:rsidRPr="00F44729">
            <w:rPr>
              <w:rStyle w:val="PlaceholderText"/>
            </w:rPr>
            <w:t>Choose an item.</w:t>
          </w:r>
        </w:p>
      </w:docPartBody>
    </w:docPart>
    <w:docPart>
      <w:docPartPr>
        <w:name w:val="5A7732F4D9DB4D60BE5E3A0505D60C41"/>
        <w:category>
          <w:name w:val="General"/>
          <w:gallery w:val="placeholder"/>
        </w:category>
        <w:types>
          <w:type w:val="bbPlcHdr"/>
        </w:types>
        <w:behaviors>
          <w:behavior w:val="content"/>
        </w:behaviors>
        <w:guid w:val="{8AF44150-2273-4113-B6AE-097ED0566863}"/>
      </w:docPartPr>
      <w:docPartBody>
        <w:p w:rsidR="00C41FAD" w:rsidRDefault="00C41FAD" w:rsidP="00C41FAD">
          <w:pPr>
            <w:pStyle w:val="5A7732F4D9DB4D60BE5E3A0505D60C41"/>
          </w:pPr>
          <w:r w:rsidRPr="00F44729">
            <w:rPr>
              <w:rStyle w:val="PlaceholderText"/>
            </w:rPr>
            <w:t>Choose an item.</w:t>
          </w:r>
        </w:p>
      </w:docPartBody>
    </w:docPart>
    <w:docPart>
      <w:docPartPr>
        <w:name w:val="1065C656A07F4A9D93331BF1570305FB"/>
        <w:category>
          <w:name w:val="General"/>
          <w:gallery w:val="placeholder"/>
        </w:category>
        <w:types>
          <w:type w:val="bbPlcHdr"/>
        </w:types>
        <w:behaviors>
          <w:behavior w:val="content"/>
        </w:behaviors>
        <w:guid w:val="{ABBDC5FA-C6F8-4FEB-99E9-555ADD294983}"/>
      </w:docPartPr>
      <w:docPartBody>
        <w:p w:rsidR="00C41FAD" w:rsidRDefault="00C41FAD" w:rsidP="00C41FAD">
          <w:pPr>
            <w:pStyle w:val="1065C656A07F4A9D93331BF1570305FB"/>
          </w:pPr>
          <w:r w:rsidRPr="00F44729">
            <w:rPr>
              <w:rStyle w:val="PlaceholderText"/>
            </w:rPr>
            <w:t>Choose an item.</w:t>
          </w:r>
        </w:p>
      </w:docPartBody>
    </w:docPart>
    <w:docPart>
      <w:docPartPr>
        <w:name w:val="416D9A3275FD40AFB7E7902E419E9AB9"/>
        <w:category>
          <w:name w:val="General"/>
          <w:gallery w:val="placeholder"/>
        </w:category>
        <w:types>
          <w:type w:val="bbPlcHdr"/>
        </w:types>
        <w:behaviors>
          <w:behavior w:val="content"/>
        </w:behaviors>
        <w:guid w:val="{71FC76F1-CD04-4CD1-922C-98491DC2C011}"/>
      </w:docPartPr>
      <w:docPartBody>
        <w:p w:rsidR="00C41FAD" w:rsidRDefault="00C41FAD" w:rsidP="00C41FAD">
          <w:pPr>
            <w:pStyle w:val="416D9A3275FD40AFB7E7902E419E9AB9"/>
          </w:pPr>
          <w:r w:rsidRPr="00F44729">
            <w:rPr>
              <w:rStyle w:val="PlaceholderText"/>
            </w:rPr>
            <w:t>Choose an item.</w:t>
          </w:r>
        </w:p>
      </w:docPartBody>
    </w:docPart>
    <w:docPart>
      <w:docPartPr>
        <w:name w:val="7970168438E54E12863037E1537D1EFB"/>
        <w:category>
          <w:name w:val="General"/>
          <w:gallery w:val="placeholder"/>
        </w:category>
        <w:types>
          <w:type w:val="bbPlcHdr"/>
        </w:types>
        <w:behaviors>
          <w:behavior w:val="content"/>
        </w:behaviors>
        <w:guid w:val="{E46A258F-0120-4D93-A3BA-CD40DE7DB0C6}"/>
      </w:docPartPr>
      <w:docPartBody>
        <w:p w:rsidR="00C41FAD" w:rsidRDefault="00C41FAD" w:rsidP="00C41FAD">
          <w:pPr>
            <w:pStyle w:val="7970168438E54E12863037E1537D1EFB"/>
          </w:pPr>
          <w:r w:rsidRPr="00F44729">
            <w:rPr>
              <w:rStyle w:val="PlaceholderText"/>
            </w:rPr>
            <w:t>Choose an item.</w:t>
          </w:r>
        </w:p>
      </w:docPartBody>
    </w:docPart>
    <w:docPart>
      <w:docPartPr>
        <w:name w:val="B76BFE402CBE4258A8F4C63706894280"/>
        <w:category>
          <w:name w:val="General"/>
          <w:gallery w:val="placeholder"/>
        </w:category>
        <w:types>
          <w:type w:val="bbPlcHdr"/>
        </w:types>
        <w:behaviors>
          <w:behavior w:val="content"/>
        </w:behaviors>
        <w:guid w:val="{11C77694-5155-4BB9-A55A-D92BAF9F7F0B}"/>
      </w:docPartPr>
      <w:docPartBody>
        <w:p w:rsidR="00C41FAD" w:rsidRDefault="00C41FAD" w:rsidP="00C41FAD">
          <w:pPr>
            <w:pStyle w:val="B76BFE402CBE4258A8F4C63706894280"/>
          </w:pPr>
          <w:r w:rsidRPr="00F44729">
            <w:rPr>
              <w:rStyle w:val="PlaceholderText"/>
            </w:rPr>
            <w:t>Choose an item.</w:t>
          </w:r>
        </w:p>
      </w:docPartBody>
    </w:docPart>
    <w:docPart>
      <w:docPartPr>
        <w:name w:val="DF42EF9CA4A54B298EE1C38CA863BA9E"/>
        <w:category>
          <w:name w:val="General"/>
          <w:gallery w:val="placeholder"/>
        </w:category>
        <w:types>
          <w:type w:val="bbPlcHdr"/>
        </w:types>
        <w:behaviors>
          <w:behavior w:val="content"/>
        </w:behaviors>
        <w:guid w:val="{48232289-1FA3-4580-916A-39705F1496CD}"/>
      </w:docPartPr>
      <w:docPartBody>
        <w:p w:rsidR="00C41FAD" w:rsidRDefault="00C41FAD" w:rsidP="00C41FAD">
          <w:pPr>
            <w:pStyle w:val="DF42EF9CA4A54B298EE1C38CA863BA9E"/>
          </w:pPr>
          <w:r w:rsidRPr="00F44729">
            <w:rPr>
              <w:rStyle w:val="PlaceholderText"/>
            </w:rPr>
            <w:t>Choose an item.</w:t>
          </w:r>
        </w:p>
      </w:docPartBody>
    </w:docPart>
    <w:docPart>
      <w:docPartPr>
        <w:name w:val="585BF20AB85F4CEABADA9BBDDACB68AC"/>
        <w:category>
          <w:name w:val="General"/>
          <w:gallery w:val="placeholder"/>
        </w:category>
        <w:types>
          <w:type w:val="bbPlcHdr"/>
        </w:types>
        <w:behaviors>
          <w:behavior w:val="content"/>
        </w:behaviors>
        <w:guid w:val="{4BBE6CB3-5A89-4FF7-BA60-1EC6996A34FB}"/>
      </w:docPartPr>
      <w:docPartBody>
        <w:p w:rsidR="00C41FAD" w:rsidRDefault="00C41FAD" w:rsidP="00C41FAD">
          <w:pPr>
            <w:pStyle w:val="585BF20AB85F4CEABADA9BBDDACB68AC"/>
          </w:pPr>
          <w:r w:rsidRPr="00F44729">
            <w:rPr>
              <w:rStyle w:val="PlaceholderText"/>
            </w:rPr>
            <w:t>Choose an item.</w:t>
          </w:r>
        </w:p>
      </w:docPartBody>
    </w:docPart>
    <w:docPart>
      <w:docPartPr>
        <w:name w:val="20FB6FC9D629491FAEB6A99CE8C3E55E"/>
        <w:category>
          <w:name w:val="General"/>
          <w:gallery w:val="placeholder"/>
        </w:category>
        <w:types>
          <w:type w:val="bbPlcHdr"/>
        </w:types>
        <w:behaviors>
          <w:behavior w:val="content"/>
        </w:behaviors>
        <w:guid w:val="{46A2E81A-3465-47C8-A4AD-A2047029FBFE}"/>
      </w:docPartPr>
      <w:docPartBody>
        <w:p w:rsidR="00C41FAD" w:rsidRDefault="00C41FAD" w:rsidP="00C41FAD">
          <w:pPr>
            <w:pStyle w:val="20FB6FC9D629491FAEB6A99CE8C3E55E"/>
          </w:pPr>
          <w:r w:rsidRPr="00F44729">
            <w:rPr>
              <w:rStyle w:val="PlaceholderText"/>
            </w:rPr>
            <w:t>Choose an item.</w:t>
          </w:r>
        </w:p>
      </w:docPartBody>
    </w:docPart>
    <w:docPart>
      <w:docPartPr>
        <w:name w:val="A64207D82FA34467ACE3FF10C75D379C"/>
        <w:category>
          <w:name w:val="General"/>
          <w:gallery w:val="placeholder"/>
        </w:category>
        <w:types>
          <w:type w:val="bbPlcHdr"/>
        </w:types>
        <w:behaviors>
          <w:behavior w:val="content"/>
        </w:behaviors>
        <w:guid w:val="{C0541E2B-274D-4D5C-8563-C5217A294B40}"/>
      </w:docPartPr>
      <w:docPartBody>
        <w:p w:rsidR="00C41FAD" w:rsidRDefault="00C41FAD" w:rsidP="00C41FAD">
          <w:pPr>
            <w:pStyle w:val="A64207D82FA34467ACE3FF10C75D379C"/>
          </w:pPr>
          <w:r w:rsidRPr="00F44729">
            <w:rPr>
              <w:rStyle w:val="PlaceholderText"/>
            </w:rPr>
            <w:t>Choose an item.</w:t>
          </w:r>
        </w:p>
      </w:docPartBody>
    </w:docPart>
    <w:docPart>
      <w:docPartPr>
        <w:name w:val="B01E03F3835046CF8B94F14138D1398E"/>
        <w:category>
          <w:name w:val="General"/>
          <w:gallery w:val="placeholder"/>
        </w:category>
        <w:types>
          <w:type w:val="bbPlcHdr"/>
        </w:types>
        <w:behaviors>
          <w:behavior w:val="content"/>
        </w:behaviors>
        <w:guid w:val="{F867CE3D-29D5-43D0-AB54-804B547EACAA}"/>
      </w:docPartPr>
      <w:docPartBody>
        <w:p w:rsidR="00C41FAD" w:rsidRDefault="00C41FAD" w:rsidP="00C41FAD">
          <w:pPr>
            <w:pStyle w:val="B01E03F3835046CF8B94F14138D1398E"/>
          </w:pPr>
          <w:r w:rsidRPr="00F44729">
            <w:rPr>
              <w:rStyle w:val="PlaceholderText"/>
            </w:rPr>
            <w:t>Choose an item.</w:t>
          </w:r>
        </w:p>
      </w:docPartBody>
    </w:docPart>
    <w:docPart>
      <w:docPartPr>
        <w:name w:val="9269E2EE2E004C7DA3FD21863886F60F"/>
        <w:category>
          <w:name w:val="General"/>
          <w:gallery w:val="placeholder"/>
        </w:category>
        <w:types>
          <w:type w:val="bbPlcHdr"/>
        </w:types>
        <w:behaviors>
          <w:behavior w:val="content"/>
        </w:behaviors>
        <w:guid w:val="{D431341C-A352-47ED-B60F-5781674EA4AD}"/>
      </w:docPartPr>
      <w:docPartBody>
        <w:p w:rsidR="00C41FAD" w:rsidRDefault="00C41FAD" w:rsidP="00C41FAD">
          <w:pPr>
            <w:pStyle w:val="9269E2EE2E004C7DA3FD21863886F60F"/>
          </w:pPr>
          <w:r w:rsidRPr="00F44729">
            <w:rPr>
              <w:rStyle w:val="PlaceholderText"/>
            </w:rPr>
            <w:t>Choose an item.</w:t>
          </w:r>
        </w:p>
      </w:docPartBody>
    </w:docPart>
    <w:docPart>
      <w:docPartPr>
        <w:name w:val="60120AFCF7B442DE88E376D4A97FDEE5"/>
        <w:category>
          <w:name w:val="General"/>
          <w:gallery w:val="placeholder"/>
        </w:category>
        <w:types>
          <w:type w:val="bbPlcHdr"/>
        </w:types>
        <w:behaviors>
          <w:behavior w:val="content"/>
        </w:behaviors>
        <w:guid w:val="{1FAC1D26-9EB5-47A6-AE60-1A95D51E9B32}"/>
      </w:docPartPr>
      <w:docPartBody>
        <w:p w:rsidR="00C41FAD" w:rsidRDefault="00C41FAD" w:rsidP="00C41FAD">
          <w:pPr>
            <w:pStyle w:val="60120AFCF7B442DE88E376D4A97FDEE5"/>
          </w:pPr>
          <w:r w:rsidRPr="00F44729">
            <w:rPr>
              <w:rStyle w:val="PlaceholderText"/>
            </w:rPr>
            <w:t>Choose an item.</w:t>
          </w:r>
        </w:p>
      </w:docPartBody>
    </w:docPart>
    <w:docPart>
      <w:docPartPr>
        <w:name w:val="7275881E27D0473690E488B4E7914569"/>
        <w:category>
          <w:name w:val="General"/>
          <w:gallery w:val="placeholder"/>
        </w:category>
        <w:types>
          <w:type w:val="bbPlcHdr"/>
        </w:types>
        <w:behaviors>
          <w:behavior w:val="content"/>
        </w:behaviors>
        <w:guid w:val="{1DC17033-BF0A-4429-972C-FD85553AD102}"/>
      </w:docPartPr>
      <w:docPartBody>
        <w:p w:rsidR="00C41FAD" w:rsidRDefault="00C41FAD" w:rsidP="00C41FAD">
          <w:pPr>
            <w:pStyle w:val="7275881E27D0473690E488B4E7914569"/>
          </w:pPr>
          <w:r w:rsidRPr="00F44729">
            <w:rPr>
              <w:rStyle w:val="PlaceholderText"/>
            </w:rPr>
            <w:t>Choose an item.</w:t>
          </w:r>
        </w:p>
      </w:docPartBody>
    </w:docPart>
    <w:docPart>
      <w:docPartPr>
        <w:name w:val="A8BD25FAA3E4444AADE5D04FCBF2E7A2"/>
        <w:category>
          <w:name w:val="General"/>
          <w:gallery w:val="placeholder"/>
        </w:category>
        <w:types>
          <w:type w:val="bbPlcHdr"/>
        </w:types>
        <w:behaviors>
          <w:behavior w:val="content"/>
        </w:behaviors>
        <w:guid w:val="{B2011F13-0C24-4867-ADD3-C8B8400C2A24}"/>
      </w:docPartPr>
      <w:docPartBody>
        <w:p w:rsidR="00C41FAD" w:rsidRDefault="00C41FAD" w:rsidP="00C41FAD">
          <w:pPr>
            <w:pStyle w:val="A8BD25FAA3E4444AADE5D04FCBF2E7A2"/>
          </w:pPr>
          <w:r w:rsidRPr="00F44729">
            <w:rPr>
              <w:rStyle w:val="PlaceholderText"/>
            </w:rPr>
            <w:t>Choose an item.</w:t>
          </w:r>
        </w:p>
      </w:docPartBody>
    </w:docPart>
    <w:docPart>
      <w:docPartPr>
        <w:name w:val="D9AACBE656AB4D9084F4A76EDE8B552B"/>
        <w:category>
          <w:name w:val="General"/>
          <w:gallery w:val="placeholder"/>
        </w:category>
        <w:types>
          <w:type w:val="bbPlcHdr"/>
        </w:types>
        <w:behaviors>
          <w:behavior w:val="content"/>
        </w:behaviors>
        <w:guid w:val="{594655E1-82D7-4045-BF7C-A59E7CCC31D2}"/>
      </w:docPartPr>
      <w:docPartBody>
        <w:p w:rsidR="00690146" w:rsidRDefault="00690146" w:rsidP="00690146">
          <w:pPr>
            <w:pStyle w:val="D9AACBE656AB4D9084F4A76EDE8B552B"/>
          </w:pPr>
          <w:r w:rsidRPr="00F44729">
            <w:rPr>
              <w:rStyle w:val="PlaceholderText"/>
            </w:rPr>
            <w:t>Choose an item.</w:t>
          </w:r>
        </w:p>
      </w:docPartBody>
    </w:docPart>
    <w:docPart>
      <w:docPartPr>
        <w:name w:val="A950DAFDB70949509F9138CF7161B6DC"/>
        <w:category>
          <w:name w:val="General"/>
          <w:gallery w:val="placeholder"/>
        </w:category>
        <w:types>
          <w:type w:val="bbPlcHdr"/>
        </w:types>
        <w:behaviors>
          <w:behavior w:val="content"/>
        </w:behaviors>
        <w:guid w:val="{2BCC13C1-1D69-4966-95BF-996355C9FC95}"/>
      </w:docPartPr>
      <w:docPartBody>
        <w:p w:rsidR="00690146" w:rsidRDefault="00690146" w:rsidP="00690146">
          <w:pPr>
            <w:pStyle w:val="A950DAFDB70949509F9138CF7161B6DC"/>
          </w:pPr>
          <w:r w:rsidRPr="00F44729">
            <w:rPr>
              <w:rStyle w:val="PlaceholderText"/>
            </w:rPr>
            <w:t>Choose an item.</w:t>
          </w:r>
        </w:p>
      </w:docPartBody>
    </w:docPart>
    <w:docPart>
      <w:docPartPr>
        <w:name w:val="DDBA89517229445CAB5D376539075736"/>
        <w:category>
          <w:name w:val="General"/>
          <w:gallery w:val="placeholder"/>
        </w:category>
        <w:types>
          <w:type w:val="bbPlcHdr"/>
        </w:types>
        <w:behaviors>
          <w:behavior w:val="content"/>
        </w:behaviors>
        <w:guid w:val="{02D28D71-2358-4550-BACB-022C59FB05AA}"/>
      </w:docPartPr>
      <w:docPartBody>
        <w:p w:rsidR="00690146" w:rsidRDefault="00690146" w:rsidP="00690146">
          <w:pPr>
            <w:pStyle w:val="DDBA89517229445CAB5D376539075736"/>
          </w:pPr>
          <w:r w:rsidRPr="00F44729">
            <w:rPr>
              <w:rStyle w:val="PlaceholderText"/>
            </w:rPr>
            <w:t>Choose an item.</w:t>
          </w:r>
        </w:p>
      </w:docPartBody>
    </w:docPart>
    <w:docPart>
      <w:docPartPr>
        <w:name w:val="094B9622C9F74DE5A3E570ED27174FCD"/>
        <w:category>
          <w:name w:val="General"/>
          <w:gallery w:val="placeholder"/>
        </w:category>
        <w:types>
          <w:type w:val="bbPlcHdr"/>
        </w:types>
        <w:behaviors>
          <w:behavior w:val="content"/>
        </w:behaviors>
        <w:guid w:val="{A25D2291-3C9B-46C3-A8F5-FA8675275FCB}"/>
      </w:docPartPr>
      <w:docPartBody>
        <w:p w:rsidR="00690146" w:rsidRDefault="00690146" w:rsidP="00690146">
          <w:pPr>
            <w:pStyle w:val="094B9622C9F74DE5A3E570ED27174FCD"/>
          </w:pPr>
          <w:r w:rsidRPr="00F44729">
            <w:rPr>
              <w:rStyle w:val="PlaceholderText"/>
            </w:rPr>
            <w:t>Choose an item.</w:t>
          </w:r>
        </w:p>
      </w:docPartBody>
    </w:docPart>
    <w:docPart>
      <w:docPartPr>
        <w:name w:val="19D2AD7D4B9441858589481AD6BECDA5"/>
        <w:category>
          <w:name w:val="General"/>
          <w:gallery w:val="placeholder"/>
        </w:category>
        <w:types>
          <w:type w:val="bbPlcHdr"/>
        </w:types>
        <w:behaviors>
          <w:behavior w:val="content"/>
        </w:behaviors>
        <w:guid w:val="{D09C58B0-A0DE-49E0-9800-0FDE7122C6C3}"/>
      </w:docPartPr>
      <w:docPartBody>
        <w:p w:rsidR="00690146" w:rsidRDefault="00690146" w:rsidP="00690146">
          <w:pPr>
            <w:pStyle w:val="19D2AD7D4B9441858589481AD6BECDA5"/>
          </w:pPr>
          <w:r w:rsidRPr="00F44729">
            <w:rPr>
              <w:rStyle w:val="PlaceholderText"/>
            </w:rPr>
            <w:t>Choose an item.</w:t>
          </w:r>
        </w:p>
      </w:docPartBody>
    </w:docPart>
    <w:docPart>
      <w:docPartPr>
        <w:name w:val="29C1687473B748A7948E963A7BAE642A"/>
        <w:category>
          <w:name w:val="General"/>
          <w:gallery w:val="placeholder"/>
        </w:category>
        <w:types>
          <w:type w:val="bbPlcHdr"/>
        </w:types>
        <w:behaviors>
          <w:behavior w:val="content"/>
        </w:behaviors>
        <w:guid w:val="{644751D7-FEB7-43AE-AE1F-B9EE61FD48FC}"/>
      </w:docPartPr>
      <w:docPartBody>
        <w:p w:rsidR="00690146" w:rsidRDefault="00690146" w:rsidP="00690146">
          <w:pPr>
            <w:pStyle w:val="29C1687473B748A7948E963A7BAE642A"/>
          </w:pPr>
          <w:r w:rsidRPr="00F44729">
            <w:rPr>
              <w:rStyle w:val="PlaceholderText"/>
            </w:rPr>
            <w:t>Choose an item.</w:t>
          </w:r>
        </w:p>
      </w:docPartBody>
    </w:docPart>
    <w:docPart>
      <w:docPartPr>
        <w:name w:val="2C7B0D35256C438CABDC449FF92F16C1"/>
        <w:category>
          <w:name w:val="General"/>
          <w:gallery w:val="placeholder"/>
        </w:category>
        <w:types>
          <w:type w:val="bbPlcHdr"/>
        </w:types>
        <w:behaviors>
          <w:behavior w:val="content"/>
        </w:behaviors>
        <w:guid w:val="{91146C59-AEC0-4D08-99D4-81158A3EC7A2}"/>
      </w:docPartPr>
      <w:docPartBody>
        <w:p w:rsidR="00690146" w:rsidRDefault="00690146" w:rsidP="00690146">
          <w:pPr>
            <w:pStyle w:val="2C7B0D35256C438CABDC449FF92F16C1"/>
          </w:pPr>
          <w:r w:rsidRPr="00F44729">
            <w:rPr>
              <w:rStyle w:val="PlaceholderText"/>
            </w:rPr>
            <w:t>Choose an item.</w:t>
          </w:r>
        </w:p>
      </w:docPartBody>
    </w:docPart>
    <w:docPart>
      <w:docPartPr>
        <w:name w:val="BFE50916D9EC4A97B03E1EE454336450"/>
        <w:category>
          <w:name w:val="General"/>
          <w:gallery w:val="placeholder"/>
        </w:category>
        <w:types>
          <w:type w:val="bbPlcHdr"/>
        </w:types>
        <w:behaviors>
          <w:behavior w:val="content"/>
        </w:behaviors>
        <w:guid w:val="{31B76A8E-6933-4B72-8068-7A6F3DBA7E84}"/>
      </w:docPartPr>
      <w:docPartBody>
        <w:p w:rsidR="00690146" w:rsidRDefault="00690146" w:rsidP="00690146">
          <w:pPr>
            <w:pStyle w:val="BFE50916D9EC4A97B03E1EE454336450"/>
          </w:pPr>
          <w:r w:rsidRPr="00F44729">
            <w:rPr>
              <w:rStyle w:val="PlaceholderText"/>
            </w:rPr>
            <w:t>Choose an item.</w:t>
          </w:r>
        </w:p>
      </w:docPartBody>
    </w:docPart>
    <w:docPart>
      <w:docPartPr>
        <w:name w:val="19CC793EC1394C4FAE9C6DC5F0AE52A0"/>
        <w:category>
          <w:name w:val="General"/>
          <w:gallery w:val="placeholder"/>
        </w:category>
        <w:types>
          <w:type w:val="bbPlcHdr"/>
        </w:types>
        <w:behaviors>
          <w:behavior w:val="content"/>
        </w:behaviors>
        <w:guid w:val="{A0F01BBD-AB01-41E6-98BA-4652B459084D}"/>
      </w:docPartPr>
      <w:docPartBody>
        <w:p w:rsidR="00690146" w:rsidRDefault="00690146" w:rsidP="00690146">
          <w:pPr>
            <w:pStyle w:val="19CC793EC1394C4FAE9C6DC5F0AE52A0"/>
          </w:pPr>
          <w:r w:rsidRPr="00F44729">
            <w:rPr>
              <w:rStyle w:val="PlaceholderText"/>
            </w:rPr>
            <w:t>Choose an item.</w:t>
          </w:r>
        </w:p>
      </w:docPartBody>
    </w:docPart>
    <w:docPart>
      <w:docPartPr>
        <w:name w:val="A1B9CFED203B46E89EE72EF16156B7F0"/>
        <w:category>
          <w:name w:val="General"/>
          <w:gallery w:val="placeholder"/>
        </w:category>
        <w:types>
          <w:type w:val="bbPlcHdr"/>
        </w:types>
        <w:behaviors>
          <w:behavior w:val="content"/>
        </w:behaviors>
        <w:guid w:val="{E402BACC-D0B3-441F-A039-FC1F002D63C6}"/>
      </w:docPartPr>
      <w:docPartBody>
        <w:p w:rsidR="00690146" w:rsidRDefault="00690146" w:rsidP="00690146">
          <w:pPr>
            <w:pStyle w:val="A1B9CFED203B46E89EE72EF16156B7F0"/>
          </w:pPr>
          <w:r w:rsidRPr="00F44729">
            <w:rPr>
              <w:rStyle w:val="PlaceholderText"/>
            </w:rPr>
            <w:t>Choose an item.</w:t>
          </w:r>
        </w:p>
      </w:docPartBody>
    </w:docPart>
    <w:docPart>
      <w:docPartPr>
        <w:name w:val="DC7C04C47D774A729DEC4BE6E2FE4F71"/>
        <w:category>
          <w:name w:val="General"/>
          <w:gallery w:val="placeholder"/>
        </w:category>
        <w:types>
          <w:type w:val="bbPlcHdr"/>
        </w:types>
        <w:behaviors>
          <w:behavior w:val="content"/>
        </w:behaviors>
        <w:guid w:val="{FD05A70B-EC62-4ECD-A0FE-CB71FFB0B501}"/>
      </w:docPartPr>
      <w:docPartBody>
        <w:p w:rsidR="00690146" w:rsidRDefault="00690146" w:rsidP="00690146">
          <w:pPr>
            <w:pStyle w:val="DC7C04C47D774A729DEC4BE6E2FE4F71"/>
          </w:pPr>
          <w:r w:rsidRPr="00F44729">
            <w:rPr>
              <w:rStyle w:val="PlaceholderText"/>
            </w:rPr>
            <w:t>Choose an item.</w:t>
          </w:r>
        </w:p>
      </w:docPartBody>
    </w:docPart>
    <w:docPart>
      <w:docPartPr>
        <w:name w:val="5622FA635E284BBC8EC162AB0952903B"/>
        <w:category>
          <w:name w:val="General"/>
          <w:gallery w:val="placeholder"/>
        </w:category>
        <w:types>
          <w:type w:val="bbPlcHdr"/>
        </w:types>
        <w:behaviors>
          <w:behavior w:val="content"/>
        </w:behaviors>
        <w:guid w:val="{BB697C4C-28DB-428F-8509-84A7AB0BDAF3}"/>
      </w:docPartPr>
      <w:docPartBody>
        <w:p w:rsidR="00690146" w:rsidRDefault="00690146" w:rsidP="00690146">
          <w:pPr>
            <w:pStyle w:val="5622FA635E284BBC8EC162AB0952903B"/>
          </w:pPr>
          <w:r w:rsidRPr="00F44729">
            <w:rPr>
              <w:rStyle w:val="PlaceholderText"/>
            </w:rPr>
            <w:t>Choose an item.</w:t>
          </w:r>
        </w:p>
      </w:docPartBody>
    </w:docPart>
    <w:docPart>
      <w:docPartPr>
        <w:name w:val="DA6710E7C598445AA063DF5A8074F2EB"/>
        <w:category>
          <w:name w:val="General"/>
          <w:gallery w:val="placeholder"/>
        </w:category>
        <w:types>
          <w:type w:val="bbPlcHdr"/>
        </w:types>
        <w:behaviors>
          <w:behavior w:val="content"/>
        </w:behaviors>
        <w:guid w:val="{E1E7AA98-6333-4111-8561-08A53EBDCE5A}"/>
      </w:docPartPr>
      <w:docPartBody>
        <w:p w:rsidR="00690146" w:rsidRDefault="00690146" w:rsidP="00690146">
          <w:pPr>
            <w:pStyle w:val="DA6710E7C598445AA063DF5A8074F2EB"/>
          </w:pPr>
          <w:r w:rsidRPr="00F44729">
            <w:rPr>
              <w:rStyle w:val="PlaceholderText"/>
            </w:rPr>
            <w:t>Choose an item.</w:t>
          </w:r>
        </w:p>
      </w:docPartBody>
    </w:docPart>
    <w:docPart>
      <w:docPartPr>
        <w:name w:val="4680868B11EC4AE39469C71C9DAAC5F7"/>
        <w:category>
          <w:name w:val="General"/>
          <w:gallery w:val="placeholder"/>
        </w:category>
        <w:types>
          <w:type w:val="bbPlcHdr"/>
        </w:types>
        <w:behaviors>
          <w:behavior w:val="content"/>
        </w:behaviors>
        <w:guid w:val="{AC528977-F77A-434F-A040-18B71A43CFDE}"/>
      </w:docPartPr>
      <w:docPartBody>
        <w:p w:rsidR="00690146" w:rsidRDefault="00690146" w:rsidP="00690146">
          <w:pPr>
            <w:pStyle w:val="4680868B11EC4AE39469C71C9DAAC5F7"/>
          </w:pPr>
          <w:r w:rsidRPr="00F44729">
            <w:rPr>
              <w:rStyle w:val="PlaceholderText"/>
            </w:rPr>
            <w:t>Choose an item.</w:t>
          </w:r>
        </w:p>
      </w:docPartBody>
    </w:docPart>
    <w:docPart>
      <w:docPartPr>
        <w:name w:val="B1DC1D5844134B4B9432916BA3FFF060"/>
        <w:category>
          <w:name w:val="General"/>
          <w:gallery w:val="placeholder"/>
        </w:category>
        <w:types>
          <w:type w:val="bbPlcHdr"/>
        </w:types>
        <w:behaviors>
          <w:behavior w:val="content"/>
        </w:behaviors>
        <w:guid w:val="{DC18444A-FF73-4170-90A3-0602F3D6A298}"/>
      </w:docPartPr>
      <w:docPartBody>
        <w:p w:rsidR="00690146" w:rsidRDefault="00690146" w:rsidP="00690146">
          <w:pPr>
            <w:pStyle w:val="B1DC1D5844134B4B9432916BA3FFF060"/>
          </w:pPr>
          <w:r w:rsidRPr="00F44729">
            <w:rPr>
              <w:rStyle w:val="PlaceholderText"/>
            </w:rPr>
            <w:t>Choose an item.</w:t>
          </w:r>
        </w:p>
      </w:docPartBody>
    </w:docPart>
    <w:docPart>
      <w:docPartPr>
        <w:name w:val="95A4621F65FE4DCA85E6309EBAAB4122"/>
        <w:category>
          <w:name w:val="General"/>
          <w:gallery w:val="placeholder"/>
        </w:category>
        <w:types>
          <w:type w:val="bbPlcHdr"/>
        </w:types>
        <w:behaviors>
          <w:behavior w:val="content"/>
        </w:behaviors>
        <w:guid w:val="{455DE1E4-F09D-46E5-808F-6FC402CF7982}"/>
      </w:docPartPr>
      <w:docPartBody>
        <w:p w:rsidR="00690146" w:rsidRDefault="00690146" w:rsidP="00690146">
          <w:pPr>
            <w:pStyle w:val="95A4621F65FE4DCA85E6309EBAAB4122"/>
          </w:pPr>
          <w:r w:rsidRPr="00F44729">
            <w:rPr>
              <w:rStyle w:val="PlaceholderText"/>
            </w:rPr>
            <w:t>Choose an item.</w:t>
          </w:r>
        </w:p>
      </w:docPartBody>
    </w:docPart>
    <w:docPart>
      <w:docPartPr>
        <w:name w:val="AE4CC529BC56493EA2757484B0D8867C"/>
        <w:category>
          <w:name w:val="General"/>
          <w:gallery w:val="placeholder"/>
        </w:category>
        <w:types>
          <w:type w:val="bbPlcHdr"/>
        </w:types>
        <w:behaviors>
          <w:behavior w:val="content"/>
        </w:behaviors>
        <w:guid w:val="{DD9077B9-1BC0-4F3A-8780-50C568B032BA}"/>
      </w:docPartPr>
      <w:docPartBody>
        <w:p w:rsidR="00690146" w:rsidRDefault="00690146" w:rsidP="00690146">
          <w:pPr>
            <w:pStyle w:val="AE4CC529BC56493EA2757484B0D8867C"/>
          </w:pPr>
          <w:r w:rsidRPr="00F44729">
            <w:rPr>
              <w:rStyle w:val="PlaceholderText"/>
            </w:rPr>
            <w:t>Choose an item.</w:t>
          </w:r>
        </w:p>
      </w:docPartBody>
    </w:docPart>
    <w:docPart>
      <w:docPartPr>
        <w:name w:val="A14A950E021848E0A95F846B78D3A91C"/>
        <w:category>
          <w:name w:val="General"/>
          <w:gallery w:val="placeholder"/>
        </w:category>
        <w:types>
          <w:type w:val="bbPlcHdr"/>
        </w:types>
        <w:behaviors>
          <w:behavior w:val="content"/>
        </w:behaviors>
        <w:guid w:val="{4C72745C-89EF-467C-9188-6BB75CE4DC94}"/>
      </w:docPartPr>
      <w:docPartBody>
        <w:p w:rsidR="00690146" w:rsidRDefault="00690146" w:rsidP="00690146">
          <w:pPr>
            <w:pStyle w:val="A14A950E021848E0A95F846B78D3A91C"/>
          </w:pPr>
          <w:r w:rsidRPr="00F44729">
            <w:rPr>
              <w:rStyle w:val="PlaceholderText"/>
            </w:rPr>
            <w:t>Choose an item.</w:t>
          </w:r>
        </w:p>
      </w:docPartBody>
    </w:docPart>
    <w:docPart>
      <w:docPartPr>
        <w:name w:val="3887C0DE33FE4EB8AEFF010A4EC0315D"/>
        <w:category>
          <w:name w:val="General"/>
          <w:gallery w:val="placeholder"/>
        </w:category>
        <w:types>
          <w:type w:val="bbPlcHdr"/>
        </w:types>
        <w:behaviors>
          <w:behavior w:val="content"/>
        </w:behaviors>
        <w:guid w:val="{5BE79217-2FB9-46FA-A489-3EE387C22A06}"/>
      </w:docPartPr>
      <w:docPartBody>
        <w:p w:rsidR="00690146" w:rsidRDefault="00690146" w:rsidP="00690146">
          <w:pPr>
            <w:pStyle w:val="3887C0DE33FE4EB8AEFF010A4EC0315D"/>
          </w:pPr>
          <w:r w:rsidRPr="00F44729">
            <w:rPr>
              <w:rStyle w:val="PlaceholderText"/>
            </w:rPr>
            <w:t>Choose an item.</w:t>
          </w:r>
        </w:p>
      </w:docPartBody>
    </w:docPart>
    <w:docPart>
      <w:docPartPr>
        <w:name w:val="A09386255C534E6890F9C4B1A49326CF"/>
        <w:category>
          <w:name w:val="General"/>
          <w:gallery w:val="placeholder"/>
        </w:category>
        <w:types>
          <w:type w:val="bbPlcHdr"/>
        </w:types>
        <w:behaviors>
          <w:behavior w:val="content"/>
        </w:behaviors>
        <w:guid w:val="{2FFF021C-124E-4716-B095-51B8801E8564}"/>
      </w:docPartPr>
      <w:docPartBody>
        <w:p w:rsidR="00690146" w:rsidRDefault="00690146" w:rsidP="00690146">
          <w:pPr>
            <w:pStyle w:val="A09386255C534E6890F9C4B1A49326CF"/>
          </w:pPr>
          <w:r w:rsidRPr="00F44729">
            <w:rPr>
              <w:rStyle w:val="PlaceholderText"/>
            </w:rPr>
            <w:t>Choose an item.</w:t>
          </w:r>
        </w:p>
      </w:docPartBody>
    </w:docPart>
    <w:docPart>
      <w:docPartPr>
        <w:name w:val="EBF8BBFE6A734B2A8E35DFD6668544D3"/>
        <w:category>
          <w:name w:val="General"/>
          <w:gallery w:val="placeholder"/>
        </w:category>
        <w:types>
          <w:type w:val="bbPlcHdr"/>
        </w:types>
        <w:behaviors>
          <w:behavior w:val="content"/>
        </w:behaviors>
        <w:guid w:val="{6B66905C-E939-41CB-B789-4200B79BCC58}"/>
      </w:docPartPr>
      <w:docPartBody>
        <w:p w:rsidR="00690146" w:rsidRDefault="00690146" w:rsidP="00690146">
          <w:pPr>
            <w:pStyle w:val="EBF8BBFE6A734B2A8E35DFD6668544D3"/>
          </w:pPr>
          <w:r w:rsidRPr="00F44729">
            <w:rPr>
              <w:rStyle w:val="PlaceholderText"/>
            </w:rPr>
            <w:t>Choose an item.</w:t>
          </w:r>
        </w:p>
      </w:docPartBody>
    </w:docPart>
    <w:docPart>
      <w:docPartPr>
        <w:name w:val="8E106FCAFCB243D4991EEB7219F01490"/>
        <w:category>
          <w:name w:val="General"/>
          <w:gallery w:val="placeholder"/>
        </w:category>
        <w:types>
          <w:type w:val="bbPlcHdr"/>
        </w:types>
        <w:behaviors>
          <w:behavior w:val="content"/>
        </w:behaviors>
        <w:guid w:val="{116FB050-21B8-48F6-AD6F-0860C4CA4186}"/>
      </w:docPartPr>
      <w:docPartBody>
        <w:p w:rsidR="00690146" w:rsidRDefault="00690146" w:rsidP="00690146">
          <w:pPr>
            <w:pStyle w:val="8E106FCAFCB243D4991EEB7219F01490"/>
          </w:pPr>
          <w:r w:rsidRPr="00F44729">
            <w:rPr>
              <w:rStyle w:val="PlaceholderText"/>
            </w:rPr>
            <w:t>Choose an item.</w:t>
          </w:r>
        </w:p>
      </w:docPartBody>
    </w:docPart>
    <w:docPart>
      <w:docPartPr>
        <w:name w:val="7DF72F67FBA443729C320CF8E441ABFA"/>
        <w:category>
          <w:name w:val="General"/>
          <w:gallery w:val="placeholder"/>
        </w:category>
        <w:types>
          <w:type w:val="bbPlcHdr"/>
        </w:types>
        <w:behaviors>
          <w:behavior w:val="content"/>
        </w:behaviors>
        <w:guid w:val="{984DEF0D-C99B-4C99-BD93-99D3FECBB665}"/>
      </w:docPartPr>
      <w:docPartBody>
        <w:p w:rsidR="00690146" w:rsidRDefault="00690146" w:rsidP="00690146">
          <w:pPr>
            <w:pStyle w:val="7DF72F67FBA443729C320CF8E441ABFA"/>
          </w:pPr>
          <w:r w:rsidRPr="00F44729">
            <w:rPr>
              <w:rStyle w:val="PlaceholderText"/>
            </w:rPr>
            <w:t>Choose an item.</w:t>
          </w:r>
        </w:p>
      </w:docPartBody>
    </w:docPart>
    <w:docPart>
      <w:docPartPr>
        <w:name w:val="AD5EDEE8D16449BA8726D06F35E9599E"/>
        <w:category>
          <w:name w:val="General"/>
          <w:gallery w:val="placeholder"/>
        </w:category>
        <w:types>
          <w:type w:val="bbPlcHdr"/>
        </w:types>
        <w:behaviors>
          <w:behavior w:val="content"/>
        </w:behaviors>
        <w:guid w:val="{D83781CE-C332-4DF6-8A9C-FD92A471C654}"/>
      </w:docPartPr>
      <w:docPartBody>
        <w:p w:rsidR="00690146" w:rsidRDefault="00690146" w:rsidP="00690146">
          <w:pPr>
            <w:pStyle w:val="AD5EDEE8D16449BA8726D06F35E9599E"/>
          </w:pPr>
          <w:r w:rsidRPr="00F44729">
            <w:rPr>
              <w:rStyle w:val="PlaceholderText"/>
            </w:rPr>
            <w:t>Choose an item.</w:t>
          </w:r>
        </w:p>
      </w:docPartBody>
    </w:docPart>
    <w:docPart>
      <w:docPartPr>
        <w:name w:val="6D4A3FD8960343F5B3E8ABA37DE5AEC0"/>
        <w:category>
          <w:name w:val="General"/>
          <w:gallery w:val="placeholder"/>
        </w:category>
        <w:types>
          <w:type w:val="bbPlcHdr"/>
        </w:types>
        <w:behaviors>
          <w:behavior w:val="content"/>
        </w:behaviors>
        <w:guid w:val="{F041B3E6-5947-40FE-8369-AB2CECFA5A39}"/>
      </w:docPartPr>
      <w:docPartBody>
        <w:p w:rsidR="00690146" w:rsidRDefault="00690146" w:rsidP="00690146">
          <w:pPr>
            <w:pStyle w:val="6D4A3FD8960343F5B3E8ABA37DE5AEC0"/>
          </w:pPr>
          <w:r w:rsidRPr="00F44729">
            <w:rPr>
              <w:rStyle w:val="PlaceholderText"/>
            </w:rPr>
            <w:t>Choose an item.</w:t>
          </w:r>
        </w:p>
      </w:docPartBody>
    </w:docPart>
    <w:docPart>
      <w:docPartPr>
        <w:name w:val="DE455A4AEFF04EBB909CE70E29957CB5"/>
        <w:category>
          <w:name w:val="General"/>
          <w:gallery w:val="placeholder"/>
        </w:category>
        <w:types>
          <w:type w:val="bbPlcHdr"/>
        </w:types>
        <w:behaviors>
          <w:behavior w:val="content"/>
        </w:behaviors>
        <w:guid w:val="{616851E3-67C5-4A7B-BF5B-0634481E9F1B}"/>
      </w:docPartPr>
      <w:docPartBody>
        <w:p w:rsidR="00690146" w:rsidRDefault="00690146" w:rsidP="00690146">
          <w:pPr>
            <w:pStyle w:val="DE455A4AEFF04EBB909CE70E29957CB5"/>
          </w:pPr>
          <w:r w:rsidRPr="00F44729">
            <w:rPr>
              <w:rStyle w:val="PlaceholderText"/>
            </w:rPr>
            <w:t>Choose an item.</w:t>
          </w:r>
        </w:p>
      </w:docPartBody>
    </w:docPart>
    <w:docPart>
      <w:docPartPr>
        <w:name w:val="A556697AB5554182B738159CDBF2F09E"/>
        <w:category>
          <w:name w:val="General"/>
          <w:gallery w:val="placeholder"/>
        </w:category>
        <w:types>
          <w:type w:val="bbPlcHdr"/>
        </w:types>
        <w:behaviors>
          <w:behavior w:val="content"/>
        </w:behaviors>
        <w:guid w:val="{386FD5A3-3F3B-46CF-9A68-99E3991C8FF4}"/>
      </w:docPartPr>
      <w:docPartBody>
        <w:p w:rsidR="00690146" w:rsidRDefault="00690146" w:rsidP="00690146">
          <w:pPr>
            <w:pStyle w:val="A556697AB5554182B738159CDBF2F09E"/>
          </w:pPr>
          <w:r w:rsidRPr="00F44729">
            <w:rPr>
              <w:rStyle w:val="PlaceholderText"/>
            </w:rPr>
            <w:t>Choose an item.</w:t>
          </w:r>
        </w:p>
      </w:docPartBody>
    </w:docPart>
    <w:docPart>
      <w:docPartPr>
        <w:name w:val="AFB1E1E018254D588B034785779F4F80"/>
        <w:category>
          <w:name w:val="General"/>
          <w:gallery w:val="placeholder"/>
        </w:category>
        <w:types>
          <w:type w:val="bbPlcHdr"/>
        </w:types>
        <w:behaviors>
          <w:behavior w:val="content"/>
        </w:behaviors>
        <w:guid w:val="{1C3D523C-E0EC-42DE-B315-1F0121DB6CC6}"/>
      </w:docPartPr>
      <w:docPartBody>
        <w:p w:rsidR="00690146" w:rsidRDefault="00690146" w:rsidP="00690146">
          <w:pPr>
            <w:pStyle w:val="AFB1E1E018254D588B034785779F4F80"/>
          </w:pPr>
          <w:r w:rsidRPr="00F44729">
            <w:rPr>
              <w:rStyle w:val="PlaceholderText"/>
            </w:rPr>
            <w:t>Choose an item.</w:t>
          </w:r>
        </w:p>
      </w:docPartBody>
    </w:docPart>
    <w:docPart>
      <w:docPartPr>
        <w:name w:val="544E6606EEEB4184895468AD17D8577E"/>
        <w:category>
          <w:name w:val="General"/>
          <w:gallery w:val="placeholder"/>
        </w:category>
        <w:types>
          <w:type w:val="bbPlcHdr"/>
        </w:types>
        <w:behaviors>
          <w:behavior w:val="content"/>
        </w:behaviors>
        <w:guid w:val="{3A78BCB0-1468-45E1-881E-DE37F5A4E26B}"/>
      </w:docPartPr>
      <w:docPartBody>
        <w:p w:rsidR="00690146" w:rsidRDefault="00690146" w:rsidP="00690146">
          <w:pPr>
            <w:pStyle w:val="544E6606EEEB4184895468AD17D8577E"/>
          </w:pPr>
          <w:r w:rsidRPr="00F44729">
            <w:rPr>
              <w:rStyle w:val="PlaceholderText"/>
            </w:rPr>
            <w:t>Choose an item.</w:t>
          </w:r>
        </w:p>
      </w:docPartBody>
    </w:docPart>
    <w:docPart>
      <w:docPartPr>
        <w:name w:val="AEDD9B3D174448EA96F787AD2D889128"/>
        <w:category>
          <w:name w:val="General"/>
          <w:gallery w:val="placeholder"/>
        </w:category>
        <w:types>
          <w:type w:val="bbPlcHdr"/>
        </w:types>
        <w:behaviors>
          <w:behavior w:val="content"/>
        </w:behaviors>
        <w:guid w:val="{6245EBBA-A1BB-42D5-A6AD-F5D583AFEEEE}"/>
      </w:docPartPr>
      <w:docPartBody>
        <w:p w:rsidR="00690146" w:rsidRDefault="00690146" w:rsidP="00690146">
          <w:pPr>
            <w:pStyle w:val="AEDD9B3D174448EA96F787AD2D889128"/>
          </w:pPr>
          <w:r w:rsidRPr="00F44729">
            <w:rPr>
              <w:rStyle w:val="PlaceholderText"/>
            </w:rPr>
            <w:t>Choose an item.</w:t>
          </w:r>
        </w:p>
      </w:docPartBody>
    </w:docPart>
    <w:docPart>
      <w:docPartPr>
        <w:name w:val="FB5EE36B447D46869820761D6048D5BD"/>
        <w:category>
          <w:name w:val="General"/>
          <w:gallery w:val="placeholder"/>
        </w:category>
        <w:types>
          <w:type w:val="bbPlcHdr"/>
        </w:types>
        <w:behaviors>
          <w:behavior w:val="content"/>
        </w:behaviors>
        <w:guid w:val="{D668BE7D-5D8B-4B18-98BE-63D3F1D9A9DC}"/>
      </w:docPartPr>
      <w:docPartBody>
        <w:p w:rsidR="00690146" w:rsidRDefault="00690146" w:rsidP="00690146">
          <w:pPr>
            <w:pStyle w:val="FB5EE36B447D46869820761D6048D5BD"/>
          </w:pPr>
          <w:r w:rsidRPr="00F44729">
            <w:rPr>
              <w:rStyle w:val="PlaceholderText"/>
            </w:rPr>
            <w:t>Choose an item.</w:t>
          </w:r>
        </w:p>
      </w:docPartBody>
    </w:docPart>
    <w:docPart>
      <w:docPartPr>
        <w:name w:val="E6B908554EA64314A40546F2957AAF5A"/>
        <w:category>
          <w:name w:val="General"/>
          <w:gallery w:val="placeholder"/>
        </w:category>
        <w:types>
          <w:type w:val="bbPlcHdr"/>
        </w:types>
        <w:behaviors>
          <w:behavior w:val="content"/>
        </w:behaviors>
        <w:guid w:val="{E9388661-7DE1-4D09-92DC-1B55B8FFBCFB}"/>
      </w:docPartPr>
      <w:docPartBody>
        <w:p w:rsidR="00690146" w:rsidRDefault="00690146" w:rsidP="00690146">
          <w:pPr>
            <w:pStyle w:val="E6B908554EA64314A40546F2957AAF5A"/>
          </w:pPr>
          <w:r w:rsidRPr="00F44729">
            <w:rPr>
              <w:rStyle w:val="PlaceholderText"/>
            </w:rPr>
            <w:t>Choose an item.</w:t>
          </w:r>
        </w:p>
      </w:docPartBody>
    </w:docPart>
    <w:docPart>
      <w:docPartPr>
        <w:name w:val="D82BFFA79E0049A8A30BF60A9D439505"/>
        <w:category>
          <w:name w:val="General"/>
          <w:gallery w:val="placeholder"/>
        </w:category>
        <w:types>
          <w:type w:val="bbPlcHdr"/>
        </w:types>
        <w:behaviors>
          <w:behavior w:val="content"/>
        </w:behaviors>
        <w:guid w:val="{3683F2E8-82CD-4E53-BCD7-787AC72D1D43}"/>
      </w:docPartPr>
      <w:docPartBody>
        <w:p w:rsidR="00690146" w:rsidRDefault="00690146" w:rsidP="00690146">
          <w:pPr>
            <w:pStyle w:val="D82BFFA79E0049A8A30BF60A9D439505"/>
          </w:pPr>
          <w:r w:rsidRPr="00F44729">
            <w:rPr>
              <w:rStyle w:val="PlaceholderText"/>
            </w:rPr>
            <w:t>Choose an item.</w:t>
          </w:r>
        </w:p>
      </w:docPartBody>
    </w:docPart>
    <w:docPart>
      <w:docPartPr>
        <w:name w:val="A5F3E809BBED46F38942DEC52EF0B6ED"/>
        <w:category>
          <w:name w:val="General"/>
          <w:gallery w:val="placeholder"/>
        </w:category>
        <w:types>
          <w:type w:val="bbPlcHdr"/>
        </w:types>
        <w:behaviors>
          <w:behavior w:val="content"/>
        </w:behaviors>
        <w:guid w:val="{F86A30DF-0B2A-4DA4-848C-1A16205DD6D6}"/>
      </w:docPartPr>
      <w:docPartBody>
        <w:p w:rsidR="00690146" w:rsidRDefault="00690146" w:rsidP="00690146">
          <w:pPr>
            <w:pStyle w:val="A5F3E809BBED46F38942DEC52EF0B6ED"/>
          </w:pPr>
          <w:r w:rsidRPr="00F44729">
            <w:rPr>
              <w:rStyle w:val="PlaceholderText"/>
            </w:rPr>
            <w:t>Choose an item.</w:t>
          </w:r>
        </w:p>
      </w:docPartBody>
    </w:docPart>
    <w:docPart>
      <w:docPartPr>
        <w:name w:val="5B2FA24C05214C4787AC1291F9C34F93"/>
        <w:category>
          <w:name w:val="General"/>
          <w:gallery w:val="placeholder"/>
        </w:category>
        <w:types>
          <w:type w:val="bbPlcHdr"/>
        </w:types>
        <w:behaviors>
          <w:behavior w:val="content"/>
        </w:behaviors>
        <w:guid w:val="{2E2D69E7-4580-4A34-BC95-44BDDF148913}"/>
      </w:docPartPr>
      <w:docPartBody>
        <w:p w:rsidR="00690146" w:rsidRDefault="00690146" w:rsidP="00690146">
          <w:pPr>
            <w:pStyle w:val="5B2FA24C05214C4787AC1291F9C34F93"/>
          </w:pPr>
          <w:r w:rsidRPr="00F44729">
            <w:rPr>
              <w:rStyle w:val="PlaceholderText"/>
            </w:rPr>
            <w:t>Choose an item.</w:t>
          </w:r>
        </w:p>
      </w:docPartBody>
    </w:docPart>
    <w:docPart>
      <w:docPartPr>
        <w:name w:val="C59DFA8F9887434480D485964B38A9A0"/>
        <w:category>
          <w:name w:val="General"/>
          <w:gallery w:val="placeholder"/>
        </w:category>
        <w:types>
          <w:type w:val="bbPlcHdr"/>
        </w:types>
        <w:behaviors>
          <w:behavior w:val="content"/>
        </w:behaviors>
        <w:guid w:val="{6154ADD8-F5F7-4486-94AF-D1BF0E1C7682}"/>
      </w:docPartPr>
      <w:docPartBody>
        <w:p w:rsidR="00690146" w:rsidRDefault="00690146" w:rsidP="00690146">
          <w:pPr>
            <w:pStyle w:val="C59DFA8F9887434480D485964B38A9A0"/>
          </w:pPr>
          <w:r w:rsidRPr="00F44729">
            <w:rPr>
              <w:rStyle w:val="PlaceholderText"/>
            </w:rPr>
            <w:t>Choose an item.</w:t>
          </w:r>
        </w:p>
      </w:docPartBody>
    </w:docPart>
    <w:docPart>
      <w:docPartPr>
        <w:name w:val="CA4BB07FC0EE452D82FFA764B1751ACF"/>
        <w:category>
          <w:name w:val="General"/>
          <w:gallery w:val="placeholder"/>
        </w:category>
        <w:types>
          <w:type w:val="bbPlcHdr"/>
        </w:types>
        <w:behaviors>
          <w:behavior w:val="content"/>
        </w:behaviors>
        <w:guid w:val="{A653B65B-A921-4D28-A1B9-0CD107B717D5}"/>
      </w:docPartPr>
      <w:docPartBody>
        <w:p w:rsidR="00690146" w:rsidRDefault="00690146" w:rsidP="00690146">
          <w:pPr>
            <w:pStyle w:val="CA4BB07FC0EE452D82FFA764B1751ACF"/>
          </w:pPr>
          <w:r w:rsidRPr="00F44729">
            <w:rPr>
              <w:rStyle w:val="PlaceholderText"/>
            </w:rPr>
            <w:t>Choose an item.</w:t>
          </w:r>
        </w:p>
      </w:docPartBody>
    </w:docPart>
    <w:docPart>
      <w:docPartPr>
        <w:name w:val="4C84A5956C4C452F8A8087DCCE0BDA40"/>
        <w:category>
          <w:name w:val="General"/>
          <w:gallery w:val="placeholder"/>
        </w:category>
        <w:types>
          <w:type w:val="bbPlcHdr"/>
        </w:types>
        <w:behaviors>
          <w:behavior w:val="content"/>
        </w:behaviors>
        <w:guid w:val="{A610EF8A-6B0D-4B10-B6FC-21640C4AD0D2}"/>
      </w:docPartPr>
      <w:docPartBody>
        <w:p w:rsidR="00690146" w:rsidRDefault="00690146" w:rsidP="00690146">
          <w:pPr>
            <w:pStyle w:val="4C84A5956C4C452F8A8087DCCE0BDA40"/>
          </w:pPr>
          <w:r w:rsidRPr="00F44729">
            <w:rPr>
              <w:rStyle w:val="PlaceholderText"/>
            </w:rPr>
            <w:t>Choose an item.</w:t>
          </w:r>
        </w:p>
      </w:docPartBody>
    </w:docPart>
    <w:docPart>
      <w:docPartPr>
        <w:name w:val="FFB8F9BAE25043348C599B8F09841967"/>
        <w:category>
          <w:name w:val="General"/>
          <w:gallery w:val="placeholder"/>
        </w:category>
        <w:types>
          <w:type w:val="bbPlcHdr"/>
        </w:types>
        <w:behaviors>
          <w:behavior w:val="content"/>
        </w:behaviors>
        <w:guid w:val="{582273CB-CB0A-4BA7-B476-18C32792378C}"/>
      </w:docPartPr>
      <w:docPartBody>
        <w:p w:rsidR="00690146" w:rsidRDefault="00690146" w:rsidP="00690146">
          <w:pPr>
            <w:pStyle w:val="FFB8F9BAE25043348C599B8F09841967"/>
          </w:pPr>
          <w:r w:rsidRPr="00F44729">
            <w:rPr>
              <w:rStyle w:val="PlaceholderText"/>
            </w:rPr>
            <w:t>Choose an item.</w:t>
          </w:r>
        </w:p>
      </w:docPartBody>
    </w:docPart>
    <w:docPart>
      <w:docPartPr>
        <w:name w:val="2DA25C997A4B45948C649DECB1DFC926"/>
        <w:category>
          <w:name w:val="General"/>
          <w:gallery w:val="placeholder"/>
        </w:category>
        <w:types>
          <w:type w:val="bbPlcHdr"/>
        </w:types>
        <w:behaviors>
          <w:behavior w:val="content"/>
        </w:behaviors>
        <w:guid w:val="{2164A1ED-2DD8-4F61-8343-5F24A261372D}"/>
      </w:docPartPr>
      <w:docPartBody>
        <w:p w:rsidR="00690146" w:rsidRDefault="00690146" w:rsidP="00690146">
          <w:pPr>
            <w:pStyle w:val="2DA25C997A4B45948C649DECB1DFC926"/>
          </w:pPr>
          <w:r w:rsidRPr="00F44729">
            <w:rPr>
              <w:rStyle w:val="PlaceholderText"/>
            </w:rPr>
            <w:t>Choose an item.</w:t>
          </w:r>
        </w:p>
      </w:docPartBody>
    </w:docPart>
    <w:docPart>
      <w:docPartPr>
        <w:name w:val="9ED8E8B5C8AB4DFE9343CE165407E6BC"/>
        <w:category>
          <w:name w:val="General"/>
          <w:gallery w:val="placeholder"/>
        </w:category>
        <w:types>
          <w:type w:val="bbPlcHdr"/>
        </w:types>
        <w:behaviors>
          <w:behavior w:val="content"/>
        </w:behaviors>
        <w:guid w:val="{86B25AA2-54D1-44D3-939D-CAA8FEF016FE}"/>
      </w:docPartPr>
      <w:docPartBody>
        <w:p w:rsidR="00690146" w:rsidRDefault="00690146" w:rsidP="00690146">
          <w:pPr>
            <w:pStyle w:val="9ED8E8B5C8AB4DFE9343CE165407E6BC"/>
          </w:pPr>
          <w:r w:rsidRPr="00F44729">
            <w:rPr>
              <w:rStyle w:val="PlaceholderText"/>
            </w:rPr>
            <w:t>Choose an item.</w:t>
          </w:r>
        </w:p>
      </w:docPartBody>
    </w:docPart>
    <w:docPart>
      <w:docPartPr>
        <w:name w:val="40FADFE14FE24028A55A47035FC45E82"/>
        <w:category>
          <w:name w:val="General"/>
          <w:gallery w:val="placeholder"/>
        </w:category>
        <w:types>
          <w:type w:val="bbPlcHdr"/>
        </w:types>
        <w:behaviors>
          <w:behavior w:val="content"/>
        </w:behaviors>
        <w:guid w:val="{1514C057-5F04-456A-9EB2-5323093D412E}"/>
      </w:docPartPr>
      <w:docPartBody>
        <w:p w:rsidR="00690146" w:rsidRDefault="00690146" w:rsidP="00690146">
          <w:pPr>
            <w:pStyle w:val="40FADFE14FE24028A55A47035FC45E82"/>
          </w:pPr>
          <w:r w:rsidRPr="00F44729">
            <w:rPr>
              <w:rStyle w:val="PlaceholderText"/>
            </w:rPr>
            <w:t>Choose an item.</w:t>
          </w:r>
        </w:p>
      </w:docPartBody>
    </w:docPart>
    <w:docPart>
      <w:docPartPr>
        <w:name w:val="64C60C5A81114881840C42284B21F96C"/>
        <w:category>
          <w:name w:val="General"/>
          <w:gallery w:val="placeholder"/>
        </w:category>
        <w:types>
          <w:type w:val="bbPlcHdr"/>
        </w:types>
        <w:behaviors>
          <w:behavior w:val="content"/>
        </w:behaviors>
        <w:guid w:val="{E7397DD8-D369-4AF1-83B8-84AD0F5292E1}"/>
      </w:docPartPr>
      <w:docPartBody>
        <w:p w:rsidR="00690146" w:rsidRDefault="00690146" w:rsidP="00690146">
          <w:pPr>
            <w:pStyle w:val="64C60C5A81114881840C42284B21F96C"/>
          </w:pPr>
          <w:r w:rsidRPr="00F44729">
            <w:rPr>
              <w:rStyle w:val="PlaceholderText"/>
            </w:rPr>
            <w:t>Choose an item.</w:t>
          </w:r>
        </w:p>
      </w:docPartBody>
    </w:docPart>
    <w:docPart>
      <w:docPartPr>
        <w:name w:val="B19587E446E4444E856E47E520052655"/>
        <w:category>
          <w:name w:val="General"/>
          <w:gallery w:val="placeholder"/>
        </w:category>
        <w:types>
          <w:type w:val="bbPlcHdr"/>
        </w:types>
        <w:behaviors>
          <w:behavior w:val="content"/>
        </w:behaviors>
        <w:guid w:val="{04AE8C1B-5988-401D-92EA-CAAA807A56F1}"/>
      </w:docPartPr>
      <w:docPartBody>
        <w:p w:rsidR="00690146" w:rsidRDefault="00690146" w:rsidP="00690146">
          <w:pPr>
            <w:pStyle w:val="B19587E446E4444E856E47E520052655"/>
          </w:pPr>
          <w:r w:rsidRPr="00F44729">
            <w:rPr>
              <w:rStyle w:val="PlaceholderText"/>
            </w:rPr>
            <w:t>Choose an item.</w:t>
          </w:r>
        </w:p>
      </w:docPartBody>
    </w:docPart>
    <w:docPart>
      <w:docPartPr>
        <w:name w:val="FE7CCF98CFC646F5B29513EABDD53538"/>
        <w:category>
          <w:name w:val="General"/>
          <w:gallery w:val="placeholder"/>
        </w:category>
        <w:types>
          <w:type w:val="bbPlcHdr"/>
        </w:types>
        <w:behaviors>
          <w:behavior w:val="content"/>
        </w:behaviors>
        <w:guid w:val="{9FD2CACC-B8B4-4FA4-AB51-4B61B038BA68}"/>
      </w:docPartPr>
      <w:docPartBody>
        <w:p w:rsidR="00690146" w:rsidRDefault="00690146" w:rsidP="00690146">
          <w:pPr>
            <w:pStyle w:val="FE7CCF98CFC646F5B29513EABDD53538"/>
          </w:pPr>
          <w:r w:rsidRPr="00F44729">
            <w:rPr>
              <w:rStyle w:val="PlaceholderText"/>
            </w:rPr>
            <w:t>Choose an item.</w:t>
          </w:r>
        </w:p>
      </w:docPartBody>
    </w:docPart>
    <w:docPart>
      <w:docPartPr>
        <w:name w:val="6A58ED9D3CA84F0AA64305757E2B774C"/>
        <w:category>
          <w:name w:val="General"/>
          <w:gallery w:val="placeholder"/>
        </w:category>
        <w:types>
          <w:type w:val="bbPlcHdr"/>
        </w:types>
        <w:behaviors>
          <w:behavior w:val="content"/>
        </w:behaviors>
        <w:guid w:val="{13A23849-5D80-40D2-8359-4BCDA43B671E}"/>
      </w:docPartPr>
      <w:docPartBody>
        <w:p w:rsidR="00690146" w:rsidRDefault="00690146" w:rsidP="00690146">
          <w:pPr>
            <w:pStyle w:val="6A58ED9D3CA84F0AA64305757E2B774C"/>
          </w:pPr>
          <w:r w:rsidRPr="00F44729">
            <w:rPr>
              <w:rStyle w:val="PlaceholderText"/>
            </w:rPr>
            <w:t>Choose an item.</w:t>
          </w:r>
        </w:p>
      </w:docPartBody>
    </w:docPart>
    <w:docPart>
      <w:docPartPr>
        <w:name w:val="A436D9A812F74E1DBAE1DD52FFE026C1"/>
        <w:category>
          <w:name w:val="General"/>
          <w:gallery w:val="placeholder"/>
        </w:category>
        <w:types>
          <w:type w:val="bbPlcHdr"/>
        </w:types>
        <w:behaviors>
          <w:behavior w:val="content"/>
        </w:behaviors>
        <w:guid w:val="{6BD4E328-8EE2-48BE-9F79-76A10AF477D1}"/>
      </w:docPartPr>
      <w:docPartBody>
        <w:p w:rsidR="00690146" w:rsidRDefault="00690146" w:rsidP="00690146">
          <w:pPr>
            <w:pStyle w:val="A436D9A812F74E1DBAE1DD52FFE026C1"/>
          </w:pPr>
          <w:r w:rsidRPr="00F44729">
            <w:rPr>
              <w:rStyle w:val="PlaceholderText"/>
            </w:rPr>
            <w:t>Choose an item.</w:t>
          </w:r>
        </w:p>
      </w:docPartBody>
    </w:docPart>
    <w:docPart>
      <w:docPartPr>
        <w:name w:val="ED9B0D1BF8B74A1A852715420D7949F2"/>
        <w:category>
          <w:name w:val="General"/>
          <w:gallery w:val="placeholder"/>
        </w:category>
        <w:types>
          <w:type w:val="bbPlcHdr"/>
        </w:types>
        <w:behaviors>
          <w:behavior w:val="content"/>
        </w:behaviors>
        <w:guid w:val="{DCDF1AC2-62EC-4B4A-A47E-EE227E0C47C8}"/>
      </w:docPartPr>
      <w:docPartBody>
        <w:p w:rsidR="00690146" w:rsidRDefault="00690146" w:rsidP="00690146">
          <w:pPr>
            <w:pStyle w:val="ED9B0D1BF8B74A1A852715420D7949F2"/>
          </w:pPr>
          <w:r w:rsidRPr="00F44729">
            <w:rPr>
              <w:rStyle w:val="PlaceholderText"/>
            </w:rPr>
            <w:t>Choose an item.</w:t>
          </w:r>
        </w:p>
      </w:docPartBody>
    </w:docPart>
    <w:docPart>
      <w:docPartPr>
        <w:name w:val="57A49E59015B4ACCBA36B48069AF4526"/>
        <w:category>
          <w:name w:val="General"/>
          <w:gallery w:val="placeholder"/>
        </w:category>
        <w:types>
          <w:type w:val="bbPlcHdr"/>
        </w:types>
        <w:behaviors>
          <w:behavior w:val="content"/>
        </w:behaviors>
        <w:guid w:val="{28E1421E-9E10-4497-84CC-D75B8EDB115D}"/>
      </w:docPartPr>
      <w:docPartBody>
        <w:p w:rsidR="00690146" w:rsidRDefault="00690146" w:rsidP="00690146">
          <w:pPr>
            <w:pStyle w:val="57A49E59015B4ACCBA36B48069AF4526"/>
          </w:pPr>
          <w:r w:rsidRPr="00F44729">
            <w:rPr>
              <w:rStyle w:val="PlaceholderText"/>
            </w:rPr>
            <w:t>Choose an item.</w:t>
          </w:r>
        </w:p>
      </w:docPartBody>
    </w:docPart>
    <w:docPart>
      <w:docPartPr>
        <w:name w:val="D842CE14C05442028107E032B4CD0B4C"/>
        <w:category>
          <w:name w:val="General"/>
          <w:gallery w:val="placeholder"/>
        </w:category>
        <w:types>
          <w:type w:val="bbPlcHdr"/>
        </w:types>
        <w:behaviors>
          <w:behavior w:val="content"/>
        </w:behaviors>
        <w:guid w:val="{B8F9DD18-CA66-45E6-843B-C877D5C1CCA2}"/>
      </w:docPartPr>
      <w:docPartBody>
        <w:p w:rsidR="00690146" w:rsidRDefault="00690146" w:rsidP="00690146">
          <w:pPr>
            <w:pStyle w:val="D842CE14C05442028107E032B4CD0B4C"/>
          </w:pPr>
          <w:r w:rsidRPr="00F44729">
            <w:rPr>
              <w:rStyle w:val="PlaceholderText"/>
            </w:rPr>
            <w:t>Choose an item.</w:t>
          </w:r>
        </w:p>
      </w:docPartBody>
    </w:docPart>
    <w:docPart>
      <w:docPartPr>
        <w:name w:val="C64AB4E10E7943D2B571604899A9CDC1"/>
        <w:category>
          <w:name w:val="General"/>
          <w:gallery w:val="placeholder"/>
        </w:category>
        <w:types>
          <w:type w:val="bbPlcHdr"/>
        </w:types>
        <w:behaviors>
          <w:behavior w:val="content"/>
        </w:behaviors>
        <w:guid w:val="{0063A393-CE9C-469C-9D9E-309D24A3BA51}"/>
      </w:docPartPr>
      <w:docPartBody>
        <w:p w:rsidR="00690146" w:rsidRDefault="00690146" w:rsidP="00690146">
          <w:pPr>
            <w:pStyle w:val="C64AB4E10E7943D2B571604899A9CDC1"/>
          </w:pPr>
          <w:r w:rsidRPr="00F44729">
            <w:rPr>
              <w:rStyle w:val="PlaceholderText"/>
            </w:rPr>
            <w:t>Choose an item.</w:t>
          </w:r>
        </w:p>
      </w:docPartBody>
    </w:docPart>
    <w:docPart>
      <w:docPartPr>
        <w:name w:val="349AC5CDCC1448689BBAC983D2E73439"/>
        <w:category>
          <w:name w:val="General"/>
          <w:gallery w:val="placeholder"/>
        </w:category>
        <w:types>
          <w:type w:val="bbPlcHdr"/>
        </w:types>
        <w:behaviors>
          <w:behavior w:val="content"/>
        </w:behaviors>
        <w:guid w:val="{3CA938E0-71D9-4438-89A4-C70BBDDC0B3A}"/>
      </w:docPartPr>
      <w:docPartBody>
        <w:p w:rsidR="00690146" w:rsidRDefault="00690146" w:rsidP="00690146">
          <w:pPr>
            <w:pStyle w:val="349AC5CDCC1448689BBAC983D2E73439"/>
          </w:pPr>
          <w:r w:rsidRPr="00F44729">
            <w:rPr>
              <w:rStyle w:val="PlaceholderText"/>
            </w:rPr>
            <w:t>Choose an item.</w:t>
          </w:r>
        </w:p>
      </w:docPartBody>
    </w:docPart>
    <w:docPart>
      <w:docPartPr>
        <w:name w:val="15714F4187FF4943A7FF073A10A7BB57"/>
        <w:category>
          <w:name w:val="General"/>
          <w:gallery w:val="placeholder"/>
        </w:category>
        <w:types>
          <w:type w:val="bbPlcHdr"/>
        </w:types>
        <w:behaviors>
          <w:behavior w:val="content"/>
        </w:behaviors>
        <w:guid w:val="{595087E0-04EA-4719-932E-4AD70F73B8DD}"/>
      </w:docPartPr>
      <w:docPartBody>
        <w:p w:rsidR="00690146" w:rsidRDefault="00690146" w:rsidP="00690146">
          <w:pPr>
            <w:pStyle w:val="15714F4187FF4943A7FF073A10A7BB57"/>
          </w:pPr>
          <w:r w:rsidRPr="00F44729">
            <w:rPr>
              <w:rStyle w:val="PlaceholderText"/>
            </w:rPr>
            <w:t>Choose an item.</w:t>
          </w:r>
        </w:p>
      </w:docPartBody>
    </w:docPart>
    <w:docPart>
      <w:docPartPr>
        <w:name w:val="E6886D62BEC2443F90D17CDFC9EDB089"/>
        <w:category>
          <w:name w:val="General"/>
          <w:gallery w:val="placeholder"/>
        </w:category>
        <w:types>
          <w:type w:val="bbPlcHdr"/>
        </w:types>
        <w:behaviors>
          <w:behavior w:val="content"/>
        </w:behaviors>
        <w:guid w:val="{69AE78C6-5D4F-4ACB-98AC-70740A67AA8C}"/>
      </w:docPartPr>
      <w:docPartBody>
        <w:p w:rsidR="00690146" w:rsidRDefault="00690146" w:rsidP="00690146">
          <w:pPr>
            <w:pStyle w:val="E6886D62BEC2443F90D17CDFC9EDB089"/>
          </w:pPr>
          <w:r w:rsidRPr="00F44729">
            <w:rPr>
              <w:rStyle w:val="PlaceholderText"/>
            </w:rPr>
            <w:t>Choose an item.</w:t>
          </w:r>
        </w:p>
      </w:docPartBody>
    </w:docPart>
    <w:docPart>
      <w:docPartPr>
        <w:name w:val="82F77A14B32544CAA30722B2E6058E80"/>
        <w:category>
          <w:name w:val="General"/>
          <w:gallery w:val="placeholder"/>
        </w:category>
        <w:types>
          <w:type w:val="bbPlcHdr"/>
        </w:types>
        <w:behaviors>
          <w:behavior w:val="content"/>
        </w:behaviors>
        <w:guid w:val="{5AE195C7-86C1-4AC9-A11B-4A8A2EBE55D9}"/>
      </w:docPartPr>
      <w:docPartBody>
        <w:p w:rsidR="00690146" w:rsidRDefault="00690146" w:rsidP="00690146">
          <w:pPr>
            <w:pStyle w:val="82F77A14B32544CAA30722B2E6058E80"/>
          </w:pPr>
          <w:r w:rsidRPr="00F44729">
            <w:rPr>
              <w:rStyle w:val="PlaceholderText"/>
            </w:rPr>
            <w:t>Choose an item.</w:t>
          </w:r>
        </w:p>
      </w:docPartBody>
    </w:docPart>
    <w:docPart>
      <w:docPartPr>
        <w:name w:val="BD81B0DF76D341FFB870EE59AFD1E019"/>
        <w:category>
          <w:name w:val="General"/>
          <w:gallery w:val="placeholder"/>
        </w:category>
        <w:types>
          <w:type w:val="bbPlcHdr"/>
        </w:types>
        <w:behaviors>
          <w:behavior w:val="content"/>
        </w:behaviors>
        <w:guid w:val="{10761A84-12EB-41B3-A951-07BA82070388}"/>
      </w:docPartPr>
      <w:docPartBody>
        <w:p w:rsidR="00690146" w:rsidRDefault="00690146" w:rsidP="00690146">
          <w:pPr>
            <w:pStyle w:val="BD81B0DF76D341FFB870EE59AFD1E019"/>
          </w:pPr>
          <w:r w:rsidRPr="00F44729">
            <w:rPr>
              <w:rStyle w:val="PlaceholderText"/>
            </w:rPr>
            <w:t>Choose an item.</w:t>
          </w:r>
        </w:p>
      </w:docPartBody>
    </w:docPart>
    <w:docPart>
      <w:docPartPr>
        <w:name w:val="20AAAF6D10164638852B26925DC288F8"/>
        <w:category>
          <w:name w:val="General"/>
          <w:gallery w:val="placeholder"/>
        </w:category>
        <w:types>
          <w:type w:val="bbPlcHdr"/>
        </w:types>
        <w:behaviors>
          <w:behavior w:val="content"/>
        </w:behaviors>
        <w:guid w:val="{768464A6-D60A-4CC4-85DA-65F5AB2A5552}"/>
      </w:docPartPr>
      <w:docPartBody>
        <w:p w:rsidR="00690146" w:rsidRDefault="00690146" w:rsidP="00690146">
          <w:pPr>
            <w:pStyle w:val="20AAAF6D10164638852B26925DC288F8"/>
          </w:pPr>
          <w:r w:rsidRPr="00F44729">
            <w:rPr>
              <w:rStyle w:val="PlaceholderText"/>
            </w:rPr>
            <w:t>Choose an item.</w:t>
          </w:r>
        </w:p>
      </w:docPartBody>
    </w:docPart>
    <w:docPart>
      <w:docPartPr>
        <w:name w:val="A35E7AA064FB45A7ADDF949CF9E40D42"/>
        <w:category>
          <w:name w:val="General"/>
          <w:gallery w:val="placeholder"/>
        </w:category>
        <w:types>
          <w:type w:val="bbPlcHdr"/>
        </w:types>
        <w:behaviors>
          <w:behavior w:val="content"/>
        </w:behaviors>
        <w:guid w:val="{604BDCAC-2E3B-4122-B1FB-4ABF3F4002C8}"/>
      </w:docPartPr>
      <w:docPartBody>
        <w:p w:rsidR="00690146" w:rsidRDefault="00690146" w:rsidP="00690146">
          <w:pPr>
            <w:pStyle w:val="A35E7AA064FB45A7ADDF949CF9E40D42"/>
          </w:pPr>
          <w:r w:rsidRPr="00F44729">
            <w:rPr>
              <w:rStyle w:val="PlaceholderText"/>
            </w:rPr>
            <w:t>Choose an item.</w:t>
          </w:r>
        </w:p>
      </w:docPartBody>
    </w:docPart>
    <w:docPart>
      <w:docPartPr>
        <w:name w:val="65DFC9E2158D47B49A6ACD32DDDD3712"/>
        <w:category>
          <w:name w:val="General"/>
          <w:gallery w:val="placeholder"/>
        </w:category>
        <w:types>
          <w:type w:val="bbPlcHdr"/>
        </w:types>
        <w:behaviors>
          <w:behavior w:val="content"/>
        </w:behaviors>
        <w:guid w:val="{1E0DC7C6-820C-4A0C-BC2D-FEA55DDAB401}"/>
      </w:docPartPr>
      <w:docPartBody>
        <w:p w:rsidR="00690146" w:rsidRDefault="00690146" w:rsidP="00690146">
          <w:pPr>
            <w:pStyle w:val="65DFC9E2158D47B49A6ACD32DDDD3712"/>
          </w:pPr>
          <w:r w:rsidRPr="00F44729">
            <w:rPr>
              <w:rStyle w:val="PlaceholderText"/>
            </w:rPr>
            <w:t>Choose an item.</w:t>
          </w:r>
        </w:p>
      </w:docPartBody>
    </w:docPart>
    <w:docPart>
      <w:docPartPr>
        <w:name w:val="96FA514345AB4FBEAFEF3336F8E21B23"/>
        <w:category>
          <w:name w:val="General"/>
          <w:gallery w:val="placeholder"/>
        </w:category>
        <w:types>
          <w:type w:val="bbPlcHdr"/>
        </w:types>
        <w:behaviors>
          <w:behavior w:val="content"/>
        </w:behaviors>
        <w:guid w:val="{02F89272-41DF-4FAE-ACD1-1FF9499B1E3C}"/>
      </w:docPartPr>
      <w:docPartBody>
        <w:p w:rsidR="00690146" w:rsidRDefault="00690146" w:rsidP="00690146">
          <w:pPr>
            <w:pStyle w:val="96FA514345AB4FBEAFEF3336F8E21B23"/>
          </w:pPr>
          <w:r w:rsidRPr="00F44729">
            <w:rPr>
              <w:rStyle w:val="PlaceholderText"/>
            </w:rPr>
            <w:t>Choose an item.</w:t>
          </w:r>
        </w:p>
      </w:docPartBody>
    </w:docPart>
    <w:docPart>
      <w:docPartPr>
        <w:name w:val="F7271A2D4BFA4FD395DD7D2583040324"/>
        <w:category>
          <w:name w:val="General"/>
          <w:gallery w:val="placeholder"/>
        </w:category>
        <w:types>
          <w:type w:val="bbPlcHdr"/>
        </w:types>
        <w:behaviors>
          <w:behavior w:val="content"/>
        </w:behaviors>
        <w:guid w:val="{A1D40020-FB0C-4415-A1C9-C14C37A9E352}"/>
      </w:docPartPr>
      <w:docPartBody>
        <w:p w:rsidR="00690146" w:rsidRDefault="00690146" w:rsidP="00690146">
          <w:pPr>
            <w:pStyle w:val="F7271A2D4BFA4FD395DD7D2583040324"/>
          </w:pPr>
          <w:r w:rsidRPr="00F44729">
            <w:rPr>
              <w:rStyle w:val="PlaceholderText"/>
            </w:rPr>
            <w:t>Choose an item.</w:t>
          </w:r>
        </w:p>
      </w:docPartBody>
    </w:docPart>
    <w:docPart>
      <w:docPartPr>
        <w:name w:val="39C6C0056EC14D3CB52854393C4B11BE"/>
        <w:category>
          <w:name w:val="General"/>
          <w:gallery w:val="placeholder"/>
        </w:category>
        <w:types>
          <w:type w:val="bbPlcHdr"/>
        </w:types>
        <w:behaviors>
          <w:behavior w:val="content"/>
        </w:behaviors>
        <w:guid w:val="{DFA5D70B-CA08-486E-9CF5-D43BFF834C99}"/>
      </w:docPartPr>
      <w:docPartBody>
        <w:p w:rsidR="00690146" w:rsidRDefault="00690146" w:rsidP="00690146">
          <w:pPr>
            <w:pStyle w:val="39C6C0056EC14D3CB52854393C4B11BE"/>
          </w:pPr>
          <w:r w:rsidRPr="00F44729">
            <w:rPr>
              <w:rStyle w:val="PlaceholderText"/>
            </w:rPr>
            <w:t>Choose an item.</w:t>
          </w:r>
        </w:p>
      </w:docPartBody>
    </w:docPart>
    <w:docPart>
      <w:docPartPr>
        <w:name w:val="5561CA3B237F468DB2AF182A954F2DA9"/>
        <w:category>
          <w:name w:val="General"/>
          <w:gallery w:val="placeholder"/>
        </w:category>
        <w:types>
          <w:type w:val="bbPlcHdr"/>
        </w:types>
        <w:behaviors>
          <w:behavior w:val="content"/>
        </w:behaviors>
        <w:guid w:val="{D14834F0-19A5-4779-8FB7-0ADAB109CF1E}"/>
      </w:docPartPr>
      <w:docPartBody>
        <w:p w:rsidR="00690146" w:rsidRDefault="00690146" w:rsidP="00690146">
          <w:pPr>
            <w:pStyle w:val="5561CA3B237F468DB2AF182A954F2DA9"/>
          </w:pPr>
          <w:r w:rsidRPr="00F44729">
            <w:rPr>
              <w:rStyle w:val="PlaceholderText"/>
            </w:rPr>
            <w:t>Choose an item.</w:t>
          </w:r>
        </w:p>
      </w:docPartBody>
    </w:docPart>
    <w:docPart>
      <w:docPartPr>
        <w:name w:val="121DDF327FE04F73B5F53DD372778898"/>
        <w:category>
          <w:name w:val="General"/>
          <w:gallery w:val="placeholder"/>
        </w:category>
        <w:types>
          <w:type w:val="bbPlcHdr"/>
        </w:types>
        <w:behaviors>
          <w:behavior w:val="content"/>
        </w:behaviors>
        <w:guid w:val="{79D27324-F935-4622-8F42-367F43D79733}"/>
      </w:docPartPr>
      <w:docPartBody>
        <w:p w:rsidR="00690146" w:rsidRDefault="00690146" w:rsidP="00690146">
          <w:pPr>
            <w:pStyle w:val="121DDF327FE04F73B5F53DD372778898"/>
          </w:pPr>
          <w:r w:rsidRPr="00F44729">
            <w:rPr>
              <w:rStyle w:val="PlaceholderText"/>
            </w:rPr>
            <w:t>Choose an item.</w:t>
          </w:r>
        </w:p>
      </w:docPartBody>
    </w:docPart>
    <w:docPart>
      <w:docPartPr>
        <w:name w:val="E12E7C9CD8E84FA0B2DEA528306904EE"/>
        <w:category>
          <w:name w:val="General"/>
          <w:gallery w:val="placeholder"/>
        </w:category>
        <w:types>
          <w:type w:val="bbPlcHdr"/>
        </w:types>
        <w:behaviors>
          <w:behavior w:val="content"/>
        </w:behaviors>
        <w:guid w:val="{CA0EA9D1-E666-4B5B-943B-F6AEA1F50E55}"/>
      </w:docPartPr>
      <w:docPartBody>
        <w:p w:rsidR="00690146" w:rsidRDefault="00690146" w:rsidP="00690146">
          <w:pPr>
            <w:pStyle w:val="E12E7C9CD8E84FA0B2DEA528306904EE"/>
          </w:pPr>
          <w:r w:rsidRPr="00F44729">
            <w:rPr>
              <w:rStyle w:val="PlaceholderText"/>
            </w:rPr>
            <w:t>Choose an item.</w:t>
          </w:r>
        </w:p>
      </w:docPartBody>
    </w:docPart>
    <w:docPart>
      <w:docPartPr>
        <w:name w:val="3CDA23B915484AD1BB7419A92FE0909F"/>
        <w:category>
          <w:name w:val="General"/>
          <w:gallery w:val="placeholder"/>
        </w:category>
        <w:types>
          <w:type w:val="bbPlcHdr"/>
        </w:types>
        <w:behaviors>
          <w:behavior w:val="content"/>
        </w:behaviors>
        <w:guid w:val="{12D9FC23-72A3-4950-95A0-938923115454}"/>
      </w:docPartPr>
      <w:docPartBody>
        <w:p w:rsidR="00690146" w:rsidRDefault="00690146" w:rsidP="00690146">
          <w:pPr>
            <w:pStyle w:val="3CDA23B915484AD1BB7419A92FE0909F"/>
          </w:pPr>
          <w:r w:rsidRPr="00F44729">
            <w:rPr>
              <w:rStyle w:val="PlaceholderText"/>
            </w:rPr>
            <w:t>Choose an item.</w:t>
          </w:r>
        </w:p>
      </w:docPartBody>
    </w:docPart>
    <w:docPart>
      <w:docPartPr>
        <w:name w:val="4790DDF04BDE478582D33ADCB50A6380"/>
        <w:category>
          <w:name w:val="General"/>
          <w:gallery w:val="placeholder"/>
        </w:category>
        <w:types>
          <w:type w:val="bbPlcHdr"/>
        </w:types>
        <w:behaviors>
          <w:behavior w:val="content"/>
        </w:behaviors>
        <w:guid w:val="{17093446-AE10-4DB5-807F-2F4D09DA3440}"/>
      </w:docPartPr>
      <w:docPartBody>
        <w:p w:rsidR="00690146" w:rsidRDefault="00690146" w:rsidP="00690146">
          <w:pPr>
            <w:pStyle w:val="4790DDF04BDE478582D33ADCB50A6380"/>
          </w:pPr>
          <w:r w:rsidRPr="00F44729">
            <w:rPr>
              <w:rStyle w:val="PlaceholderText"/>
            </w:rPr>
            <w:t>Choose an item.</w:t>
          </w:r>
        </w:p>
      </w:docPartBody>
    </w:docPart>
    <w:docPart>
      <w:docPartPr>
        <w:name w:val="327AEE9E7C814BDABC73AEF60C078F10"/>
        <w:category>
          <w:name w:val="General"/>
          <w:gallery w:val="placeholder"/>
        </w:category>
        <w:types>
          <w:type w:val="bbPlcHdr"/>
        </w:types>
        <w:behaviors>
          <w:behavior w:val="content"/>
        </w:behaviors>
        <w:guid w:val="{CCCD7DBD-E5B9-4CA8-BF9E-619CF93768A4}"/>
      </w:docPartPr>
      <w:docPartBody>
        <w:p w:rsidR="00690146" w:rsidRDefault="00690146" w:rsidP="00690146">
          <w:pPr>
            <w:pStyle w:val="327AEE9E7C814BDABC73AEF60C078F10"/>
          </w:pPr>
          <w:r w:rsidRPr="00F44729">
            <w:rPr>
              <w:rStyle w:val="PlaceholderText"/>
            </w:rPr>
            <w:t>Choose an item.</w:t>
          </w:r>
        </w:p>
      </w:docPartBody>
    </w:docPart>
    <w:docPart>
      <w:docPartPr>
        <w:name w:val="26E5C3CA4D554D48B636C35C0EC1606A"/>
        <w:category>
          <w:name w:val="General"/>
          <w:gallery w:val="placeholder"/>
        </w:category>
        <w:types>
          <w:type w:val="bbPlcHdr"/>
        </w:types>
        <w:behaviors>
          <w:behavior w:val="content"/>
        </w:behaviors>
        <w:guid w:val="{91430EA3-A51E-4242-A7A4-5EA8DB3CD5A6}"/>
      </w:docPartPr>
      <w:docPartBody>
        <w:p w:rsidR="00690146" w:rsidRDefault="00690146" w:rsidP="00690146">
          <w:pPr>
            <w:pStyle w:val="26E5C3CA4D554D48B636C35C0EC1606A"/>
          </w:pPr>
          <w:r w:rsidRPr="00F44729">
            <w:rPr>
              <w:rStyle w:val="PlaceholderText"/>
            </w:rPr>
            <w:t>Choose an item.</w:t>
          </w:r>
        </w:p>
      </w:docPartBody>
    </w:docPart>
    <w:docPart>
      <w:docPartPr>
        <w:name w:val="5E566E3FBD8D48CC8BA9F0501F928302"/>
        <w:category>
          <w:name w:val="General"/>
          <w:gallery w:val="placeholder"/>
        </w:category>
        <w:types>
          <w:type w:val="bbPlcHdr"/>
        </w:types>
        <w:behaviors>
          <w:behavior w:val="content"/>
        </w:behaviors>
        <w:guid w:val="{C5BB492B-F481-456D-8BA4-2B1424971ED9}"/>
      </w:docPartPr>
      <w:docPartBody>
        <w:p w:rsidR="00690146" w:rsidRDefault="00690146" w:rsidP="00690146">
          <w:pPr>
            <w:pStyle w:val="5E566E3FBD8D48CC8BA9F0501F928302"/>
          </w:pPr>
          <w:r w:rsidRPr="00F44729">
            <w:rPr>
              <w:rStyle w:val="PlaceholderText"/>
            </w:rPr>
            <w:t>Choose an item.</w:t>
          </w:r>
        </w:p>
      </w:docPartBody>
    </w:docPart>
    <w:docPart>
      <w:docPartPr>
        <w:name w:val="8184AAB330B3462091B8CD9D95A5B39F"/>
        <w:category>
          <w:name w:val="General"/>
          <w:gallery w:val="placeholder"/>
        </w:category>
        <w:types>
          <w:type w:val="bbPlcHdr"/>
        </w:types>
        <w:behaviors>
          <w:behavior w:val="content"/>
        </w:behaviors>
        <w:guid w:val="{027142C1-742B-4157-BF6C-A1E751E8A3CE}"/>
      </w:docPartPr>
      <w:docPartBody>
        <w:p w:rsidR="00690146" w:rsidRDefault="00690146" w:rsidP="00690146">
          <w:pPr>
            <w:pStyle w:val="8184AAB330B3462091B8CD9D95A5B39F"/>
          </w:pPr>
          <w:r w:rsidRPr="00F44729">
            <w:rPr>
              <w:rStyle w:val="PlaceholderText"/>
            </w:rPr>
            <w:t>Choose an item.</w:t>
          </w:r>
        </w:p>
      </w:docPartBody>
    </w:docPart>
    <w:docPart>
      <w:docPartPr>
        <w:name w:val="E51C1D94049D47628038A7148B1B791C"/>
        <w:category>
          <w:name w:val="General"/>
          <w:gallery w:val="placeholder"/>
        </w:category>
        <w:types>
          <w:type w:val="bbPlcHdr"/>
        </w:types>
        <w:behaviors>
          <w:behavior w:val="content"/>
        </w:behaviors>
        <w:guid w:val="{8C69E22F-1A16-421A-932D-F63B3FA07D89}"/>
      </w:docPartPr>
      <w:docPartBody>
        <w:p w:rsidR="00690146" w:rsidRDefault="00690146" w:rsidP="00690146">
          <w:pPr>
            <w:pStyle w:val="E51C1D94049D47628038A7148B1B791C"/>
          </w:pPr>
          <w:r w:rsidRPr="00F44729">
            <w:rPr>
              <w:rStyle w:val="PlaceholderText"/>
            </w:rPr>
            <w:t>Choose an item.</w:t>
          </w:r>
        </w:p>
      </w:docPartBody>
    </w:docPart>
    <w:docPart>
      <w:docPartPr>
        <w:name w:val="CFE7534B24AF4BB7B4DF9AF17EC5276F"/>
        <w:category>
          <w:name w:val="General"/>
          <w:gallery w:val="placeholder"/>
        </w:category>
        <w:types>
          <w:type w:val="bbPlcHdr"/>
        </w:types>
        <w:behaviors>
          <w:behavior w:val="content"/>
        </w:behaviors>
        <w:guid w:val="{6850D6E9-4272-4235-8666-0265307A9FD0}"/>
      </w:docPartPr>
      <w:docPartBody>
        <w:p w:rsidR="00690146" w:rsidRDefault="00690146" w:rsidP="00690146">
          <w:pPr>
            <w:pStyle w:val="CFE7534B24AF4BB7B4DF9AF17EC5276F"/>
          </w:pPr>
          <w:r w:rsidRPr="00F44729">
            <w:rPr>
              <w:rStyle w:val="PlaceholderText"/>
            </w:rPr>
            <w:t>Choose an item.</w:t>
          </w:r>
        </w:p>
      </w:docPartBody>
    </w:docPart>
    <w:docPart>
      <w:docPartPr>
        <w:name w:val="9CEA7AE0F3B942B29C0143AD459A7B43"/>
        <w:category>
          <w:name w:val="General"/>
          <w:gallery w:val="placeholder"/>
        </w:category>
        <w:types>
          <w:type w:val="bbPlcHdr"/>
        </w:types>
        <w:behaviors>
          <w:behavior w:val="content"/>
        </w:behaviors>
        <w:guid w:val="{FAC88365-03C8-4F0E-9025-5799F002938E}"/>
      </w:docPartPr>
      <w:docPartBody>
        <w:p w:rsidR="00690146" w:rsidRDefault="00690146" w:rsidP="00690146">
          <w:pPr>
            <w:pStyle w:val="9CEA7AE0F3B942B29C0143AD459A7B43"/>
          </w:pPr>
          <w:r w:rsidRPr="00F44729">
            <w:rPr>
              <w:rStyle w:val="PlaceholderText"/>
            </w:rPr>
            <w:t>Choose an item.</w:t>
          </w:r>
        </w:p>
      </w:docPartBody>
    </w:docPart>
    <w:docPart>
      <w:docPartPr>
        <w:name w:val="5559D8F076184993844BA71CC20D0E3A"/>
        <w:category>
          <w:name w:val="General"/>
          <w:gallery w:val="placeholder"/>
        </w:category>
        <w:types>
          <w:type w:val="bbPlcHdr"/>
        </w:types>
        <w:behaviors>
          <w:behavior w:val="content"/>
        </w:behaviors>
        <w:guid w:val="{0790530C-396A-494A-84A1-F0B1D05BB877}"/>
      </w:docPartPr>
      <w:docPartBody>
        <w:p w:rsidR="00690146" w:rsidRDefault="00690146" w:rsidP="00690146">
          <w:pPr>
            <w:pStyle w:val="5559D8F076184993844BA71CC20D0E3A"/>
          </w:pPr>
          <w:r w:rsidRPr="00F44729">
            <w:rPr>
              <w:rStyle w:val="PlaceholderText"/>
            </w:rPr>
            <w:t>Choose an item.</w:t>
          </w:r>
        </w:p>
      </w:docPartBody>
    </w:docPart>
    <w:docPart>
      <w:docPartPr>
        <w:name w:val="89189F229D914DEEAEC7CCB996AE1A54"/>
        <w:category>
          <w:name w:val="General"/>
          <w:gallery w:val="placeholder"/>
        </w:category>
        <w:types>
          <w:type w:val="bbPlcHdr"/>
        </w:types>
        <w:behaviors>
          <w:behavior w:val="content"/>
        </w:behaviors>
        <w:guid w:val="{3CCCAD17-ADAF-4247-970A-6038E9FA92C7}"/>
      </w:docPartPr>
      <w:docPartBody>
        <w:p w:rsidR="00690146" w:rsidRDefault="00690146" w:rsidP="00690146">
          <w:pPr>
            <w:pStyle w:val="89189F229D914DEEAEC7CCB996AE1A54"/>
          </w:pPr>
          <w:r w:rsidRPr="00F44729">
            <w:rPr>
              <w:rStyle w:val="PlaceholderText"/>
            </w:rPr>
            <w:t>Choose an item.</w:t>
          </w:r>
        </w:p>
      </w:docPartBody>
    </w:docPart>
    <w:docPart>
      <w:docPartPr>
        <w:name w:val="803549AD5A4C4267827BBE34BDEF5A47"/>
        <w:category>
          <w:name w:val="General"/>
          <w:gallery w:val="placeholder"/>
        </w:category>
        <w:types>
          <w:type w:val="bbPlcHdr"/>
        </w:types>
        <w:behaviors>
          <w:behavior w:val="content"/>
        </w:behaviors>
        <w:guid w:val="{11849514-17D5-4C29-B7D6-87F8551573DF}"/>
      </w:docPartPr>
      <w:docPartBody>
        <w:p w:rsidR="00690146" w:rsidRDefault="00690146" w:rsidP="00690146">
          <w:pPr>
            <w:pStyle w:val="803549AD5A4C4267827BBE34BDEF5A47"/>
          </w:pPr>
          <w:r w:rsidRPr="00F44729">
            <w:rPr>
              <w:rStyle w:val="PlaceholderText"/>
            </w:rPr>
            <w:t>Choose an item.</w:t>
          </w:r>
        </w:p>
      </w:docPartBody>
    </w:docPart>
    <w:docPart>
      <w:docPartPr>
        <w:name w:val="6AC40E6B32C74D33935CAD7E0FDC2613"/>
        <w:category>
          <w:name w:val="General"/>
          <w:gallery w:val="placeholder"/>
        </w:category>
        <w:types>
          <w:type w:val="bbPlcHdr"/>
        </w:types>
        <w:behaviors>
          <w:behavior w:val="content"/>
        </w:behaviors>
        <w:guid w:val="{9E479240-CF25-4007-81B6-28E69EF3C9AD}"/>
      </w:docPartPr>
      <w:docPartBody>
        <w:p w:rsidR="00690146" w:rsidRDefault="00690146" w:rsidP="00690146">
          <w:pPr>
            <w:pStyle w:val="6AC40E6B32C74D33935CAD7E0FDC2613"/>
          </w:pPr>
          <w:r w:rsidRPr="00F44729">
            <w:rPr>
              <w:rStyle w:val="PlaceholderText"/>
            </w:rPr>
            <w:t>Choose an item.</w:t>
          </w:r>
        </w:p>
      </w:docPartBody>
    </w:docPart>
    <w:docPart>
      <w:docPartPr>
        <w:name w:val="F639EBB5E2AE42A2AA800C6E2E5734A9"/>
        <w:category>
          <w:name w:val="General"/>
          <w:gallery w:val="placeholder"/>
        </w:category>
        <w:types>
          <w:type w:val="bbPlcHdr"/>
        </w:types>
        <w:behaviors>
          <w:behavior w:val="content"/>
        </w:behaviors>
        <w:guid w:val="{A9046EAD-718E-4C70-9568-1C3F1513E07D}"/>
      </w:docPartPr>
      <w:docPartBody>
        <w:p w:rsidR="00690146" w:rsidRDefault="00690146" w:rsidP="00690146">
          <w:pPr>
            <w:pStyle w:val="F639EBB5E2AE42A2AA800C6E2E5734A9"/>
          </w:pPr>
          <w:r w:rsidRPr="00F44729">
            <w:rPr>
              <w:rStyle w:val="PlaceholderText"/>
            </w:rPr>
            <w:t>Choose an item.</w:t>
          </w:r>
        </w:p>
      </w:docPartBody>
    </w:docPart>
    <w:docPart>
      <w:docPartPr>
        <w:name w:val="35EFFEBA2D194D8586295F2607E1181C"/>
        <w:category>
          <w:name w:val="General"/>
          <w:gallery w:val="placeholder"/>
        </w:category>
        <w:types>
          <w:type w:val="bbPlcHdr"/>
        </w:types>
        <w:behaviors>
          <w:behavior w:val="content"/>
        </w:behaviors>
        <w:guid w:val="{4D5D564B-D92A-4108-A7EC-1F73253548D2}"/>
      </w:docPartPr>
      <w:docPartBody>
        <w:p w:rsidR="00690146" w:rsidRDefault="00690146" w:rsidP="00690146">
          <w:pPr>
            <w:pStyle w:val="35EFFEBA2D194D8586295F2607E1181C"/>
          </w:pPr>
          <w:r w:rsidRPr="00F44729">
            <w:rPr>
              <w:rStyle w:val="PlaceholderText"/>
            </w:rPr>
            <w:t>Choose an item.</w:t>
          </w:r>
        </w:p>
      </w:docPartBody>
    </w:docPart>
    <w:docPart>
      <w:docPartPr>
        <w:name w:val="8D86106F9DCF4FB1867AA35BBCEBA6BD"/>
        <w:category>
          <w:name w:val="General"/>
          <w:gallery w:val="placeholder"/>
        </w:category>
        <w:types>
          <w:type w:val="bbPlcHdr"/>
        </w:types>
        <w:behaviors>
          <w:behavior w:val="content"/>
        </w:behaviors>
        <w:guid w:val="{88F2BACA-CE4C-4DE4-B0B6-92E0E2D82F63}"/>
      </w:docPartPr>
      <w:docPartBody>
        <w:p w:rsidR="00690146" w:rsidRDefault="00690146" w:rsidP="00690146">
          <w:pPr>
            <w:pStyle w:val="8D86106F9DCF4FB1867AA35BBCEBA6BD"/>
          </w:pPr>
          <w:r w:rsidRPr="00F44729">
            <w:rPr>
              <w:rStyle w:val="PlaceholderText"/>
            </w:rPr>
            <w:t>Choose an item.</w:t>
          </w:r>
        </w:p>
      </w:docPartBody>
    </w:docPart>
    <w:docPart>
      <w:docPartPr>
        <w:name w:val="B5A2C6A5D3724DE3A573A91DB9FBD615"/>
        <w:category>
          <w:name w:val="General"/>
          <w:gallery w:val="placeholder"/>
        </w:category>
        <w:types>
          <w:type w:val="bbPlcHdr"/>
        </w:types>
        <w:behaviors>
          <w:behavior w:val="content"/>
        </w:behaviors>
        <w:guid w:val="{CD35A8FD-75C9-4EAD-92E0-BBA3E4A1EC17}"/>
      </w:docPartPr>
      <w:docPartBody>
        <w:p w:rsidR="00690146" w:rsidRDefault="00690146" w:rsidP="00690146">
          <w:pPr>
            <w:pStyle w:val="B5A2C6A5D3724DE3A573A91DB9FBD615"/>
          </w:pPr>
          <w:r w:rsidRPr="00F44729">
            <w:rPr>
              <w:rStyle w:val="PlaceholderText"/>
            </w:rPr>
            <w:t>Choose an item.</w:t>
          </w:r>
        </w:p>
      </w:docPartBody>
    </w:docPart>
    <w:docPart>
      <w:docPartPr>
        <w:name w:val="4FD1D107E0F8452F8B2043CBE47E17C0"/>
        <w:category>
          <w:name w:val="General"/>
          <w:gallery w:val="placeholder"/>
        </w:category>
        <w:types>
          <w:type w:val="bbPlcHdr"/>
        </w:types>
        <w:behaviors>
          <w:behavior w:val="content"/>
        </w:behaviors>
        <w:guid w:val="{59A51810-D285-4B4A-9B90-67505B54E926}"/>
      </w:docPartPr>
      <w:docPartBody>
        <w:p w:rsidR="00690146" w:rsidRDefault="00690146" w:rsidP="00690146">
          <w:pPr>
            <w:pStyle w:val="4FD1D107E0F8452F8B2043CBE47E17C0"/>
          </w:pPr>
          <w:r w:rsidRPr="00F44729">
            <w:rPr>
              <w:rStyle w:val="PlaceholderText"/>
            </w:rPr>
            <w:t>Choose an item.</w:t>
          </w:r>
        </w:p>
      </w:docPartBody>
    </w:docPart>
    <w:docPart>
      <w:docPartPr>
        <w:name w:val="A5BF85A07EA7403A84A93B856004DEE5"/>
        <w:category>
          <w:name w:val="General"/>
          <w:gallery w:val="placeholder"/>
        </w:category>
        <w:types>
          <w:type w:val="bbPlcHdr"/>
        </w:types>
        <w:behaviors>
          <w:behavior w:val="content"/>
        </w:behaviors>
        <w:guid w:val="{57DD6D29-DC1C-48B0-AB60-1B0BB0F6BF26}"/>
      </w:docPartPr>
      <w:docPartBody>
        <w:p w:rsidR="00690146" w:rsidRDefault="00690146" w:rsidP="00690146">
          <w:pPr>
            <w:pStyle w:val="A5BF85A07EA7403A84A93B856004DEE5"/>
          </w:pPr>
          <w:r w:rsidRPr="00F44729">
            <w:rPr>
              <w:rStyle w:val="PlaceholderText"/>
            </w:rPr>
            <w:t>Choose an item.</w:t>
          </w:r>
        </w:p>
      </w:docPartBody>
    </w:docPart>
    <w:docPart>
      <w:docPartPr>
        <w:name w:val="627483102B8C4FF8885F19A114E0B434"/>
        <w:category>
          <w:name w:val="General"/>
          <w:gallery w:val="placeholder"/>
        </w:category>
        <w:types>
          <w:type w:val="bbPlcHdr"/>
        </w:types>
        <w:behaviors>
          <w:behavior w:val="content"/>
        </w:behaviors>
        <w:guid w:val="{033653C5-737C-41F7-AECF-10266261D88B}"/>
      </w:docPartPr>
      <w:docPartBody>
        <w:p w:rsidR="00690146" w:rsidRDefault="00690146" w:rsidP="00690146">
          <w:pPr>
            <w:pStyle w:val="627483102B8C4FF8885F19A114E0B434"/>
          </w:pPr>
          <w:r w:rsidRPr="00F44729">
            <w:rPr>
              <w:rStyle w:val="PlaceholderText"/>
            </w:rPr>
            <w:t>Choose an item.</w:t>
          </w:r>
        </w:p>
      </w:docPartBody>
    </w:docPart>
    <w:docPart>
      <w:docPartPr>
        <w:name w:val="E9A4369AE4B747E09E3335E474078D80"/>
        <w:category>
          <w:name w:val="General"/>
          <w:gallery w:val="placeholder"/>
        </w:category>
        <w:types>
          <w:type w:val="bbPlcHdr"/>
        </w:types>
        <w:behaviors>
          <w:behavior w:val="content"/>
        </w:behaviors>
        <w:guid w:val="{502472B7-78B6-4014-A404-25FC9FF007B0}"/>
      </w:docPartPr>
      <w:docPartBody>
        <w:p w:rsidR="00690146" w:rsidRDefault="00690146" w:rsidP="00690146">
          <w:pPr>
            <w:pStyle w:val="E9A4369AE4B747E09E3335E474078D80"/>
          </w:pPr>
          <w:r w:rsidRPr="00F44729">
            <w:rPr>
              <w:rStyle w:val="PlaceholderText"/>
            </w:rPr>
            <w:t>Choose an item.</w:t>
          </w:r>
        </w:p>
      </w:docPartBody>
    </w:docPart>
    <w:docPart>
      <w:docPartPr>
        <w:name w:val="BB9CF080E4384FEB88F4B43C6E3E4156"/>
        <w:category>
          <w:name w:val="General"/>
          <w:gallery w:val="placeholder"/>
        </w:category>
        <w:types>
          <w:type w:val="bbPlcHdr"/>
        </w:types>
        <w:behaviors>
          <w:behavior w:val="content"/>
        </w:behaviors>
        <w:guid w:val="{20BCCACB-9A02-48B6-B4B7-411B27F0439D}"/>
      </w:docPartPr>
      <w:docPartBody>
        <w:p w:rsidR="00690146" w:rsidRDefault="00690146" w:rsidP="00690146">
          <w:pPr>
            <w:pStyle w:val="BB9CF080E4384FEB88F4B43C6E3E4156"/>
          </w:pPr>
          <w:r w:rsidRPr="00F44729">
            <w:rPr>
              <w:rStyle w:val="PlaceholderText"/>
            </w:rPr>
            <w:t>Choose an item.</w:t>
          </w:r>
        </w:p>
      </w:docPartBody>
    </w:docPart>
    <w:docPart>
      <w:docPartPr>
        <w:name w:val="6151FDCFE23644E0BF9271547B5C4AC2"/>
        <w:category>
          <w:name w:val="General"/>
          <w:gallery w:val="placeholder"/>
        </w:category>
        <w:types>
          <w:type w:val="bbPlcHdr"/>
        </w:types>
        <w:behaviors>
          <w:behavior w:val="content"/>
        </w:behaviors>
        <w:guid w:val="{44BC2CF3-8A2A-4309-BA0E-8D591AB50F73}"/>
      </w:docPartPr>
      <w:docPartBody>
        <w:p w:rsidR="00690146" w:rsidRDefault="00690146" w:rsidP="00690146">
          <w:pPr>
            <w:pStyle w:val="6151FDCFE23644E0BF9271547B5C4AC2"/>
          </w:pPr>
          <w:r w:rsidRPr="00F44729">
            <w:rPr>
              <w:rStyle w:val="PlaceholderText"/>
            </w:rPr>
            <w:t>Choose an item.</w:t>
          </w:r>
        </w:p>
      </w:docPartBody>
    </w:docPart>
    <w:docPart>
      <w:docPartPr>
        <w:name w:val="E135B821EBCE48A4B0BB324EA9D558A3"/>
        <w:category>
          <w:name w:val="General"/>
          <w:gallery w:val="placeholder"/>
        </w:category>
        <w:types>
          <w:type w:val="bbPlcHdr"/>
        </w:types>
        <w:behaviors>
          <w:behavior w:val="content"/>
        </w:behaviors>
        <w:guid w:val="{1CB5CAD9-E900-4551-81B8-E8F70DBB3EE0}"/>
      </w:docPartPr>
      <w:docPartBody>
        <w:p w:rsidR="00690146" w:rsidRDefault="00690146" w:rsidP="00690146">
          <w:pPr>
            <w:pStyle w:val="E135B821EBCE48A4B0BB324EA9D558A3"/>
          </w:pPr>
          <w:r w:rsidRPr="00F44729">
            <w:rPr>
              <w:rStyle w:val="PlaceholderText"/>
            </w:rPr>
            <w:t>Choose an item.</w:t>
          </w:r>
        </w:p>
      </w:docPartBody>
    </w:docPart>
    <w:docPart>
      <w:docPartPr>
        <w:name w:val="BBE25F074CBF427E93812259C048DF4F"/>
        <w:category>
          <w:name w:val="General"/>
          <w:gallery w:val="placeholder"/>
        </w:category>
        <w:types>
          <w:type w:val="bbPlcHdr"/>
        </w:types>
        <w:behaviors>
          <w:behavior w:val="content"/>
        </w:behaviors>
        <w:guid w:val="{0AC0A134-2C79-4EA4-BD30-A80C1517B137}"/>
      </w:docPartPr>
      <w:docPartBody>
        <w:p w:rsidR="00690146" w:rsidRDefault="00690146" w:rsidP="00690146">
          <w:pPr>
            <w:pStyle w:val="BBE25F074CBF427E93812259C048DF4F"/>
          </w:pPr>
          <w:r w:rsidRPr="00F44729">
            <w:rPr>
              <w:rStyle w:val="PlaceholderText"/>
            </w:rPr>
            <w:t>Choose an item.</w:t>
          </w:r>
        </w:p>
      </w:docPartBody>
    </w:docPart>
    <w:docPart>
      <w:docPartPr>
        <w:name w:val="7CFE874A22394FF283BA3D3C12D3B4E7"/>
        <w:category>
          <w:name w:val="General"/>
          <w:gallery w:val="placeholder"/>
        </w:category>
        <w:types>
          <w:type w:val="bbPlcHdr"/>
        </w:types>
        <w:behaviors>
          <w:behavior w:val="content"/>
        </w:behaviors>
        <w:guid w:val="{A71C146A-AC99-467A-9A0F-0F298C5CB29F}"/>
      </w:docPartPr>
      <w:docPartBody>
        <w:p w:rsidR="00690146" w:rsidRDefault="00690146" w:rsidP="00690146">
          <w:pPr>
            <w:pStyle w:val="7CFE874A22394FF283BA3D3C12D3B4E7"/>
          </w:pPr>
          <w:r w:rsidRPr="00F44729">
            <w:rPr>
              <w:rStyle w:val="PlaceholderText"/>
            </w:rPr>
            <w:t>Choose an item.</w:t>
          </w:r>
        </w:p>
      </w:docPartBody>
    </w:docPart>
    <w:docPart>
      <w:docPartPr>
        <w:name w:val="045DECF51C0E4D37882C605FA7BD6BE8"/>
        <w:category>
          <w:name w:val="General"/>
          <w:gallery w:val="placeholder"/>
        </w:category>
        <w:types>
          <w:type w:val="bbPlcHdr"/>
        </w:types>
        <w:behaviors>
          <w:behavior w:val="content"/>
        </w:behaviors>
        <w:guid w:val="{177F274D-4CE3-4B13-B72B-9F4523428EF8}"/>
      </w:docPartPr>
      <w:docPartBody>
        <w:p w:rsidR="00690146" w:rsidRDefault="00690146" w:rsidP="00690146">
          <w:pPr>
            <w:pStyle w:val="045DECF51C0E4D37882C605FA7BD6BE8"/>
          </w:pPr>
          <w:r w:rsidRPr="00F44729">
            <w:rPr>
              <w:rStyle w:val="PlaceholderText"/>
            </w:rPr>
            <w:t>Choose an item.</w:t>
          </w:r>
        </w:p>
      </w:docPartBody>
    </w:docPart>
    <w:docPart>
      <w:docPartPr>
        <w:name w:val="146F7540F2FC4CBC8E284780288AECAB"/>
        <w:category>
          <w:name w:val="General"/>
          <w:gallery w:val="placeholder"/>
        </w:category>
        <w:types>
          <w:type w:val="bbPlcHdr"/>
        </w:types>
        <w:behaviors>
          <w:behavior w:val="content"/>
        </w:behaviors>
        <w:guid w:val="{E10C64B7-4B5E-43F7-B50C-BB49471B36B9}"/>
      </w:docPartPr>
      <w:docPartBody>
        <w:p w:rsidR="00690146" w:rsidRDefault="00690146" w:rsidP="00690146">
          <w:pPr>
            <w:pStyle w:val="146F7540F2FC4CBC8E284780288AECAB"/>
          </w:pPr>
          <w:r w:rsidRPr="00F44729">
            <w:rPr>
              <w:rStyle w:val="PlaceholderText"/>
            </w:rPr>
            <w:t>Choose an item.</w:t>
          </w:r>
        </w:p>
      </w:docPartBody>
    </w:docPart>
    <w:docPart>
      <w:docPartPr>
        <w:name w:val="8646B02EAA4B4721BEF5921E4FBB4D0D"/>
        <w:category>
          <w:name w:val="General"/>
          <w:gallery w:val="placeholder"/>
        </w:category>
        <w:types>
          <w:type w:val="bbPlcHdr"/>
        </w:types>
        <w:behaviors>
          <w:behavior w:val="content"/>
        </w:behaviors>
        <w:guid w:val="{DD4537C9-4B53-4DDF-8043-7C513BC624B0}"/>
      </w:docPartPr>
      <w:docPartBody>
        <w:p w:rsidR="00690146" w:rsidRDefault="00690146" w:rsidP="00690146">
          <w:pPr>
            <w:pStyle w:val="8646B02EAA4B4721BEF5921E4FBB4D0D"/>
          </w:pPr>
          <w:r w:rsidRPr="00F44729">
            <w:rPr>
              <w:rStyle w:val="PlaceholderText"/>
            </w:rPr>
            <w:t>Choose an item.</w:t>
          </w:r>
        </w:p>
      </w:docPartBody>
    </w:docPart>
    <w:docPart>
      <w:docPartPr>
        <w:name w:val="2C51FEBCC05C42DD96C8F9EC8FA6E061"/>
        <w:category>
          <w:name w:val="General"/>
          <w:gallery w:val="placeholder"/>
        </w:category>
        <w:types>
          <w:type w:val="bbPlcHdr"/>
        </w:types>
        <w:behaviors>
          <w:behavior w:val="content"/>
        </w:behaviors>
        <w:guid w:val="{8CA42930-547E-4430-8819-4E2010EECA24}"/>
      </w:docPartPr>
      <w:docPartBody>
        <w:p w:rsidR="00690146" w:rsidRDefault="00690146" w:rsidP="00690146">
          <w:pPr>
            <w:pStyle w:val="2C51FEBCC05C42DD96C8F9EC8FA6E061"/>
          </w:pPr>
          <w:r w:rsidRPr="00F44729">
            <w:rPr>
              <w:rStyle w:val="PlaceholderText"/>
            </w:rPr>
            <w:t>Choose an item.</w:t>
          </w:r>
        </w:p>
      </w:docPartBody>
    </w:docPart>
    <w:docPart>
      <w:docPartPr>
        <w:name w:val="0F0406A34BA54063A7E8E423DD232056"/>
        <w:category>
          <w:name w:val="General"/>
          <w:gallery w:val="placeholder"/>
        </w:category>
        <w:types>
          <w:type w:val="bbPlcHdr"/>
        </w:types>
        <w:behaviors>
          <w:behavior w:val="content"/>
        </w:behaviors>
        <w:guid w:val="{A90249A9-B9C3-427A-AFE1-048A3F09B25F}"/>
      </w:docPartPr>
      <w:docPartBody>
        <w:p w:rsidR="00690146" w:rsidRDefault="00690146" w:rsidP="00690146">
          <w:pPr>
            <w:pStyle w:val="0F0406A34BA54063A7E8E423DD232056"/>
          </w:pPr>
          <w:r w:rsidRPr="00F44729">
            <w:rPr>
              <w:rStyle w:val="PlaceholderText"/>
            </w:rPr>
            <w:t>Choose an item.</w:t>
          </w:r>
        </w:p>
      </w:docPartBody>
    </w:docPart>
    <w:docPart>
      <w:docPartPr>
        <w:name w:val="3D3AB945BA6847F4936EDF4E921D4236"/>
        <w:category>
          <w:name w:val="General"/>
          <w:gallery w:val="placeholder"/>
        </w:category>
        <w:types>
          <w:type w:val="bbPlcHdr"/>
        </w:types>
        <w:behaviors>
          <w:behavior w:val="content"/>
        </w:behaviors>
        <w:guid w:val="{B36DC6E5-F149-4CAD-B266-37B1287C8DBA}"/>
      </w:docPartPr>
      <w:docPartBody>
        <w:p w:rsidR="00690146" w:rsidRDefault="00690146" w:rsidP="00690146">
          <w:pPr>
            <w:pStyle w:val="3D3AB945BA6847F4936EDF4E921D4236"/>
          </w:pPr>
          <w:r w:rsidRPr="00F44729">
            <w:rPr>
              <w:rStyle w:val="PlaceholderText"/>
            </w:rPr>
            <w:t>Choose an item.</w:t>
          </w:r>
        </w:p>
      </w:docPartBody>
    </w:docPart>
    <w:docPart>
      <w:docPartPr>
        <w:name w:val="9170C99FC2CA42E2BE96A7B7D33F1D9E"/>
        <w:category>
          <w:name w:val="General"/>
          <w:gallery w:val="placeholder"/>
        </w:category>
        <w:types>
          <w:type w:val="bbPlcHdr"/>
        </w:types>
        <w:behaviors>
          <w:behavior w:val="content"/>
        </w:behaviors>
        <w:guid w:val="{99EA8DD7-2865-4775-9925-707D80634BCA}"/>
      </w:docPartPr>
      <w:docPartBody>
        <w:p w:rsidR="00690146" w:rsidRDefault="00690146" w:rsidP="00690146">
          <w:pPr>
            <w:pStyle w:val="9170C99FC2CA42E2BE96A7B7D33F1D9E"/>
          </w:pPr>
          <w:r w:rsidRPr="00F44729">
            <w:rPr>
              <w:rStyle w:val="PlaceholderText"/>
            </w:rPr>
            <w:t>Choose an item.</w:t>
          </w:r>
        </w:p>
      </w:docPartBody>
    </w:docPart>
    <w:docPart>
      <w:docPartPr>
        <w:name w:val="E6E44E45383D463B9222DD2B58C419A0"/>
        <w:category>
          <w:name w:val="General"/>
          <w:gallery w:val="placeholder"/>
        </w:category>
        <w:types>
          <w:type w:val="bbPlcHdr"/>
        </w:types>
        <w:behaviors>
          <w:behavior w:val="content"/>
        </w:behaviors>
        <w:guid w:val="{522E715B-178C-499D-B49D-B3A50A95058F}"/>
      </w:docPartPr>
      <w:docPartBody>
        <w:p w:rsidR="00690146" w:rsidRDefault="00690146" w:rsidP="00690146">
          <w:pPr>
            <w:pStyle w:val="E6E44E45383D463B9222DD2B58C419A0"/>
          </w:pPr>
          <w:r w:rsidRPr="00F44729">
            <w:rPr>
              <w:rStyle w:val="PlaceholderText"/>
            </w:rPr>
            <w:t>Choose an item.</w:t>
          </w:r>
        </w:p>
      </w:docPartBody>
    </w:docPart>
    <w:docPart>
      <w:docPartPr>
        <w:name w:val="20C210F4B9604F8BB03C6CBA5A54B1F5"/>
        <w:category>
          <w:name w:val="General"/>
          <w:gallery w:val="placeholder"/>
        </w:category>
        <w:types>
          <w:type w:val="bbPlcHdr"/>
        </w:types>
        <w:behaviors>
          <w:behavior w:val="content"/>
        </w:behaviors>
        <w:guid w:val="{E0FA0D69-6788-4A6B-B64C-765B3E706BB0}"/>
      </w:docPartPr>
      <w:docPartBody>
        <w:p w:rsidR="00690146" w:rsidRDefault="00690146" w:rsidP="00690146">
          <w:pPr>
            <w:pStyle w:val="20C210F4B9604F8BB03C6CBA5A54B1F5"/>
          </w:pPr>
          <w:r w:rsidRPr="00F44729">
            <w:rPr>
              <w:rStyle w:val="PlaceholderText"/>
            </w:rPr>
            <w:t>Choose an item.</w:t>
          </w:r>
        </w:p>
      </w:docPartBody>
    </w:docPart>
    <w:docPart>
      <w:docPartPr>
        <w:name w:val="0AEF121A726947E490ADE6CC70F0F1CB"/>
        <w:category>
          <w:name w:val="General"/>
          <w:gallery w:val="placeholder"/>
        </w:category>
        <w:types>
          <w:type w:val="bbPlcHdr"/>
        </w:types>
        <w:behaviors>
          <w:behavior w:val="content"/>
        </w:behaviors>
        <w:guid w:val="{F14A136A-8870-49C4-9F65-47C5AA85F00B}"/>
      </w:docPartPr>
      <w:docPartBody>
        <w:p w:rsidR="00690146" w:rsidRDefault="00690146" w:rsidP="00690146">
          <w:pPr>
            <w:pStyle w:val="0AEF121A726947E490ADE6CC70F0F1CB"/>
          </w:pPr>
          <w:r w:rsidRPr="00F44729">
            <w:rPr>
              <w:rStyle w:val="PlaceholderText"/>
            </w:rPr>
            <w:t>Choose an item.</w:t>
          </w:r>
        </w:p>
      </w:docPartBody>
    </w:docPart>
    <w:docPart>
      <w:docPartPr>
        <w:name w:val="E9B5E6FA904F4394AE4B85556AF976CC"/>
        <w:category>
          <w:name w:val="General"/>
          <w:gallery w:val="placeholder"/>
        </w:category>
        <w:types>
          <w:type w:val="bbPlcHdr"/>
        </w:types>
        <w:behaviors>
          <w:behavior w:val="content"/>
        </w:behaviors>
        <w:guid w:val="{94D99C34-F60E-4C50-AA0E-FC424D28A843}"/>
      </w:docPartPr>
      <w:docPartBody>
        <w:p w:rsidR="00690146" w:rsidRDefault="00690146" w:rsidP="00690146">
          <w:pPr>
            <w:pStyle w:val="E9B5E6FA904F4394AE4B85556AF976CC"/>
          </w:pPr>
          <w:r w:rsidRPr="00F44729">
            <w:rPr>
              <w:rStyle w:val="PlaceholderText"/>
            </w:rPr>
            <w:t>Choose an item.</w:t>
          </w:r>
        </w:p>
      </w:docPartBody>
    </w:docPart>
    <w:docPart>
      <w:docPartPr>
        <w:name w:val="EA85D9F4FE724158919C6E52A368537B"/>
        <w:category>
          <w:name w:val="General"/>
          <w:gallery w:val="placeholder"/>
        </w:category>
        <w:types>
          <w:type w:val="bbPlcHdr"/>
        </w:types>
        <w:behaviors>
          <w:behavior w:val="content"/>
        </w:behaviors>
        <w:guid w:val="{227948C6-7F2D-48E6-9961-C14E1D1B8D5E}"/>
      </w:docPartPr>
      <w:docPartBody>
        <w:p w:rsidR="00690146" w:rsidRDefault="00690146" w:rsidP="00690146">
          <w:pPr>
            <w:pStyle w:val="EA85D9F4FE724158919C6E52A368537B"/>
          </w:pPr>
          <w:r w:rsidRPr="00F44729">
            <w:rPr>
              <w:rStyle w:val="PlaceholderText"/>
            </w:rPr>
            <w:t>Choose an item.</w:t>
          </w:r>
        </w:p>
      </w:docPartBody>
    </w:docPart>
    <w:docPart>
      <w:docPartPr>
        <w:name w:val="DCC1BFEAAD2C4AB3915A6B15AC3CA95B"/>
        <w:category>
          <w:name w:val="General"/>
          <w:gallery w:val="placeholder"/>
        </w:category>
        <w:types>
          <w:type w:val="bbPlcHdr"/>
        </w:types>
        <w:behaviors>
          <w:behavior w:val="content"/>
        </w:behaviors>
        <w:guid w:val="{4C712560-F83F-4FA8-9D2C-F639DB0071DA}"/>
      </w:docPartPr>
      <w:docPartBody>
        <w:p w:rsidR="00690146" w:rsidRDefault="00690146" w:rsidP="00690146">
          <w:pPr>
            <w:pStyle w:val="DCC1BFEAAD2C4AB3915A6B15AC3CA95B"/>
          </w:pPr>
          <w:r w:rsidRPr="00F44729">
            <w:rPr>
              <w:rStyle w:val="PlaceholderText"/>
            </w:rPr>
            <w:t>Choose an item.</w:t>
          </w:r>
        </w:p>
      </w:docPartBody>
    </w:docPart>
    <w:docPart>
      <w:docPartPr>
        <w:name w:val="E8B17115174549A289478EA2F282D814"/>
        <w:category>
          <w:name w:val="General"/>
          <w:gallery w:val="placeholder"/>
        </w:category>
        <w:types>
          <w:type w:val="bbPlcHdr"/>
        </w:types>
        <w:behaviors>
          <w:behavior w:val="content"/>
        </w:behaviors>
        <w:guid w:val="{84236692-4DEF-4FA0-8CE8-024BAB0E8D0E}"/>
      </w:docPartPr>
      <w:docPartBody>
        <w:p w:rsidR="00690146" w:rsidRDefault="00690146" w:rsidP="00690146">
          <w:pPr>
            <w:pStyle w:val="E8B17115174549A289478EA2F282D814"/>
          </w:pPr>
          <w:r w:rsidRPr="00F44729">
            <w:rPr>
              <w:rStyle w:val="PlaceholderText"/>
            </w:rPr>
            <w:t>Choose an item.</w:t>
          </w:r>
        </w:p>
      </w:docPartBody>
    </w:docPart>
    <w:docPart>
      <w:docPartPr>
        <w:name w:val="FDF6A408AF3240C39A097B26946CD5EF"/>
        <w:category>
          <w:name w:val="General"/>
          <w:gallery w:val="placeholder"/>
        </w:category>
        <w:types>
          <w:type w:val="bbPlcHdr"/>
        </w:types>
        <w:behaviors>
          <w:behavior w:val="content"/>
        </w:behaviors>
        <w:guid w:val="{4B3D207A-42AD-43E5-BD5E-9958A4F015F0}"/>
      </w:docPartPr>
      <w:docPartBody>
        <w:p w:rsidR="00690146" w:rsidRDefault="00690146" w:rsidP="00690146">
          <w:pPr>
            <w:pStyle w:val="FDF6A408AF3240C39A097B26946CD5EF"/>
          </w:pPr>
          <w:r w:rsidRPr="00F44729">
            <w:rPr>
              <w:rStyle w:val="PlaceholderText"/>
            </w:rPr>
            <w:t>Choose an item.</w:t>
          </w:r>
        </w:p>
      </w:docPartBody>
    </w:docPart>
    <w:docPart>
      <w:docPartPr>
        <w:name w:val="8268A96CA32C476C941BBE18EB56C074"/>
        <w:category>
          <w:name w:val="General"/>
          <w:gallery w:val="placeholder"/>
        </w:category>
        <w:types>
          <w:type w:val="bbPlcHdr"/>
        </w:types>
        <w:behaviors>
          <w:behavior w:val="content"/>
        </w:behaviors>
        <w:guid w:val="{8BC4F31E-1545-44E9-BF5B-7D754823C565}"/>
      </w:docPartPr>
      <w:docPartBody>
        <w:p w:rsidR="00690146" w:rsidRDefault="00690146" w:rsidP="00690146">
          <w:pPr>
            <w:pStyle w:val="8268A96CA32C476C941BBE18EB56C074"/>
          </w:pPr>
          <w:r w:rsidRPr="00F44729">
            <w:rPr>
              <w:rStyle w:val="PlaceholderText"/>
            </w:rPr>
            <w:t>Choose an item.</w:t>
          </w:r>
        </w:p>
      </w:docPartBody>
    </w:docPart>
    <w:docPart>
      <w:docPartPr>
        <w:name w:val="A3CC126B65CE47E5A30F5E1FBB592FC9"/>
        <w:category>
          <w:name w:val="General"/>
          <w:gallery w:val="placeholder"/>
        </w:category>
        <w:types>
          <w:type w:val="bbPlcHdr"/>
        </w:types>
        <w:behaviors>
          <w:behavior w:val="content"/>
        </w:behaviors>
        <w:guid w:val="{141D067C-18F0-476A-B28B-E4DE864DFD20}"/>
      </w:docPartPr>
      <w:docPartBody>
        <w:p w:rsidR="00690146" w:rsidRDefault="00690146" w:rsidP="00690146">
          <w:pPr>
            <w:pStyle w:val="A3CC126B65CE47E5A30F5E1FBB592FC9"/>
          </w:pPr>
          <w:r w:rsidRPr="00F44729">
            <w:rPr>
              <w:rStyle w:val="PlaceholderText"/>
            </w:rPr>
            <w:t>Choose an item.</w:t>
          </w:r>
        </w:p>
      </w:docPartBody>
    </w:docPart>
    <w:docPart>
      <w:docPartPr>
        <w:name w:val="8C1FAC98EEEE40B5AFABBA6AD9CF3B5F"/>
        <w:category>
          <w:name w:val="General"/>
          <w:gallery w:val="placeholder"/>
        </w:category>
        <w:types>
          <w:type w:val="bbPlcHdr"/>
        </w:types>
        <w:behaviors>
          <w:behavior w:val="content"/>
        </w:behaviors>
        <w:guid w:val="{3616198A-A4B6-450C-9F27-2077EC282EB4}"/>
      </w:docPartPr>
      <w:docPartBody>
        <w:p w:rsidR="00690146" w:rsidRDefault="00690146" w:rsidP="00690146">
          <w:pPr>
            <w:pStyle w:val="8C1FAC98EEEE40B5AFABBA6AD9CF3B5F"/>
          </w:pPr>
          <w:r w:rsidRPr="00F44729">
            <w:rPr>
              <w:rStyle w:val="PlaceholderText"/>
            </w:rPr>
            <w:t>Choose an item.</w:t>
          </w:r>
        </w:p>
      </w:docPartBody>
    </w:docPart>
    <w:docPart>
      <w:docPartPr>
        <w:name w:val="D546FC9CA5D24630BD5D7C78CDC4B94E"/>
        <w:category>
          <w:name w:val="General"/>
          <w:gallery w:val="placeholder"/>
        </w:category>
        <w:types>
          <w:type w:val="bbPlcHdr"/>
        </w:types>
        <w:behaviors>
          <w:behavior w:val="content"/>
        </w:behaviors>
        <w:guid w:val="{D6D78B9E-84CB-4C66-B463-1C3F7793D98A}"/>
      </w:docPartPr>
      <w:docPartBody>
        <w:p w:rsidR="00690146" w:rsidRDefault="00690146" w:rsidP="00690146">
          <w:pPr>
            <w:pStyle w:val="D546FC9CA5D24630BD5D7C78CDC4B94E"/>
          </w:pPr>
          <w:r w:rsidRPr="00F44729">
            <w:rPr>
              <w:rStyle w:val="PlaceholderText"/>
            </w:rPr>
            <w:t>Choose an item.</w:t>
          </w:r>
        </w:p>
      </w:docPartBody>
    </w:docPart>
    <w:docPart>
      <w:docPartPr>
        <w:name w:val="C02165AACA5D4A769225692DC5210F9D"/>
        <w:category>
          <w:name w:val="General"/>
          <w:gallery w:val="placeholder"/>
        </w:category>
        <w:types>
          <w:type w:val="bbPlcHdr"/>
        </w:types>
        <w:behaviors>
          <w:behavior w:val="content"/>
        </w:behaviors>
        <w:guid w:val="{B571F681-4D4A-48C7-AD53-C03C8AA486D2}"/>
      </w:docPartPr>
      <w:docPartBody>
        <w:p w:rsidR="00690146" w:rsidRDefault="00690146" w:rsidP="00690146">
          <w:pPr>
            <w:pStyle w:val="C02165AACA5D4A769225692DC5210F9D"/>
          </w:pPr>
          <w:r w:rsidRPr="00F44729">
            <w:rPr>
              <w:rStyle w:val="PlaceholderText"/>
            </w:rPr>
            <w:t>Choose an item.</w:t>
          </w:r>
        </w:p>
      </w:docPartBody>
    </w:docPart>
    <w:docPart>
      <w:docPartPr>
        <w:name w:val="1D9B2799D1104E9C987FB1C0EFF0E524"/>
        <w:category>
          <w:name w:val="General"/>
          <w:gallery w:val="placeholder"/>
        </w:category>
        <w:types>
          <w:type w:val="bbPlcHdr"/>
        </w:types>
        <w:behaviors>
          <w:behavior w:val="content"/>
        </w:behaviors>
        <w:guid w:val="{2FAE9BE5-84A2-4ED5-83D1-A7B2DEE13E89}"/>
      </w:docPartPr>
      <w:docPartBody>
        <w:p w:rsidR="00690146" w:rsidRDefault="00690146" w:rsidP="00690146">
          <w:pPr>
            <w:pStyle w:val="1D9B2799D1104E9C987FB1C0EFF0E524"/>
          </w:pPr>
          <w:r w:rsidRPr="00F44729">
            <w:rPr>
              <w:rStyle w:val="PlaceholderText"/>
            </w:rPr>
            <w:t>Choose an item.</w:t>
          </w:r>
        </w:p>
      </w:docPartBody>
    </w:docPart>
    <w:docPart>
      <w:docPartPr>
        <w:name w:val="732B13A74DF245A2878F31F36C20D18A"/>
        <w:category>
          <w:name w:val="General"/>
          <w:gallery w:val="placeholder"/>
        </w:category>
        <w:types>
          <w:type w:val="bbPlcHdr"/>
        </w:types>
        <w:behaviors>
          <w:behavior w:val="content"/>
        </w:behaviors>
        <w:guid w:val="{5B18D85A-67CF-4B32-A37F-4083AF01334D}"/>
      </w:docPartPr>
      <w:docPartBody>
        <w:p w:rsidR="00690146" w:rsidRDefault="00690146" w:rsidP="00690146">
          <w:pPr>
            <w:pStyle w:val="732B13A74DF245A2878F31F36C20D18A"/>
          </w:pPr>
          <w:r w:rsidRPr="00F44729">
            <w:rPr>
              <w:rStyle w:val="PlaceholderText"/>
            </w:rPr>
            <w:t>Choose an item.</w:t>
          </w:r>
        </w:p>
      </w:docPartBody>
    </w:docPart>
    <w:docPart>
      <w:docPartPr>
        <w:name w:val="E83B540534694134AD07C54459FD360E"/>
        <w:category>
          <w:name w:val="General"/>
          <w:gallery w:val="placeholder"/>
        </w:category>
        <w:types>
          <w:type w:val="bbPlcHdr"/>
        </w:types>
        <w:behaviors>
          <w:behavior w:val="content"/>
        </w:behaviors>
        <w:guid w:val="{CD779CE0-BE77-4B21-86CA-3F380C2F822E}"/>
      </w:docPartPr>
      <w:docPartBody>
        <w:p w:rsidR="00690146" w:rsidRDefault="00690146" w:rsidP="00690146">
          <w:pPr>
            <w:pStyle w:val="E83B540534694134AD07C54459FD360E"/>
          </w:pPr>
          <w:r w:rsidRPr="00F44729">
            <w:rPr>
              <w:rStyle w:val="PlaceholderText"/>
            </w:rPr>
            <w:t>Choose an item.</w:t>
          </w:r>
        </w:p>
      </w:docPartBody>
    </w:docPart>
    <w:docPart>
      <w:docPartPr>
        <w:name w:val="D933B2AECB9E492C912715F30B2A5B72"/>
        <w:category>
          <w:name w:val="General"/>
          <w:gallery w:val="placeholder"/>
        </w:category>
        <w:types>
          <w:type w:val="bbPlcHdr"/>
        </w:types>
        <w:behaviors>
          <w:behavior w:val="content"/>
        </w:behaviors>
        <w:guid w:val="{72EF6D42-999C-4617-801B-6DCBBB36A0FF}"/>
      </w:docPartPr>
      <w:docPartBody>
        <w:p w:rsidR="00690146" w:rsidRDefault="00690146" w:rsidP="00690146">
          <w:pPr>
            <w:pStyle w:val="D933B2AECB9E492C912715F30B2A5B72"/>
          </w:pPr>
          <w:r w:rsidRPr="00F44729">
            <w:rPr>
              <w:rStyle w:val="PlaceholderText"/>
            </w:rPr>
            <w:t>Choose an item.</w:t>
          </w:r>
        </w:p>
      </w:docPartBody>
    </w:docPart>
    <w:docPart>
      <w:docPartPr>
        <w:name w:val="451A76A8BB9249A28B35071BC4F42171"/>
        <w:category>
          <w:name w:val="General"/>
          <w:gallery w:val="placeholder"/>
        </w:category>
        <w:types>
          <w:type w:val="bbPlcHdr"/>
        </w:types>
        <w:behaviors>
          <w:behavior w:val="content"/>
        </w:behaviors>
        <w:guid w:val="{C7A823F0-EA41-434C-8965-91197AA36732}"/>
      </w:docPartPr>
      <w:docPartBody>
        <w:p w:rsidR="00690146" w:rsidRDefault="00690146" w:rsidP="00690146">
          <w:pPr>
            <w:pStyle w:val="451A76A8BB9249A28B35071BC4F42171"/>
          </w:pPr>
          <w:r w:rsidRPr="00F44729">
            <w:rPr>
              <w:rStyle w:val="PlaceholderText"/>
            </w:rPr>
            <w:t>Choose an item.</w:t>
          </w:r>
        </w:p>
      </w:docPartBody>
    </w:docPart>
    <w:docPart>
      <w:docPartPr>
        <w:name w:val="7D00C386E60B45978A5C47518B0FC3B6"/>
        <w:category>
          <w:name w:val="General"/>
          <w:gallery w:val="placeholder"/>
        </w:category>
        <w:types>
          <w:type w:val="bbPlcHdr"/>
        </w:types>
        <w:behaviors>
          <w:behavior w:val="content"/>
        </w:behaviors>
        <w:guid w:val="{08474B6D-BE29-4DCC-8C2E-A31556E2AE9D}"/>
      </w:docPartPr>
      <w:docPartBody>
        <w:p w:rsidR="00690146" w:rsidRDefault="00690146" w:rsidP="00690146">
          <w:pPr>
            <w:pStyle w:val="7D00C386E60B45978A5C47518B0FC3B6"/>
          </w:pPr>
          <w:r w:rsidRPr="00F44729">
            <w:rPr>
              <w:rStyle w:val="PlaceholderText"/>
            </w:rPr>
            <w:t>Choose an item.</w:t>
          </w:r>
        </w:p>
      </w:docPartBody>
    </w:docPart>
    <w:docPart>
      <w:docPartPr>
        <w:name w:val="A88EEADBF08545B18F15B71FCBD1737C"/>
        <w:category>
          <w:name w:val="General"/>
          <w:gallery w:val="placeholder"/>
        </w:category>
        <w:types>
          <w:type w:val="bbPlcHdr"/>
        </w:types>
        <w:behaviors>
          <w:behavior w:val="content"/>
        </w:behaviors>
        <w:guid w:val="{ABE91729-19A2-4126-BECD-D7C14558323A}"/>
      </w:docPartPr>
      <w:docPartBody>
        <w:p w:rsidR="00690146" w:rsidRDefault="00690146" w:rsidP="00690146">
          <w:pPr>
            <w:pStyle w:val="A88EEADBF08545B18F15B71FCBD1737C"/>
          </w:pPr>
          <w:r w:rsidRPr="00F44729">
            <w:rPr>
              <w:rStyle w:val="PlaceholderText"/>
            </w:rPr>
            <w:t>Choose an item.</w:t>
          </w:r>
        </w:p>
      </w:docPartBody>
    </w:docPart>
    <w:docPart>
      <w:docPartPr>
        <w:name w:val="F5AC1898808243B3813FFBCE168D2143"/>
        <w:category>
          <w:name w:val="General"/>
          <w:gallery w:val="placeholder"/>
        </w:category>
        <w:types>
          <w:type w:val="bbPlcHdr"/>
        </w:types>
        <w:behaviors>
          <w:behavior w:val="content"/>
        </w:behaviors>
        <w:guid w:val="{7975B797-DC4D-46D8-8930-7985FC2719F5}"/>
      </w:docPartPr>
      <w:docPartBody>
        <w:p w:rsidR="00690146" w:rsidRDefault="00690146" w:rsidP="00690146">
          <w:pPr>
            <w:pStyle w:val="F5AC1898808243B3813FFBCE168D2143"/>
          </w:pPr>
          <w:r w:rsidRPr="00F44729">
            <w:rPr>
              <w:rStyle w:val="PlaceholderText"/>
            </w:rPr>
            <w:t>Choose an item.</w:t>
          </w:r>
        </w:p>
      </w:docPartBody>
    </w:docPart>
    <w:docPart>
      <w:docPartPr>
        <w:name w:val="937845319E004D8990237159DBE23355"/>
        <w:category>
          <w:name w:val="General"/>
          <w:gallery w:val="placeholder"/>
        </w:category>
        <w:types>
          <w:type w:val="bbPlcHdr"/>
        </w:types>
        <w:behaviors>
          <w:behavior w:val="content"/>
        </w:behaviors>
        <w:guid w:val="{8FAB4290-E7DA-4504-AFF2-510C11C2B825}"/>
      </w:docPartPr>
      <w:docPartBody>
        <w:p w:rsidR="00690146" w:rsidRDefault="00690146" w:rsidP="00690146">
          <w:pPr>
            <w:pStyle w:val="937845319E004D8990237159DBE23355"/>
          </w:pPr>
          <w:r w:rsidRPr="00F44729">
            <w:rPr>
              <w:rStyle w:val="PlaceholderText"/>
            </w:rPr>
            <w:t>Choose an item.</w:t>
          </w:r>
        </w:p>
      </w:docPartBody>
    </w:docPart>
    <w:docPart>
      <w:docPartPr>
        <w:name w:val="16B0CA5EC1A649AF9844E3D5A96ADFFA"/>
        <w:category>
          <w:name w:val="General"/>
          <w:gallery w:val="placeholder"/>
        </w:category>
        <w:types>
          <w:type w:val="bbPlcHdr"/>
        </w:types>
        <w:behaviors>
          <w:behavior w:val="content"/>
        </w:behaviors>
        <w:guid w:val="{CF105171-680F-4AD8-880B-825148609342}"/>
      </w:docPartPr>
      <w:docPartBody>
        <w:p w:rsidR="00690146" w:rsidRDefault="00690146" w:rsidP="00690146">
          <w:pPr>
            <w:pStyle w:val="16B0CA5EC1A649AF9844E3D5A96ADFFA"/>
          </w:pPr>
          <w:r w:rsidRPr="00F44729">
            <w:rPr>
              <w:rStyle w:val="PlaceholderText"/>
            </w:rPr>
            <w:t>Choose an item.</w:t>
          </w:r>
        </w:p>
      </w:docPartBody>
    </w:docPart>
    <w:docPart>
      <w:docPartPr>
        <w:name w:val="D85BD974268A4AEA846A78677EBADFE6"/>
        <w:category>
          <w:name w:val="General"/>
          <w:gallery w:val="placeholder"/>
        </w:category>
        <w:types>
          <w:type w:val="bbPlcHdr"/>
        </w:types>
        <w:behaviors>
          <w:behavior w:val="content"/>
        </w:behaviors>
        <w:guid w:val="{EEA5743F-57D9-4A21-BE0F-963E1BC11A5D}"/>
      </w:docPartPr>
      <w:docPartBody>
        <w:p w:rsidR="00690146" w:rsidRDefault="00690146" w:rsidP="00690146">
          <w:pPr>
            <w:pStyle w:val="D85BD974268A4AEA846A78677EBADFE6"/>
          </w:pPr>
          <w:r w:rsidRPr="00F44729">
            <w:rPr>
              <w:rStyle w:val="PlaceholderText"/>
            </w:rPr>
            <w:t>Choose an item.</w:t>
          </w:r>
        </w:p>
      </w:docPartBody>
    </w:docPart>
    <w:docPart>
      <w:docPartPr>
        <w:name w:val="4951E5D0B8744215ABAD2ECDDE5FC1A2"/>
        <w:category>
          <w:name w:val="General"/>
          <w:gallery w:val="placeholder"/>
        </w:category>
        <w:types>
          <w:type w:val="bbPlcHdr"/>
        </w:types>
        <w:behaviors>
          <w:behavior w:val="content"/>
        </w:behaviors>
        <w:guid w:val="{7E5A264C-55C7-4C6A-A6DA-654D0B018219}"/>
      </w:docPartPr>
      <w:docPartBody>
        <w:p w:rsidR="00690146" w:rsidRDefault="00690146" w:rsidP="00690146">
          <w:pPr>
            <w:pStyle w:val="4951E5D0B8744215ABAD2ECDDE5FC1A2"/>
          </w:pPr>
          <w:r w:rsidRPr="00F44729">
            <w:rPr>
              <w:rStyle w:val="PlaceholderText"/>
            </w:rPr>
            <w:t>Choose an item.</w:t>
          </w:r>
        </w:p>
      </w:docPartBody>
    </w:docPart>
    <w:docPart>
      <w:docPartPr>
        <w:name w:val="5469A0D1E6DC4555BB11EDAFBD86B300"/>
        <w:category>
          <w:name w:val="General"/>
          <w:gallery w:val="placeholder"/>
        </w:category>
        <w:types>
          <w:type w:val="bbPlcHdr"/>
        </w:types>
        <w:behaviors>
          <w:behavior w:val="content"/>
        </w:behaviors>
        <w:guid w:val="{335A50F6-7C71-4F87-8A3B-A5BD7352F762}"/>
      </w:docPartPr>
      <w:docPartBody>
        <w:p w:rsidR="00690146" w:rsidRDefault="00690146" w:rsidP="00690146">
          <w:pPr>
            <w:pStyle w:val="5469A0D1E6DC4555BB11EDAFBD86B300"/>
          </w:pPr>
          <w:r w:rsidRPr="00F44729">
            <w:rPr>
              <w:rStyle w:val="PlaceholderText"/>
            </w:rPr>
            <w:t>Choose an item.</w:t>
          </w:r>
        </w:p>
      </w:docPartBody>
    </w:docPart>
    <w:docPart>
      <w:docPartPr>
        <w:name w:val="A47F6EB8410147BD92E9437CB0493C61"/>
        <w:category>
          <w:name w:val="General"/>
          <w:gallery w:val="placeholder"/>
        </w:category>
        <w:types>
          <w:type w:val="bbPlcHdr"/>
        </w:types>
        <w:behaviors>
          <w:behavior w:val="content"/>
        </w:behaviors>
        <w:guid w:val="{B1D986CB-25D9-4488-AA4E-4044679B610E}"/>
      </w:docPartPr>
      <w:docPartBody>
        <w:p w:rsidR="00690146" w:rsidRDefault="00690146" w:rsidP="00690146">
          <w:pPr>
            <w:pStyle w:val="A47F6EB8410147BD92E9437CB0493C61"/>
          </w:pPr>
          <w:r w:rsidRPr="00F44729">
            <w:rPr>
              <w:rStyle w:val="PlaceholderText"/>
            </w:rPr>
            <w:t>Choose an item.</w:t>
          </w:r>
        </w:p>
      </w:docPartBody>
    </w:docPart>
    <w:docPart>
      <w:docPartPr>
        <w:name w:val="0767666F475B4CC1A141AB6EAE4412E3"/>
        <w:category>
          <w:name w:val="General"/>
          <w:gallery w:val="placeholder"/>
        </w:category>
        <w:types>
          <w:type w:val="bbPlcHdr"/>
        </w:types>
        <w:behaviors>
          <w:behavior w:val="content"/>
        </w:behaviors>
        <w:guid w:val="{67F350AE-4C43-46CE-AB30-14399A5F4A9F}"/>
      </w:docPartPr>
      <w:docPartBody>
        <w:p w:rsidR="00690146" w:rsidRDefault="00690146" w:rsidP="00690146">
          <w:pPr>
            <w:pStyle w:val="0767666F475B4CC1A141AB6EAE4412E3"/>
          </w:pPr>
          <w:r w:rsidRPr="00F44729">
            <w:rPr>
              <w:rStyle w:val="PlaceholderText"/>
            </w:rPr>
            <w:t>Choose an item.</w:t>
          </w:r>
        </w:p>
      </w:docPartBody>
    </w:docPart>
    <w:docPart>
      <w:docPartPr>
        <w:name w:val="11471A2CA8574C38B814F9CF18D57622"/>
        <w:category>
          <w:name w:val="General"/>
          <w:gallery w:val="placeholder"/>
        </w:category>
        <w:types>
          <w:type w:val="bbPlcHdr"/>
        </w:types>
        <w:behaviors>
          <w:behavior w:val="content"/>
        </w:behaviors>
        <w:guid w:val="{A7C78B51-CE09-4124-991F-2C2A4A544F5F}"/>
      </w:docPartPr>
      <w:docPartBody>
        <w:p w:rsidR="00690146" w:rsidRDefault="00690146" w:rsidP="00690146">
          <w:pPr>
            <w:pStyle w:val="11471A2CA8574C38B814F9CF18D57622"/>
          </w:pPr>
          <w:r w:rsidRPr="00F44729">
            <w:rPr>
              <w:rStyle w:val="PlaceholderText"/>
            </w:rPr>
            <w:t>Choose an item.</w:t>
          </w:r>
        </w:p>
      </w:docPartBody>
    </w:docPart>
    <w:docPart>
      <w:docPartPr>
        <w:name w:val="F6AE83E6DA6F4AB68281B3DC39671A72"/>
        <w:category>
          <w:name w:val="General"/>
          <w:gallery w:val="placeholder"/>
        </w:category>
        <w:types>
          <w:type w:val="bbPlcHdr"/>
        </w:types>
        <w:behaviors>
          <w:behavior w:val="content"/>
        </w:behaviors>
        <w:guid w:val="{42B6F96A-DE6F-42BF-80DD-2F796D5019A4}"/>
      </w:docPartPr>
      <w:docPartBody>
        <w:p w:rsidR="00690146" w:rsidRDefault="00690146" w:rsidP="00690146">
          <w:pPr>
            <w:pStyle w:val="F6AE83E6DA6F4AB68281B3DC39671A72"/>
          </w:pPr>
          <w:r w:rsidRPr="00F44729">
            <w:rPr>
              <w:rStyle w:val="PlaceholderText"/>
            </w:rPr>
            <w:t>Choose an item.</w:t>
          </w:r>
        </w:p>
      </w:docPartBody>
    </w:docPart>
    <w:docPart>
      <w:docPartPr>
        <w:name w:val="9DAFD781BDA5449BBC09EF542BDA8677"/>
        <w:category>
          <w:name w:val="General"/>
          <w:gallery w:val="placeholder"/>
        </w:category>
        <w:types>
          <w:type w:val="bbPlcHdr"/>
        </w:types>
        <w:behaviors>
          <w:behavior w:val="content"/>
        </w:behaviors>
        <w:guid w:val="{DD5C6789-FB40-49D9-9D51-C50070F736AE}"/>
      </w:docPartPr>
      <w:docPartBody>
        <w:p w:rsidR="00690146" w:rsidRDefault="00690146" w:rsidP="00690146">
          <w:pPr>
            <w:pStyle w:val="9DAFD781BDA5449BBC09EF542BDA8677"/>
          </w:pPr>
          <w:r w:rsidRPr="00F44729">
            <w:rPr>
              <w:rStyle w:val="PlaceholderText"/>
            </w:rPr>
            <w:t>Choose an item.</w:t>
          </w:r>
        </w:p>
      </w:docPartBody>
    </w:docPart>
    <w:docPart>
      <w:docPartPr>
        <w:name w:val="42B2734AD7714F04A3372D8978067CD5"/>
        <w:category>
          <w:name w:val="General"/>
          <w:gallery w:val="placeholder"/>
        </w:category>
        <w:types>
          <w:type w:val="bbPlcHdr"/>
        </w:types>
        <w:behaviors>
          <w:behavior w:val="content"/>
        </w:behaviors>
        <w:guid w:val="{918B8EFA-B9C2-4095-B76D-803DC6162B6C}"/>
      </w:docPartPr>
      <w:docPartBody>
        <w:p w:rsidR="00690146" w:rsidRDefault="00690146" w:rsidP="00690146">
          <w:pPr>
            <w:pStyle w:val="42B2734AD7714F04A3372D8978067CD5"/>
          </w:pPr>
          <w:r w:rsidRPr="00F44729">
            <w:rPr>
              <w:rStyle w:val="PlaceholderText"/>
            </w:rPr>
            <w:t>Choose an item.</w:t>
          </w:r>
        </w:p>
      </w:docPartBody>
    </w:docPart>
    <w:docPart>
      <w:docPartPr>
        <w:name w:val="E811A8784B1D4ABC8B8DF8D1D9F95565"/>
        <w:category>
          <w:name w:val="General"/>
          <w:gallery w:val="placeholder"/>
        </w:category>
        <w:types>
          <w:type w:val="bbPlcHdr"/>
        </w:types>
        <w:behaviors>
          <w:behavior w:val="content"/>
        </w:behaviors>
        <w:guid w:val="{CD8E3841-9073-4545-8532-9F3F9123B91E}"/>
      </w:docPartPr>
      <w:docPartBody>
        <w:p w:rsidR="00690146" w:rsidRDefault="00690146" w:rsidP="00690146">
          <w:pPr>
            <w:pStyle w:val="E811A8784B1D4ABC8B8DF8D1D9F95565"/>
          </w:pPr>
          <w:r w:rsidRPr="00F44729">
            <w:rPr>
              <w:rStyle w:val="PlaceholderText"/>
            </w:rPr>
            <w:t>Choose an item.</w:t>
          </w:r>
        </w:p>
      </w:docPartBody>
    </w:docPart>
    <w:docPart>
      <w:docPartPr>
        <w:name w:val="9AE82DC259DD4D4B9E60CD83ECB2BFE8"/>
        <w:category>
          <w:name w:val="General"/>
          <w:gallery w:val="placeholder"/>
        </w:category>
        <w:types>
          <w:type w:val="bbPlcHdr"/>
        </w:types>
        <w:behaviors>
          <w:behavior w:val="content"/>
        </w:behaviors>
        <w:guid w:val="{9AEDEEA4-6E3F-4C84-A797-3CCE8CAD22A6}"/>
      </w:docPartPr>
      <w:docPartBody>
        <w:p w:rsidR="00690146" w:rsidRDefault="00690146" w:rsidP="00690146">
          <w:pPr>
            <w:pStyle w:val="9AE82DC259DD4D4B9E60CD83ECB2BFE8"/>
          </w:pPr>
          <w:r w:rsidRPr="00F44729">
            <w:rPr>
              <w:rStyle w:val="PlaceholderText"/>
            </w:rPr>
            <w:t>Choose an item.</w:t>
          </w:r>
        </w:p>
      </w:docPartBody>
    </w:docPart>
    <w:docPart>
      <w:docPartPr>
        <w:name w:val="8377D315C9EE48868B25CF5BBFE9A874"/>
        <w:category>
          <w:name w:val="General"/>
          <w:gallery w:val="placeholder"/>
        </w:category>
        <w:types>
          <w:type w:val="bbPlcHdr"/>
        </w:types>
        <w:behaviors>
          <w:behavior w:val="content"/>
        </w:behaviors>
        <w:guid w:val="{B91EDB79-6A48-4203-823B-10F8D3DEA496}"/>
      </w:docPartPr>
      <w:docPartBody>
        <w:p w:rsidR="00690146" w:rsidRDefault="00690146" w:rsidP="00690146">
          <w:pPr>
            <w:pStyle w:val="8377D315C9EE48868B25CF5BBFE9A874"/>
          </w:pPr>
          <w:r w:rsidRPr="00F44729">
            <w:rPr>
              <w:rStyle w:val="PlaceholderText"/>
            </w:rPr>
            <w:t>Choose an item.</w:t>
          </w:r>
        </w:p>
      </w:docPartBody>
    </w:docPart>
    <w:docPart>
      <w:docPartPr>
        <w:name w:val="3BCAC473432B4D5E927A57D37F73CA77"/>
        <w:category>
          <w:name w:val="General"/>
          <w:gallery w:val="placeholder"/>
        </w:category>
        <w:types>
          <w:type w:val="bbPlcHdr"/>
        </w:types>
        <w:behaviors>
          <w:behavior w:val="content"/>
        </w:behaviors>
        <w:guid w:val="{136F72D1-1078-466B-8BDA-796C499C3111}"/>
      </w:docPartPr>
      <w:docPartBody>
        <w:p w:rsidR="00690146" w:rsidRDefault="00690146" w:rsidP="00690146">
          <w:pPr>
            <w:pStyle w:val="3BCAC473432B4D5E927A57D37F73CA77"/>
          </w:pPr>
          <w:r w:rsidRPr="00F44729">
            <w:rPr>
              <w:rStyle w:val="PlaceholderText"/>
            </w:rPr>
            <w:t>Choose an item.</w:t>
          </w:r>
        </w:p>
      </w:docPartBody>
    </w:docPart>
    <w:docPart>
      <w:docPartPr>
        <w:name w:val="4EAE5AD0016346B09BDE9CFDA7210A5F"/>
        <w:category>
          <w:name w:val="General"/>
          <w:gallery w:val="placeholder"/>
        </w:category>
        <w:types>
          <w:type w:val="bbPlcHdr"/>
        </w:types>
        <w:behaviors>
          <w:behavior w:val="content"/>
        </w:behaviors>
        <w:guid w:val="{2D2B8BBB-0C46-4EA2-AD7C-5E652B386CB8}"/>
      </w:docPartPr>
      <w:docPartBody>
        <w:p w:rsidR="00690146" w:rsidRDefault="00690146" w:rsidP="00690146">
          <w:pPr>
            <w:pStyle w:val="4EAE5AD0016346B09BDE9CFDA7210A5F"/>
          </w:pPr>
          <w:r w:rsidRPr="00F44729">
            <w:rPr>
              <w:rStyle w:val="PlaceholderText"/>
            </w:rPr>
            <w:t>Choose an item.</w:t>
          </w:r>
        </w:p>
      </w:docPartBody>
    </w:docPart>
    <w:docPart>
      <w:docPartPr>
        <w:name w:val="B41B9B0479734430955DA9B833B5BA6D"/>
        <w:category>
          <w:name w:val="General"/>
          <w:gallery w:val="placeholder"/>
        </w:category>
        <w:types>
          <w:type w:val="bbPlcHdr"/>
        </w:types>
        <w:behaviors>
          <w:behavior w:val="content"/>
        </w:behaviors>
        <w:guid w:val="{893DF54F-13A9-432D-8F53-DBF9356DB00A}"/>
      </w:docPartPr>
      <w:docPartBody>
        <w:p w:rsidR="00690146" w:rsidRDefault="00690146" w:rsidP="00690146">
          <w:pPr>
            <w:pStyle w:val="B41B9B0479734430955DA9B833B5BA6D"/>
          </w:pPr>
          <w:r w:rsidRPr="00F44729">
            <w:rPr>
              <w:rStyle w:val="PlaceholderText"/>
            </w:rPr>
            <w:t>Choose an item.</w:t>
          </w:r>
        </w:p>
      </w:docPartBody>
    </w:docPart>
    <w:docPart>
      <w:docPartPr>
        <w:name w:val="C21B4351DCBA4C4292153107501FF596"/>
        <w:category>
          <w:name w:val="General"/>
          <w:gallery w:val="placeholder"/>
        </w:category>
        <w:types>
          <w:type w:val="bbPlcHdr"/>
        </w:types>
        <w:behaviors>
          <w:behavior w:val="content"/>
        </w:behaviors>
        <w:guid w:val="{9BB24347-4840-4B9A-AA6D-DD024B906B23}"/>
      </w:docPartPr>
      <w:docPartBody>
        <w:p w:rsidR="00690146" w:rsidRDefault="00690146" w:rsidP="00690146">
          <w:pPr>
            <w:pStyle w:val="C21B4351DCBA4C4292153107501FF596"/>
          </w:pPr>
          <w:r w:rsidRPr="00F44729">
            <w:rPr>
              <w:rStyle w:val="PlaceholderText"/>
            </w:rPr>
            <w:t>Choose an item.</w:t>
          </w:r>
        </w:p>
      </w:docPartBody>
    </w:docPart>
    <w:docPart>
      <w:docPartPr>
        <w:name w:val="7F9BFB4F616041EF88F6C71E722F4418"/>
        <w:category>
          <w:name w:val="General"/>
          <w:gallery w:val="placeholder"/>
        </w:category>
        <w:types>
          <w:type w:val="bbPlcHdr"/>
        </w:types>
        <w:behaviors>
          <w:behavior w:val="content"/>
        </w:behaviors>
        <w:guid w:val="{9087AA6D-E7A9-4DCF-9525-120A84C97B12}"/>
      </w:docPartPr>
      <w:docPartBody>
        <w:p w:rsidR="00690146" w:rsidRDefault="00690146" w:rsidP="00690146">
          <w:pPr>
            <w:pStyle w:val="7F9BFB4F616041EF88F6C71E722F4418"/>
          </w:pPr>
          <w:r w:rsidRPr="00F44729">
            <w:rPr>
              <w:rStyle w:val="PlaceholderText"/>
            </w:rPr>
            <w:t>Choose an item.</w:t>
          </w:r>
        </w:p>
      </w:docPartBody>
    </w:docPart>
    <w:docPart>
      <w:docPartPr>
        <w:name w:val="C709529743CC4246897A671E9495EB70"/>
        <w:category>
          <w:name w:val="General"/>
          <w:gallery w:val="placeholder"/>
        </w:category>
        <w:types>
          <w:type w:val="bbPlcHdr"/>
        </w:types>
        <w:behaviors>
          <w:behavior w:val="content"/>
        </w:behaviors>
        <w:guid w:val="{3993EAE0-C7BD-45B0-A837-5247D2F001A6}"/>
      </w:docPartPr>
      <w:docPartBody>
        <w:p w:rsidR="00690146" w:rsidRDefault="00690146" w:rsidP="00690146">
          <w:pPr>
            <w:pStyle w:val="C709529743CC4246897A671E9495EB70"/>
          </w:pPr>
          <w:r w:rsidRPr="00F44729">
            <w:rPr>
              <w:rStyle w:val="PlaceholderText"/>
            </w:rPr>
            <w:t>Choose an item.</w:t>
          </w:r>
        </w:p>
      </w:docPartBody>
    </w:docPart>
    <w:docPart>
      <w:docPartPr>
        <w:name w:val="386983BDCA724B698CD98A4788AA5F1B"/>
        <w:category>
          <w:name w:val="General"/>
          <w:gallery w:val="placeholder"/>
        </w:category>
        <w:types>
          <w:type w:val="bbPlcHdr"/>
        </w:types>
        <w:behaviors>
          <w:behavior w:val="content"/>
        </w:behaviors>
        <w:guid w:val="{3AF3487B-29B3-4386-ACA6-D8372081D6DB}"/>
      </w:docPartPr>
      <w:docPartBody>
        <w:p w:rsidR="00690146" w:rsidRDefault="00690146" w:rsidP="00690146">
          <w:pPr>
            <w:pStyle w:val="386983BDCA724B698CD98A4788AA5F1B"/>
          </w:pPr>
          <w:r w:rsidRPr="00F44729">
            <w:rPr>
              <w:rStyle w:val="PlaceholderText"/>
            </w:rPr>
            <w:t>Choose an item.</w:t>
          </w:r>
        </w:p>
      </w:docPartBody>
    </w:docPart>
    <w:docPart>
      <w:docPartPr>
        <w:name w:val="5D769C4C9BF44958918008C9AF9471CA"/>
        <w:category>
          <w:name w:val="General"/>
          <w:gallery w:val="placeholder"/>
        </w:category>
        <w:types>
          <w:type w:val="bbPlcHdr"/>
        </w:types>
        <w:behaviors>
          <w:behavior w:val="content"/>
        </w:behaviors>
        <w:guid w:val="{492D58DB-4BDD-4EAE-B0CA-A8B4C0E0592A}"/>
      </w:docPartPr>
      <w:docPartBody>
        <w:p w:rsidR="00690146" w:rsidRDefault="00690146" w:rsidP="00690146">
          <w:pPr>
            <w:pStyle w:val="5D769C4C9BF44958918008C9AF9471CA"/>
          </w:pPr>
          <w:r w:rsidRPr="00F44729">
            <w:rPr>
              <w:rStyle w:val="PlaceholderText"/>
            </w:rPr>
            <w:t>Choose an item.</w:t>
          </w:r>
        </w:p>
      </w:docPartBody>
    </w:docPart>
    <w:docPart>
      <w:docPartPr>
        <w:name w:val="EF6261B722E24130854C308C1C2F516D"/>
        <w:category>
          <w:name w:val="General"/>
          <w:gallery w:val="placeholder"/>
        </w:category>
        <w:types>
          <w:type w:val="bbPlcHdr"/>
        </w:types>
        <w:behaviors>
          <w:behavior w:val="content"/>
        </w:behaviors>
        <w:guid w:val="{CC8756AE-0C9A-431F-A633-D277D2E78C96}"/>
      </w:docPartPr>
      <w:docPartBody>
        <w:p w:rsidR="00690146" w:rsidRDefault="00690146" w:rsidP="00690146">
          <w:pPr>
            <w:pStyle w:val="EF6261B722E24130854C308C1C2F516D"/>
          </w:pPr>
          <w:r w:rsidRPr="00F44729">
            <w:rPr>
              <w:rStyle w:val="PlaceholderText"/>
            </w:rPr>
            <w:t>Choose an item.</w:t>
          </w:r>
        </w:p>
      </w:docPartBody>
    </w:docPart>
    <w:docPart>
      <w:docPartPr>
        <w:name w:val="396E69567A0C4B03AF8E9EA4F522FBBB"/>
        <w:category>
          <w:name w:val="General"/>
          <w:gallery w:val="placeholder"/>
        </w:category>
        <w:types>
          <w:type w:val="bbPlcHdr"/>
        </w:types>
        <w:behaviors>
          <w:behavior w:val="content"/>
        </w:behaviors>
        <w:guid w:val="{81AC2298-06F2-49DB-AD0E-21B65CFAB680}"/>
      </w:docPartPr>
      <w:docPartBody>
        <w:p w:rsidR="00690146" w:rsidRDefault="00690146" w:rsidP="00690146">
          <w:pPr>
            <w:pStyle w:val="396E69567A0C4B03AF8E9EA4F522FBBB"/>
          </w:pPr>
          <w:r w:rsidRPr="00F44729">
            <w:rPr>
              <w:rStyle w:val="PlaceholderText"/>
            </w:rPr>
            <w:t>Choose an item.</w:t>
          </w:r>
        </w:p>
      </w:docPartBody>
    </w:docPart>
    <w:docPart>
      <w:docPartPr>
        <w:name w:val="8F16FA2A2FFB4AE0B821B3BEEC6F1B00"/>
        <w:category>
          <w:name w:val="General"/>
          <w:gallery w:val="placeholder"/>
        </w:category>
        <w:types>
          <w:type w:val="bbPlcHdr"/>
        </w:types>
        <w:behaviors>
          <w:behavior w:val="content"/>
        </w:behaviors>
        <w:guid w:val="{7AA1A44A-E696-4C2B-972E-0E6694921C8E}"/>
      </w:docPartPr>
      <w:docPartBody>
        <w:p w:rsidR="00690146" w:rsidRDefault="00690146" w:rsidP="00690146">
          <w:pPr>
            <w:pStyle w:val="8F16FA2A2FFB4AE0B821B3BEEC6F1B00"/>
          </w:pPr>
          <w:r w:rsidRPr="00F44729">
            <w:rPr>
              <w:rStyle w:val="PlaceholderText"/>
            </w:rPr>
            <w:t>Choose an item.</w:t>
          </w:r>
        </w:p>
      </w:docPartBody>
    </w:docPart>
    <w:docPart>
      <w:docPartPr>
        <w:name w:val="10D91AFEC92841FC80C138546B44934C"/>
        <w:category>
          <w:name w:val="General"/>
          <w:gallery w:val="placeholder"/>
        </w:category>
        <w:types>
          <w:type w:val="bbPlcHdr"/>
        </w:types>
        <w:behaviors>
          <w:behavior w:val="content"/>
        </w:behaviors>
        <w:guid w:val="{D2830F41-F28B-4C13-977D-8F04061BDD80}"/>
      </w:docPartPr>
      <w:docPartBody>
        <w:p w:rsidR="00690146" w:rsidRDefault="00690146" w:rsidP="00690146">
          <w:pPr>
            <w:pStyle w:val="10D91AFEC92841FC80C138546B44934C"/>
          </w:pPr>
          <w:r w:rsidRPr="00F44729">
            <w:rPr>
              <w:rStyle w:val="PlaceholderText"/>
            </w:rPr>
            <w:t>Choose an item.</w:t>
          </w:r>
        </w:p>
      </w:docPartBody>
    </w:docPart>
    <w:docPart>
      <w:docPartPr>
        <w:name w:val="3CC359B9D673460AA01D6C9FFE271E47"/>
        <w:category>
          <w:name w:val="General"/>
          <w:gallery w:val="placeholder"/>
        </w:category>
        <w:types>
          <w:type w:val="bbPlcHdr"/>
        </w:types>
        <w:behaviors>
          <w:behavior w:val="content"/>
        </w:behaviors>
        <w:guid w:val="{E5FAE6A9-6963-4B7F-9BA2-F484C6EF3FD0}"/>
      </w:docPartPr>
      <w:docPartBody>
        <w:p w:rsidR="00690146" w:rsidRDefault="00690146" w:rsidP="00690146">
          <w:pPr>
            <w:pStyle w:val="3CC359B9D673460AA01D6C9FFE271E47"/>
          </w:pPr>
          <w:r w:rsidRPr="00F44729">
            <w:rPr>
              <w:rStyle w:val="PlaceholderText"/>
            </w:rPr>
            <w:t>Choose an item.</w:t>
          </w:r>
        </w:p>
      </w:docPartBody>
    </w:docPart>
    <w:docPart>
      <w:docPartPr>
        <w:name w:val="8EFBB81196A041E783A9BBA122921A09"/>
        <w:category>
          <w:name w:val="General"/>
          <w:gallery w:val="placeholder"/>
        </w:category>
        <w:types>
          <w:type w:val="bbPlcHdr"/>
        </w:types>
        <w:behaviors>
          <w:behavior w:val="content"/>
        </w:behaviors>
        <w:guid w:val="{550ACBD5-5BC1-4C8F-BC60-75C951822730}"/>
      </w:docPartPr>
      <w:docPartBody>
        <w:p w:rsidR="00690146" w:rsidRDefault="00690146" w:rsidP="00690146">
          <w:pPr>
            <w:pStyle w:val="8EFBB81196A041E783A9BBA122921A09"/>
          </w:pPr>
          <w:r w:rsidRPr="00F44729">
            <w:rPr>
              <w:rStyle w:val="PlaceholderText"/>
            </w:rPr>
            <w:t>Choose an item.</w:t>
          </w:r>
        </w:p>
      </w:docPartBody>
    </w:docPart>
    <w:docPart>
      <w:docPartPr>
        <w:name w:val="116E1552F9854B18BEF64ABECCC2EC25"/>
        <w:category>
          <w:name w:val="General"/>
          <w:gallery w:val="placeholder"/>
        </w:category>
        <w:types>
          <w:type w:val="bbPlcHdr"/>
        </w:types>
        <w:behaviors>
          <w:behavior w:val="content"/>
        </w:behaviors>
        <w:guid w:val="{9551CB3D-2F53-4956-B509-C133C2652E89}"/>
      </w:docPartPr>
      <w:docPartBody>
        <w:p w:rsidR="00690146" w:rsidRDefault="00690146" w:rsidP="00690146">
          <w:pPr>
            <w:pStyle w:val="116E1552F9854B18BEF64ABECCC2EC25"/>
          </w:pPr>
          <w:r w:rsidRPr="00F44729">
            <w:rPr>
              <w:rStyle w:val="PlaceholderText"/>
            </w:rPr>
            <w:t>Choose an item.</w:t>
          </w:r>
        </w:p>
      </w:docPartBody>
    </w:docPart>
    <w:docPart>
      <w:docPartPr>
        <w:name w:val="3E1EACE0083246C49D9F564DB4F94D6E"/>
        <w:category>
          <w:name w:val="General"/>
          <w:gallery w:val="placeholder"/>
        </w:category>
        <w:types>
          <w:type w:val="bbPlcHdr"/>
        </w:types>
        <w:behaviors>
          <w:behavior w:val="content"/>
        </w:behaviors>
        <w:guid w:val="{E58C9A84-9DEA-4EE1-871B-DAC22A61F4B5}"/>
      </w:docPartPr>
      <w:docPartBody>
        <w:p w:rsidR="00690146" w:rsidRDefault="00690146" w:rsidP="00690146">
          <w:pPr>
            <w:pStyle w:val="3E1EACE0083246C49D9F564DB4F94D6E"/>
          </w:pPr>
          <w:r w:rsidRPr="00F44729">
            <w:rPr>
              <w:rStyle w:val="PlaceholderText"/>
            </w:rPr>
            <w:t>Choose an item.</w:t>
          </w:r>
        </w:p>
      </w:docPartBody>
    </w:docPart>
    <w:docPart>
      <w:docPartPr>
        <w:name w:val="0663C8323A064018A080A5B6703AA46F"/>
        <w:category>
          <w:name w:val="General"/>
          <w:gallery w:val="placeholder"/>
        </w:category>
        <w:types>
          <w:type w:val="bbPlcHdr"/>
        </w:types>
        <w:behaviors>
          <w:behavior w:val="content"/>
        </w:behaviors>
        <w:guid w:val="{2CEAB2ED-74A5-4057-B15C-2B9CF77904C6}"/>
      </w:docPartPr>
      <w:docPartBody>
        <w:p w:rsidR="00690146" w:rsidRDefault="00690146" w:rsidP="00690146">
          <w:pPr>
            <w:pStyle w:val="0663C8323A064018A080A5B6703AA46F"/>
          </w:pPr>
          <w:r w:rsidRPr="00F44729">
            <w:rPr>
              <w:rStyle w:val="PlaceholderText"/>
            </w:rPr>
            <w:t>Choose an item.</w:t>
          </w:r>
        </w:p>
      </w:docPartBody>
    </w:docPart>
    <w:docPart>
      <w:docPartPr>
        <w:name w:val="692435CD7F5645C4AB09AFF150643115"/>
        <w:category>
          <w:name w:val="General"/>
          <w:gallery w:val="placeholder"/>
        </w:category>
        <w:types>
          <w:type w:val="bbPlcHdr"/>
        </w:types>
        <w:behaviors>
          <w:behavior w:val="content"/>
        </w:behaviors>
        <w:guid w:val="{B52F61D1-8041-4E5C-8874-A9385CDE732D}"/>
      </w:docPartPr>
      <w:docPartBody>
        <w:p w:rsidR="00690146" w:rsidRDefault="00690146" w:rsidP="00690146">
          <w:pPr>
            <w:pStyle w:val="692435CD7F5645C4AB09AFF150643115"/>
          </w:pPr>
          <w:r w:rsidRPr="00F44729">
            <w:rPr>
              <w:rStyle w:val="PlaceholderText"/>
            </w:rPr>
            <w:t>Choose an item.</w:t>
          </w:r>
        </w:p>
      </w:docPartBody>
    </w:docPart>
    <w:docPart>
      <w:docPartPr>
        <w:name w:val="0FABAA8CD91042068B1227FBA7F46884"/>
        <w:category>
          <w:name w:val="General"/>
          <w:gallery w:val="placeholder"/>
        </w:category>
        <w:types>
          <w:type w:val="bbPlcHdr"/>
        </w:types>
        <w:behaviors>
          <w:behavior w:val="content"/>
        </w:behaviors>
        <w:guid w:val="{0E430FA2-8E12-4215-A369-89A97407C738}"/>
      </w:docPartPr>
      <w:docPartBody>
        <w:p w:rsidR="00690146" w:rsidRDefault="00690146" w:rsidP="00690146">
          <w:pPr>
            <w:pStyle w:val="0FABAA8CD91042068B1227FBA7F46884"/>
          </w:pPr>
          <w:r w:rsidRPr="00F44729">
            <w:rPr>
              <w:rStyle w:val="PlaceholderText"/>
            </w:rPr>
            <w:t>Choose an item.</w:t>
          </w:r>
        </w:p>
      </w:docPartBody>
    </w:docPart>
    <w:docPart>
      <w:docPartPr>
        <w:name w:val="ECB0C21CAEEA464A8D7B50FEF4A47DD3"/>
        <w:category>
          <w:name w:val="General"/>
          <w:gallery w:val="placeholder"/>
        </w:category>
        <w:types>
          <w:type w:val="bbPlcHdr"/>
        </w:types>
        <w:behaviors>
          <w:behavior w:val="content"/>
        </w:behaviors>
        <w:guid w:val="{AAC9EF6B-44ED-46E6-AB90-5656CCF7FDA3}"/>
      </w:docPartPr>
      <w:docPartBody>
        <w:p w:rsidR="00690146" w:rsidRDefault="00690146" w:rsidP="00690146">
          <w:pPr>
            <w:pStyle w:val="ECB0C21CAEEA464A8D7B50FEF4A47DD3"/>
          </w:pPr>
          <w:r w:rsidRPr="00F44729">
            <w:rPr>
              <w:rStyle w:val="PlaceholderText"/>
            </w:rPr>
            <w:t>Choose an item.</w:t>
          </w:r>
        </w:p>
      </w:docPartBody>
    </w:docPart>
    <w:docPart>
      <w:docPartPr>
        <w:name w:val="699B95EB73554E6A95B26EFEEA52D042"/>
        <w:category>
          <w:name w:val="General"/>
          <w:gallery w:val="placeholder"/>
        </w:category>
        <w:types>
          <w:type w:val="bbPlcHdr"/>
        </w:types>
        <w:behaviors>
          <w:behavior w:val="content"/>
        </w:behaviors>
        <w:guid w:val="{47575343-7F60-425A-B97A-7C69BADF6771}"/>
      </w:docPartPr>
      <w:docPartBody>
        <w:p w:rsidR="00690146" w:rsidRDefault="00690146" w:rsidP="00690146">
          <w:pPr>
            <w:pStyle w:val="699B95EB73554E6A95B26EFEEA52D042"/>
          </w:pPr>
          <w:r w:rsidRPr="00F44729">
            <w:rPr>
              <w:rStyle w:val="PlaceholderText"/>
            </w:rPr>
            <w:t>Choose an item.</w:t>
          </w:r>
        </w:p>
      </w:docPartBody>
    </w:docPart>
    <w:docPart>
      <w:docPartPr>
        <w:name w:val="4203A9E4D4374885AB7257C727C71310"/>
        <w:category>
          <w:name w:val="General"/>
          <w:gallery w:val="placeholder"/>
        </w:category>
        <w:types>
          <w:type w:val="bbPlcHdr"/>
        </w:types>
        <w:behaviors>
          <w:behavior w:val="content"/>
        </w:behaviors>
        <w:guid w:val="{D70B4023-F993-4399-8E63-6521F673E32D}"/>
      </w:docPartPr>
      <w:docPartBody>
        <w:p w:rsidR="00690146" w:rsidRDefault="00690146" w:rsidP="00690146">
          <w:pPr>
            <w:pStyle w:val="4203A9E4D4374885AB7257C727C71310"/>
          </w:pPr>
          <w:r w:rsidRPr="00F44729">
            <w:rPr>
              <w:rStyle w:val="PlaceholderText"/>
            </w:rPr>
            <w:t>Choose an item.</w:t>
          </w:r>
        </w:p>
      </w:docPartBody>
    </w:docPart>
    <w:docPart>
      <w:docPartPr>
        <w:name w:val="8268ECA329A04DEA947B0CA21258F398"/>
        <w:category>
          <w:name w:val="General"/>
          <w:gallery w:val="placeholder"/>
        </w:category>
        <w:types>
          <w:type w:val="bbPlcHdr"/>
        </w:types>
        <w:behaviors>
          <w:behavior w:val="content"/>
        </w:behaviors>
        <w:guid w:val="{916B28A2-1078-41CE-8E95-7004D92BED5F}"/>
      </w:docPartPr>
      <w:docPartBody>
        <w:p w:rsidR="00690146" w:rsidRDefault="00690146" w:rsidP="00690146">
          <w:pPr>
            <w:pStyle w:val="8268ECA329A04DEA947B0CA21258F398"/>
          </w:pPr>
          <w:r w:rsidRPr="00F44729">
            <w:rPr>
              <w:rStyle w:val="PlaceholderText"/>
            </w:rPr>
            <w:t>Choose an item.</w:t>
          </w:r>
        </w:p>
      </w:docPartBody>
    </w:docPart>
    <w:docPart>
      <w:docPartPr>
        <w:name w:val="D06377380CCD42ABB55C99EDD78BE094"/>
        <w:category>
          <w:name w:val="General"/>
          <w:gallery w:val="placeholder"/>
        </w:category>
        <w:types>
          <w:type w:val="bbPlcHdr"/>
        </w:types>
        <w:behaviors>
          <w:behavior w:val="content"/>
        </w:behaviors>
        <w:guid w:val="{8A89C422-0929-4CEE-9E70-94A1604C0D70}"/>
      </w:docPartPr>
      <w:docPartBody>
        <w:p w:rsidR="00690146" w:rsidRDefault="00690146" w:rsidP="00690146">
          <w:pPr>
            <w:pStyle w:val="D06377380CCD42ABB55C99EDD78BE094"/>
          </w:pPr>
          <w:r w:rsidRPr="00F44729">
            <w:rPr>
              <w:rStyle w:val="PlaceholderText"/>
            </w:rPr>
            <w:t>Choose an item.</w:t>
          </w:r>
        </w:p>
      </w:docPartBody>
    </w:docPart>
    <w:docPart>
      <w:docPartPr>
        <w:name w:val="B50D9D12D6C24EF49A267F8AB85C28AD"/>
        <w:category>
          <w:name w:val="General"/>
          <w:gallery w:val="placeholder"/>
        </w:category>
        <w:types>
          <w:type w:val="bbPlcHdr"/>
        </w:types>
        <w:behaviors>
          <w:behavior w:val="content"/>
        </w:behaviors>
        <w:guid w:val="{C7A072AE-79B0-4314-8B58-E10E1C62C671}"/>
      </w:docPartPr>
      <w:docPartBody>
        <w:p w:rsidR="00690146" w:rsidRDefault="00690146" w:rsidP="00690146">
          <w:pPr>
            <w:pStyle w:val="B50D9D12D6C24EF49A267F8AB85C28AD"/>
          </w:pPr>
          <w:r w:rsidRPr="00F44729">
            <w:rPr>
              <w:rStyle w:val="PlaceholderText"/>
            </w:rPr>
            <w:t>Choose an item.</w:t>
          </w:r>
        </w:p>
      </w:docPartBody>
    </w:docPart>
    <w:docPart>
      <w:docPartPr>
        <w:name w:val="8F0A723F019D4F9E86B018641285FFBF"/>
        <w:category>
          <w:name w:val="General"/>
          <w:gallery w:val="placeholder"/>
        </w:category>
        <w:types>
          <w:type w:val="bbPlcHdr"/>
        </w:types>
        <w:behaviors>
          <w:behavior w:val="content"/>
        </w:behaviors>
        <w:guid w:val="{F2464765-F16C-4D71-BD24-16808069F2CB}"/>
      </w:docPartPr>
      <w:docPartBody>
        <w:p w:rsidR="00690146" w:rsidRDefault="00690146" w:rsidP="00690146">
          <w:pPr>
            <w:pStyle w:val="8F0A723F019D4F9E86B018641285FFBF"/>
          </w:pPr>
          <w:r w:rsidRPr="00F44729">
            <w:rPr>
              <w:rStyle w:val="PlaceholderText"/>
            </w:rPr>
            <w:t>Choose an item.</w:t>
          </w:r>
        </w:p>
      </w:docPartBody>
    </w:docPart>
    <w:docPart>
      <w:docPartPr>
        <w:name w:val="382D3A59767944939B3A86D9266E8AFB"/>
        <w:category>
          <w:name w:val="General"/>
          <w:gallery w:val="placeholder"/>
        </w:category>
        <w:types>
          <w:type w:val="bbPlcHdr"/>
        </w:types>
        <w:behaviors>
          <w:behavior w:val="content"/>
        </w:behaviors>
        <w:guid w:val="{5E506D5A-7D0B-4BC7-B913-57F8019955C8}"/>
      </w:docPartPr>
      <w:docPartBody>
        <w:p w:rsidR="00690146" w:rsidRDefault="00690146" w:rsidP="00690146">
          <w:pPr>
            <w:pStyle w:val="382D3A59767944939B3A86D9266E8AFB"/>
          </w:pPr>
          <w:r w:rsidRPr="00F44729">
            <w:rPr>
              <w:rStyle w:val="PlaceholderText"/>
            </w:rPr>
            <w:t>Choose an item.</w:t>
          </w:r>
        </w:p>
      </w:docPartBody>
    </w:docPart>
    <w:docPart>
      <w:docPartPr>
        <w:name w:val="B1B1D5436DF5428C8ABA3BD5C55EBD89"/>
        <w:category>
          <w:name w:val="General"/>
          <w:gallery w:val="placeholder"/>
        </w:category>
        <w:types>
          <w:type w:val="bbPlcHdr"/>
        </w:types>
        <w:behaviors>
          <w:behavior w:val="content"/>
        </w:behaviors>
        <w:guid w:val="{CD966559-6F3D-4D58-970F-C796C82A7731}"/>
      </w:docPartPr>
      <w:docPartBody>
        <w:p w:rsidR="00690146" w:rsidRDefault="00690146" w:rsidP="00690146">
          <w:pPr>
            <w:pStyle w:val="B1B1D5436DF5428C8ABA3BD5C55EBD89"/>
          </w:pPr>
          <w:r w:rsidRPr="00F44729">
            <w:rPr>
              <w:rStyle w:val="PlaceholderText"/>
            </w:rPr>
            <w:t>Choose an item.</w:t>
          </w:r>
        </w:p>
      </w:docPartBody>
    </w:docPart>
    <w:docPart>
      <w:docPartPr>
        <w:name w:val="A657EB167FD44B0A9C0C0DA278A3662C"/>
        <w:category>
          <w:name w:val="General"/>
          <w:gallery w:val="placeholder"/>
        </w:category>
        <w:types>
          <w:type w:val="bbPlcHdr"/>
        </w:types>
        <w:behaviors>
          <w:behavior w:val="content"/>
        </w:behaviors>
        <w:guid w:val="{AFF9F697-8414-4316-8DDF-CBC303ACD43C}"/>
      </w:docPartPr>
      <w:docPartBody>
        <w:p w:rsidR="00690146" w:rsidRDefault="00690146" w:rsidP="00690146">
          <w:pPr>
            <w:pStyle w:val="A657EB167FD44B0A9C0C0DA278A3662C"/>
          </w:pPr>
          <w:r w:rsidRPr="00F44729">
            <w:rPr>
              <w:rStyle w:val="PlaceholderText"/>
            </w:rPr>
            <w:t>Choose an item.</w:t>
          </w:r>
        </w:p>
      </w:docPartBody>
    </w:docPart>
    <w:docPart>
      <w:docPartPr>
        <w:name w:val="9D4B1C1C229141CDAF9A0A59BED7EFE9"/>
        <w:category>
          <w:name w:val="General"/>
          <w:gallery w:val="placeholder"/>
        </w:category>
        <w:types>
          <w:type w:val="bbPlcHdr"/>
        </w:types>
        <w:behaviors>
          <w:behavior w:val="content"/>
        </w:behaviors>
        <w:guid w:val="{CC92CB08-EE23-4E19-B97A-7B8D500527D7}"/>
      </w:docPartPr>
      <w:docPartBody>
        <w:p w:rsidR="00690146" w:rsidRDefault="00690146" w:rsidP="00690146">
          <w:pPr>
            <w:pStyle w:val="9D4B1C1C229141CDAF9A0A59BED7EFE9"/>
          </w:pPr>
          <w:r w:rsidRPr="00F44729">
            <w:rPr>
              <w:rStyle w:val="PlaceholderText"/>
            </w:rPr>
            <w:t>Choose an item.</w:t>
          </w:r>
        </w:p>
      </w:docPartBody>
    </w:docPart>
    <w:docPart>
      <w:docPartPr>
        <w:name w:val="A77345938C2C4CED8AD9B7442BD87360"/>
        <w:category>
          <w:name w:val="General"/>
          <w:gallery w:val="placeholder"/>
        </w:category>
        <w:types>
          <w:type w:val="bbPlcHdr"/>
        </w:types>
        <w:behaviors>
          <w:behavior w:val="content"/>
        </w:behaviors>
        <w:guid w:val="{0274E1F4-50C6-4F33-AD37-5059677A3123}"/>
      </w:docPartPr>
      <w:docPartBody>
        <w:p w:rsidR="00690146" w:rsidRDefault="00690146" w:rsidP="00690146">
          <w:pPr>
            <w:pStyle w:val="A77345938C2C4CED8AD9B7442BD87360"/>
          </w:pPr>
          <w:r w:rsidRPr="00F44729">
            <w:rPr>
              <w:rStyle w:val="PlaceholderText"/>
            </w:rPr>
            <w:t>Choose an item.</w:t>
          </w:r>
        </w:p>
      </w:docPartBody>
    </w:docPart>
    <w:docPart>
      <w:docPartPr>
        <w:name w:val="F090CB282CF34E2A80CADC3EF9EAC085"/>
        <w:category>
          <w:name w:val="General"/>
          <w:gallery w:val="placeholder"/>
        </w:category>
        <w:types>
          <w:type w:val="bbPlcHdr"/>
        </w:types>
        <w:behaviors>
          <w:behavior w:val="content"/>
        </w:behaviors>
        <w:guid w:val="{6150F42C-3C33-4381-8B9D-4BEF059B2BC6}"/>
      </w:docPartPr>
      <w:docPartBody>
        <w:p w:rsidR="00690146" w:rsidRDefault="00690146" w:rsidP="00690146">
          <w:pPr>
            <w:pStyle w:val="F090CB282CF34E2A80CADC3EF9EAC085"/>
          </w:pPr>
          <w:r w:rsidRPr="00F44729">
            <w:rPr>
              <w:rStyle w:val="PlaceholderText"/>
            </w:rPr>
            <w:t>Choose an item.</w:t>
          </w:r>
        </w:p>
      </w:docPartBody>
    </w:docPart>
    <w:docPart>
      <w:docPartPr>
        <w:name w:val="4FA15EE4ABF44E64A964036809CD1C20"/>
        <w:category>
          <w:name w:val="General"/>
          <w:gallery w:val="placeholder"/>
        </w:category>
        <w:types>
          <w:type w:val="bbPlcHdr"/>
        </w:types>
        <w:behaviors>
          <w:behavior w:val="content"/>
        </w:behaviors>
        <w:guid w:val="{C24B21D4-4A55-4D91-BB5C-8F756543DF94}"/>
      </w:docPartPr>
      <w:docPartBody>
        <w:p w:rsidR="00690146" w:rsidRDefault="00690146" w:rsidP="00690146">
          <w:pPr>
            <w:pStyle w:val="4FA15EE4ABF44E64A964036809CD1C20"/>
          </w:pPr>
          <w:r w:rsidRPr="00F44729">
            <w:rPr>
              <w:rStyle w:val="PlaceholderText"/>
            </w:rPr>
            <w:t>Choose an item.</w:t>
          </w:r>
        </w:p>
      </w:docPartBody>
    </w:docPart>
    <w:docPart>
      <w:docPartPr>
        <w:name w:val="EE94DB1E01074918915C6E4CB6666943"/>
        <w:category>
          <w:name w:val="General"/>
          <w:gallery w:val="placeholder"/>
        </w:category>
        <w:types>
          <w:type w:val="bbPlcHdr"/>
        </w:types>
        <w:behaviors>
          <w:behavior w:val="content"/>
        </w:behaviors>
        <w:guid w:val="{F2EE46D9-892F-4B28-8E2C-12DCB8A91BE9}"/>
      </w:docPartPr>
      <w:docPartBody>
        <w:p w:rsidR="00690146" w:rsidRDefault="00690146" w:rsidP="00690146">
          <w:pPr>
            <w:pStyle w:val="EE94DB1E01074918915C6E4CB6666943"/>
          </w:pPr>
          <w:r w:rsidRPr="00F44729">
            <w:rPr>
              <w:rStyle w:val="PlaceholderText"/>
            </w:rPr>
            <w:t>Choose an item.</w:t>
          </w:r>
        </w:p>
      </w:docPartBody>
    </w:docPart>
    <w:docPart>
      <w:docPartPr>
        <w:name w:val="848D5A80BE754E7FA28B14AEBADE7B3F"/>
        <w:category>
          <w:name w:val="General"/>
          <w:gallery w:val="placeholder"/>
        </w:category>
        <w:types>
          <w:type w:val="bbPlcHdr"/>
        </w:types>
        <w:behaviors>
          <w:behavior w:val="content"/>
        </w:behaviors>
        <w:guid w:val="{08DEC89E-1A5B-4CB3-A269-4AB74B55BC39}"/>
      </w:docPartPr>
      <w:docPartBody>
        <w:p w:rsidR="00690146" w:rsidRDefault="00690146" w:rsidP="00690146">
          <w:pPr>
            <w:pStyle w:val="848D5A80BE754E7FA28B14AEBADE7B3F"/>
          </w:pPr>
          <w:r w:rsidRPr="00F44729">
            <w:rPr>
              <w:rStyle w:val="PlaceholderText"/>
            </w:rPr>
            <w:t>Choose an item.</w:t>
          </w:r>
        </w:p>
      </w:docPartBody>
    </w:docPart>
    <w:docPart>
      <w:docPartPr>
        <w:name w:val="248E4E4AA1004151A6FD71A1D4108C31"/>
        <w:category>
          <w:name w:val="General"/>
          <w:gallery w:val="placeholder"/>
        </w:category>
        <w:types>
          <w:type w:val="bbPlcHdr"/>
        </w:types>
        <w:behaviors>
          <w:behavior w:val="content"/>
        </w:behaviors>
        <w:guid w:val="{75EEB19D-3753-40B1-B1DB-76D606D61764}"/>
      </w:docPartPr>
      <w:docPartBody>
        <w:p w:rsidR="00690146" w:rsidRDefault="00690146" w:rsidP="00690146">
          <w:pPr>
            <w:pStyle w:val="248E4E4AA1004151A6FD71A1D4108C31"/>
          </w:pPr>
          <w:r w:rsidRPr="00F44729">
            <w:rPr>
              <w:rStyle w:val="PlaceholderText"/>
            </w:rPr>
            <w:t>Choose an item.</w:t>
          </w:r>
        </w:p>
      </w:docPartBody>
    </w:docPart>
    <w:docPart>
      <w:docPartPr>
        <w:name w:val="20E30609C4F541ECB120433AE7C9F1AE"/>
        <w:category>
          <w:name w:val="General"/>
          <w:gallery w:val="placeholder"/>
        </w:category>
        <w:types>
          <w:type w:val="bbPlcHdr"/>
        </w:types>
        <w:behaviors>
          <w:behavior w:val="content"/>
        </w:behaviors>
        <w:guid w:val="{C447EE3B-5303-4DAF-9F1C-42F2B597D503}"/>
      </w:docPartPr>
      <w:docPartBody>
        <w:p w:rsidR="00690146" w:rsidRDefault="00690146" w:rsidP="00690146">
          <w:pPr>
            <w:pStyle w:val="20E30609C4F541ECB120433AE7C9F1AE"/>
          </w:pPr>
          <w:r w:rsidRPr="00F44729">
            <w:rPr>
              <w:rStyle w:val="PlaceholderText"/>
            </w:rPr>
            <w:t>Choose an item.</w:t>
          </w:r>
        </w:p>
      </w:docPartBody>
    </w:docPart>
    <w:docPart>
      <w:docPartPr>
        <w:name w:val="ED318B20FAA6433CA5CA8C2032C7DAF2"/>
        <w:category>
          <w:name w:val="General"/>
          <w:gallery w:val="placeholder"/>
        </w:category>
        <w:types>
          <w:type w:val="bbPlcHdr"/>
        </w:types>
        <w:behaviors>
          <w:behavior w:val="content"/>
        </w:behaviors>
        <w:guid w:val="{BBF8C136-113D-41CA-9778-34AE9AACD292}"/>
      </w:docPartPr>
      <w:docPartBody>
        <w:p w:rsidR="00690146" w:rsidRDefault="00690146" w:rsidP="00690146">
          <w:pPr>
            <w:pStyle w:val="ED318B20FAA6433CA5CA8C2032C7DAF2"/>
          </w:pPr>
          <w:r w:rsidRPr="00F44729">
            <w:rPr>
              <w:rStyle w:val="PlaceholderText"/>
            </w:rPr>
            <w:t>Choose an item.</w:t>
          </w:r>
        </w:p>
      </w:docPartBody>
    </w:docPart>
    <w:docPart>
      <w:docPartPr>
        <w:name w:val="BC80600E52934B82AD5E2BFDD118CC63"/>
        <w:category>
          <w:name w:val="General"/>
          <w:gallery w:val="placeholder"/>
        </w:category>
        <w:types>
          <w:type w:val="bbPlcHdr"/>
        </w:types>
        <w:behaviors>
          <w:behavior w:val="content"/>
        </w:behaviors>
        <w:guid w:val="{51EA8667-0AA9-4003-A797-4129F4822AF7}"/>
      </w:docPartPr>
      <w:docPartBody>
        <w:p w:rsidR="00690146" w:rsidRDefault="00690146" w:rsidP="00690146">
          <w:pPr>
            <w:pStyle w:val="BC80600E52934B82AD5E2BFDD118CC63"/>
          </w:pPr>
          <w:r w:rsidRPr="00F44729">
            <w:rPr>
              <w:rStyle w:val="PlaceholderText"/>
            </w:rPr>
            <w:t>Choose an item.</w:t>
          </w:r>
        </w:p>
      </w:docPartBody>
    </w:docPart>
    <w:docPart>
      <w:docPartPr>
        <w:name w:val="60FB2C9F07FA4E18A6685939E63D95ED"/>
        <w:category>
          <w:name w:val="General"/>
          <w:gallery w:val="placeholder"/>
        </w:category>
        <w:types>
          <w:type w:val="bbPlcHdr"/>
        </w:types>
        <w:behaviors>
          <w:behavior w:val="content"/>
        </w:behaviors>
        <w:guid w:val="{35B89365-ACAE-484F-9772-29515446A098}"/>
      </w:docPartPr>
      <w:docPartBody>
        <w:p w:rsidR="00690146" w:rsidRDefault="00690146" w:rsidP="00690146">
          <w:pPr>
            <w:pStyle w:val="60FB2C9F07FA4E18A6685939E63D95ED"/>
          </w:pPr>
          <w:r w:rsidRPr="00F44729">
            <w:rPr>
              <w:rStyle w:val="PlaceholderText"/>
            </w:rPr>
            <w:t>Choose an item.</w:t>
          </w:r>
        </w:p>
      </w:docPartBody>
    </w:docPart>
    <w:docPart>
      <w:docPartPr>
        <w:name w:val="81D719070DE24C40A2C23D2668D91EB4"/>
        <w:category>
          <w:name w:val="General"/>
          <w:gallery w:val="placeholder"/>
        </w:category>
        <w:types>
          <w:type w:val="bbPlcHdr"/>
        </w:types>
        <w:behaviors>
          <w:behavior w:val="content"/>
        </w:behaviors>
        <w:guid w:val="{B1A768FF-351C-472A-AE47-C1043674FAA2}"/>
      </w:docPartPr>
      <w:docPartBody>
        <w:p w:rsidR="00690146" w:rsidRDefault="00690146" w:rsidP="00690146">
          <w:pPr>
            <w:pStyle w:val="81D719070DE24C40A2C23D2668D91EB4"/>
          </w:pPr>
          <w:r w:rsidRPr="00F44729">
            <w:rPr>
              <w:rStyle w:val="PlaceholderText"/>
            </w:rPr>
            <w:t>Choose an item.</w:t>
          </w:r>
        </w:p>
      </w:docPartBody>
    </w:docPart>
    <w:docPart>
      <w:docPartPr>
        <w:name w:val="64EEA522FC2543EA9826A4DC40D682F3"/>
        <w:category>
          <w:name w:val="General"/>
          <w:gallery w:val="placeholder"/>
        </w:category>
        <w:types>
          <w:type w:val="bbPlcHdr"/>
        </w:types>
        <w:behaviors>
          <w:behavior w:val="content"/>
        </w:behaviors>
        <w:guid w:val="{0534800B-1B86-4E63-B793-AAB11C154FA4}"/>
      </w:docPartPr>
      <w:docPartBody>
        <w:p w:rsidR="00690146" w:rsidRDefault="00690146" w:rsidP="00690146">
          <w:pPr>
            <w:pStyle w:val="64EEA522FC2543EA9826A4DC40D682F3"/>
          </w:pPr>
          <w:r w:rsidRPr="00F44729">
            <w:rPr>
              <w:rStyle w:val="PlaceholderText"/>
            </w:rPr>
            <w:t>Choose an item.</w:t>
          </w:r>
        </w:p>
      </w:docPartBody>
    </w:docPart>
    <w:docPart>
      <w:docPartPr>
        <w:name w:val="93EA0E007EE648EAAC5A3E7095A40E4F"/>
        <w:category>
          <w:name w:val="General"/>
          <w:gallery w:val="placeholder"/>
        </w:category>
        <w:types>
          <w:type w:val="bbPlcHdr"/>
        </w:types>
        <w:behaviors>
          <w:behavior w:val="content"/>
        </w:behaviors>
        <w:guid w:val="{5E80E3E7-A06E-49D8-AC35-181D5C9BEAC9}"/>
      </w:docPartPr>
      <w:docPartBody>
        <w:p w:rsidR="00690146" w:rsidRDefault="00690146" w:rsidP="00690146">
          <w:pPr>
            <w:pStyle w:val="93EA0E007EE648EAAC5A3E7095A40E4F"/>
          </w:pPr>
          <w:r w:rsidRPr="00F44729">
            <w:rPr>
              <w:rStyle w:val="PlaceholderText"/>
            </w:rPr>
            <w:t>Choose an item.</w:t>
          </w:r>
        </w:p>
      </w:docPartBody>
    </w:docPart>
    <w:docPart>
      <w:docPartPr>
        <w:name w:val="70D15125A5EC4465A4531A976F0AC154"/>
        <w:category>
          <w:name w:val="General"/>
          <w:gallery w:val="placeholder"/>
        </w:category>
        <w:types>
          <w:type w:val="bbPlcHdr"/>
        </w:types>
        <w:behaviors>
          <w:behavior w:val="content"/>
        </w:behaviors>
        <w:guid w:val="{81A4C64A-D22A-4CC8-AD43-8BB0433F436E}"/>
      </w:docPartPr>
      <w:docPartBody>
        <w:p w:rsidR="00690146" w:rsidRDefault="00690146" w:rsidP="00690146">
          <w:pPr>
            <w:pStyle w:val="70D15125A5EC4465A4531A976F0AC154"/>
          </w:pPr>
          <w:r w:rsidRPr="00F44729">
            <w:rPr>
              <w:rStyle w:val="PlaceholderText"/>
            </w:rPr>
            <w:t>Choose an item.</w:t>
          </w:r>
        </w:p>
      </w:docPartBody>
    </w:docPart>
    <w:docPart>
      <w:docPartPr>
        <w:name w:val="D916D5A692D644CFA8EC28BE69AB4246"/>
        <w:category>
          <w:name w:val="General"/>
          <w:gallery w:val="placeholder"/>
        </w:category>
        <w:types>
          <w:type w:val="bbPlcHdr"/>
        </w:types>
        <w:behaviors>
          <w:behavior w:val="content"/>
        </w:behaviors>
        <w:guid w:val="{7D369DA6-9527-4596-AA08-B3D929F9A36E}"/>
      </w:docPartPr>
      <w:docPartBody>
        <w:p w:rsidR="00690146" w:rsidRDefault="00690146" w:rsidP="00690146">
          <w:pPr>
            <w:pStyle w:val="D916D5A692D644CFA8EC28BE69AB4246"/>
          </w:pPr>
          <w:r w:rsidRPr="00F44729">
            <w:rPr>
              <w:rStyle w:val="PlaceholderText"/>
            </w:rPr>
            <w:t>Choose an item.</w:t>
          </w:r>
        </w:p>
      </w:docPartBody>
    </w:docPart>
    <w:docPart>
      <w:docPartPr>
        <w:name w:val="18A78A9718664676B8F0FA349DBE00F4"/>
        <w:category>
          <w:name w:val="General"/>
          <w:gallery w:val="placeholder"/>
        </w:category>
        <w:types>
          <w:type w:val="bbPlcHdr"/>
        </w:types>
        <w:behaviors>
          <w:behavior w:val="content"/>
        </w:behaviors>
        <w:guid w:val="{93668E5E-1907-4CA9-83FF-344D048595E0}"/>
      </w:docPartPr>
      <w:docPartBody>
        <w:p w:rsidR="00690146" w:rsidRDefault="00690146" w:rsidP="00690146">
          <w:pPr>
            <w:pStyle w:val="18A78A9718664676B8F0FA349DBE00F4"/>
          </w:pPr>
          <w:r w:rsidRPr="00F44729">
            <w:rPr>
              <w:rStyle w:val="PlaceholderText"/>
            </w:rPr>
            <w:t>Choose an item.</w:t>
          </w:r>
        </w:p>
      </w:docPartBody>
    </w:docPart>
    <w:docPart>
      <w:docPartPr>
        <w:name w:val="C1D50FA81E0F485AA57D6FF93EACB318"/>
        <w:category>
          <w:name w:val="General"/>
          <w:gallery w:val="placeholder"/>
        </w:category>
        <w:types>
          <w:type w:val="bbPlcHdr"/>
        </w:types>
        <w:behaviors>
          <w:behavior w:val="content"/>
        </w:behaviors>
        <w:guid w:val="{00DE2F5B-F747-4246-B782-72556EC30465}"/>
      </w:docPartPr>
      <w:docPartBody>
        <w:p w:rsidR="00690146" w:rsidRDefault="00690146" w:rsidP="00690146">
          <w:pPr>
            <w:pStyle w:val="C1D50FA81E0F485AA57D6FF93EACB318"/>
          </w:pPr>
          <w:r w:rsidRPr="00F44729">
            <w:rPr>
              <w:rStyle w:val="PlaceholderText"/>
            </w:rPr>
            <w:t>Choose an item.</w:t>
          </w:r>
        </w:p>
      </w:docPartBody>
    </w:docPart>
    <w:docPart>
      <w:docPartPr>
        <w:name w:val="A79B252A1A154A59A25C2FA849B95D96"/>
        <w:category>
          <w:name w:val="General"/>
          <w:gallery w:val="placeholder"/>
        </w:category>
        <w:types>
          <w:type w:val="bbPlcHdr"/>
        </w:types>
        <w:behaviors>
          <w:behavior w:val="content"/>
        </w:behaviors>
        <w:guid w:val="{39EB7004-8D3E-4FFE-AB74-68ED9207A62A}"/>
      </w:docPartPr>
      <w:docPartBody>
        <w:p w:rsidR="00690146" w:rsidRDefault="00690146" w:rsidP="00690146">
          <w:pPr>
            <w:pStyle w:val="A79B252A1A154A59A25C2FA849B95D96"/>
          </w:pPr>
          <w:r w:rsidRPr="00F44729">
            <w:rPr>
              <w:rStyle w:val="PlaceholderText"/>
            </w:rPr>
            <w:t>Choose an item.</w:t>
          </w:r>
        </w:p>
      </w:docPartBody>
    </w:docPart>
    <w:docPart>
      <w:docPartPr>
        <w:name w:val="D5C8D8550F034FB9AB044DDCB1C9793D"/>
        <w:category>
          <w:name w:val="General"/>
          <w:gallery w:val="placeholder"/>
        </w:category>
        <w:types>
          <w:type w:val="bbPlcHdr"/>
        </w:types>
        <w:behaviors>
          <w:behavior w:val="content"/>
        </w:behaviors>
        <w:guid w:val="{3D159155-582B-457A-8817-FB4ABA9BF3F1}"/>
      </w:docPartPr>
      <w:docPartBody>
        <w:p w:rsidR="00690146" w:rsidRDefault="00690146" w:rsidP="00690146">
          <w:pPr>
            <w:pStyle w:val="D5C8D8550F034FB9AB044DDCB1C9793D"/>
          </w:pPr>
          <w:r w:rsidRPr="00F44729">
            <w:rPr>
              <w:rStyle w:val="PlaceholderText"/>
            </w:rPr>
            <w:t>Choose an item.</w:t>
          </w:r>
        </w:p>
      </w:docPartBody>
    </w:docPart>
    <w:docPart>
      <w:docPartPr>
        <w:name w:val="0A53C6FD6BEB49E1B7BE817A0A4FBAF8"/>
        <w:category>
          <w:name w:val="General"/>
          <w:gallery w:val="placeholder"/>
        </w:category>
        <w:types>
          <w:type w:val="bbPlcHdr"/>
        </w:types>
        <w:behaviors>
          <w:behavior w:val="content"/>
        </w:behaviors>
        <w:guid w:val="{A97E2A52-ABB1-4182-B370-0294D0B82711}"/>
      </w:docPartPr>
      <w:docPartBody>
        <w:p w:rsidR="00690146" w:rsidRDefault="00690146" w:rsidP="00690146">
          <w:pPr>
            <w:pStyle w:val="0A53C6FD6BEB49E1B7BE817A0A4FBAF8"/>
          </w:pPr>
          <w:r w:rsidRPr="00F44729">
            <w:rPr>
              <w:rStyle w:val="PlaceholderText"/>
            </w:rPr>
            <w:t>Choose an item.</w:t>
          </w:r>
        </w:p>
      </w:docPartBody>
    </w:docPart>
    <w:docPart>
      <w:docPartPr>
        <w:name w:val="6C5B2D5E5CED440D8A5443C5F281A507"/>
        <w:category>
          <w:name w:val="General"/>
          <w:gallery w:val="placeholder"/>
        </w:category>
        <w:types>
          <w:type w:val="bbPlcHdr"/>
        </w:types>
        <w:behaviors>
          <w:behavior w:val="content"/>
        </w:behaviors>
        <w:guid w:val="{87D27706-9266-43F9-9AD2-5879C05E4E4D}"/>
      </w:docPartPr>
      <w:docPartBody>
        <w:p w:rsidR="00690146" w:rsidRDefault="00690146" w:rsidP="00690146">
          <w:pPr>
            <w:pStyle w:val="6C5B2D5E5CED440D8A5443C5F281A507"/>
          </w:pPr>
          <w:r w:rsidRPr="00F44729">
            <w:rPr>
              <w:rStyle w:val="PlaceholderText"/>
            </w:rPr>
            <w:t>Choose an item.</w:t>
          </w:r>
        </w:p>
      </w:docPartBody>
    </w:docPart>
    <w:docPart>
      <w:docPartPr>
        <w:name w:val="DB33AE094C8547B8A42E2ACBD8A991E7"/>
        <w:category>
          <w:name w:val="General"/>
          <w:gallery w:val="placeholder"/>
        </w:category>
        <w:types>
          <w:type w:val="bbPlcHdr"/>
        </w:types>
        <w:behaviors>
          <w:behavior w:val="content"/>
        </w:behaviors>
        <w:guid w:val="{7F886987-EF21-49AE-890D-41C8031F2DCE}"/>
      </w:docPartPr>
      <w:docPartBody>
        <w:p w:rsidR="00690146" w:rsidRDefault="00690146" w:rsidP="00690146">
          <w:pPr>
            <w:pStyle w:val="DB33AE094C8547B8A42E2ACBD8A991E7"/>
          </w:pPr>
          <w:r w:rsidRPr="00F44729">
            <w:rPr>
              <w:rStyle w:val="PlaceholderText"/>
            </w:rPr>
            <w:t>Choose an item.</w:t>
          </w:r>
        </w:p>
      </w:docPartBody>
    </w:docPart>
    <w:docPart>
      <w:docPartPr>
        <w:name w:val="871E6DBA6ADA429CB6AB0042A86C489C"/>
        <w:category>
          <w:name w:val="General"/>
          <w:gallery w:val="placeholder"/>
        </w:category>
        <w:types>
          <w:type w:val="bbPlcHdr"/>
        </w:types>
        <w:behaviors>
          <w:behavior w:val="content"/>
        </w:behaviors>
        <w:guid w:val="{837DB5BC-0716-4F0B-8C6E-041A083C7B77}"/>
      </w:docPartPr>
      <w:docPartBody>
        <w:p w:rsidR="00690146" w:rsidRDefault="00690146" w:rsidP="00690146">
          <w:pPr>
            <w:pStyle w:val="871E6DBA6ADA429CB6AB0042A86C489C"/>
          </w:pPr>
          <w:r w:rsidRPr="00F44729">
            <w:rPr>
              <w:rStyle w:val="PlaceholderText"/>
            </w:rPr>
            <w:t>Choose an item.</w:t>
          </w:r>
        </w:p>
      </w:docPartBody>
    </w:docPart>
    <w:docPart>
      <w:docPartPr>
        <w:name w:val="F974E8FF8746473DA00691BBCD97AA58"/>
        <w:category>
          <w:name w:val="General"/>
          <w:gallery w:val="placeholder"/>
        </w:category>
        <w:types>
          <w:type w:val="bbPlcHdr"/>
        </w:types>
        <w:behaviors>
          <w:behavior w:val="content"/>
        </w:behaviors>
        <w:guid w:val="{CBFD8B34-4831-491A-9351-01BE5DBB452E}"/>
      </w:docPartPr>
      <w:docPartBody>
        <w:p w:rsidR="00690146" w:rsidRDefault="00690146" w:rsidP="00690146">
          <w:pPr>
            <w:pStyle w:val="F974E8FF8746473DA00691BBCD97AA58"/>
          </w:pPr>
          <w:r w:rsidRPr="00F44729">
            <w:rPr>
              <w:rStyle w:val="PlaceholderText"/>
            </w:rPr>
            <w:t>Choose an item.</w:t>
          </w:r>
        </w:p>
      </w:docPartBody>
    </w:docPart>
    <w:docPart>
      <w:docPartPr>
        <w:name w:val="FD2D8C7BB476458C9E0645EF3B33E0E8"/>
        <w:category>
          <w:name w:val="General"/>
          <w:gallery w:val="placeholder"/>
        </w:category>
        <w:types>
          <w:type w:val="bbPlcHdr"/>
        </w:types>
        <w:behaviors>
          <w:behavior w:val="content"/>
        </w:behaviors>
        <w:guid w:val="{453108A5-1D99-4B01-8C88-167F92A5926B}"/>
      </w:docPartPr>
      <w:docPartBody>
        <w:p w:rsidR="00690146" w:rsidRDefault="00690146" w:rsidP="00690146">
          <w:pPr>
            <w:pStyle w:val="FD2D8C7BB476458C9E0645EF3B33E0E8"/>
          </w:pPr>
          <w:r w:rsidRPr="00F44729">
            <w:rPr>
              <w:rStyle w:val="PlaceholderText"/>
            </w:rPr>
            <w:t>Choose an item.</w:t>
          </w:r>
        </w:p>
      </w:docPartBody>
    </w:docPart>
    <w:docPart>
      <w:docPartPr>
        <w:name w:val="A5923019491041479D95EF20C8DB1A1F"/>
        <w:category>
          <w:name w:val="General"/>
          <w:gallery w:val="placeholder"/>
        </w:category>
        <w:types>
          <w:type w:val="bbPlcHdr"/>
        </w:types>
        <w:behaviors>
          <w:behavior w:val="content"/>
        </w:behaviors>
        <w:guid w:val="{2DFD4F48-A894-4F1A-909C-7B4241BB39F9}"/>
      </w:docPartPr>
      <w:docPartBody>
        <w:p w:rsidR="00690146" w:rsidRDefault="00690146" w:rsidP="00690146">
          <w:pPr>
            <w:pStyle w:val="A5923019491041479D95EF20C8DB1A1F"/>
          </w:pPr>
          <w:r w:rsidRPr="00F44729">
            <w:rPr>
              <w:rStyle w:val="PlaceholderText"/>
            </w:rPr>
            <w:t>Choose an item.</w:t>
          </w:r>
        </w:p>
      </w:docPartBody>
    </w:docPart>
    <w:docPart>
      <w:docPartPr>
        <w:name w:val="971E75F1DDD24D8CA99F5A04C6D24A78"/>
        <w:category>
          <w:name w:val="General"/>
          <w:gallery w:val="placeholder"/>
        </w:category>
        <w:types>
          <w:type w:val="bbPlcHdr"/>
        </w:types>
        <w:behaviors>
          <w:behavior w:val="content"/>
        </w:behaviors>
        <w:guid w:val="{3BA3F071-C99D-430D-A179-A82ECC7A010B}"/>
      </w:docPartPr>
      <w:docPartBody>
        <w:p w:rsidR="00690146" w:rsidRDefault="00690146" w:rsidP="00690146">
          <w:pPr>
            <w:pStyle w:val="971E75F1DDD24D8CA99F5A04C6D24A78"/>
          </w:pPr>
          <w:r w:rsidRPr="00F44729">
            <w:rPr>
              <w:rStyle w:val="PlaceholderText"/>
            </w:rPr>
            <w:t>Choose an item.</w:t>
          </w:r>
        </w:p>
      </w:docPartBody>
    </w:docPart>
    <w:docPart>
      <w:docPartPr>
        <w:name w:val="DB8452636F1E4C85B51C9D1D7246436E"/>
        <w:category>
          <w:name w:val="General"/>
          <w:gallery w:val="placeholder"/>
        </w:category>
        <w:types>
          <w:type w:val="bbPlcHdr"/>
        </w:types>
        <w:behaviors>
          <w:behavior w:val="content"/>
        </w:behaviors>
        <w:guid w:val="{E9B9A87D-628C-4519-B956-C82485A7E5FD}"/>
      </w:docPartPr>
      <w:docPartBody>
        <w:p w:rsidR="00690146" w:rsidRDefault="00690146" w:rsidP="00690146">
          <w:pPr>
            <w:pStyle w:val="DB8452636F1E4C85B51C9D1D7246436E"/>
          </w:pPr>
          <w:r w:rsidRPr="00F44729">
            <w:rPr>
              <w:rStyle w:val="PlaceholderText"/>
            </w:rPr>
            <w:t>Choose an item.</w:t>
          </w:r>
        </w:p>
      </w:docPartBody>
    </w:docPart>
    <w:docPart>
      <w:docPartPr>
        <w:name w:val="95F47282D24E406EB81A6C564B8FE9DE"/>
        <w:category>
          <w:name w:val="General"/>
          <w:gallery w:val="placeholder"/>
        </w:category>
        <w:types>
          <w:type w:val="bbPlcHdr"/>
        </w:types>
        <w:behaviors>
          <w:behavior w:val="content"/>
        </w:behaviors>
        <w:guid w:val="{79086412-A6EC-45AE-87C7-3CA5DBCFE80C}"/>
      </w:docPartPr>
      <w:docPartBody>
        <w:p w:rsidR="00690146" w:rsidRDefault="00690146" w:rsidP="00690146">
          <w:pPr>
            <w:pStyle w:val="95F47282D24E406EB81A6C564B8FE9DE"/>
          </w:pPr>
          <w:r w:rsidRPr="00F44729">
            <w:rPr>
              <w:rStyle w:val="PlaceholderText"/>
            </w:rPr>
            <w:t>Choose an item.</w:t>
          </w:r>
        </w:p>
      </w:docPartBody>
    </w:docPart>
    <w:docPart>
      <w:docPartPr>
        <w:name w:val="CE756DBC82004F72A316F403CAF4DA82"/>
        <w:category>
          <w:name w:val="General"/>
          <w:gallery w:val="placeholder"/>
        </w:category>
        <w:types>
          <w:type w:val="bbPlcHdr"/>
        </w:types>
        <w:behaviors>
          <w:behavior w:val="content"/>
        </w:behaviors>
        <w:guid w:val="{F8ADAE48-D4B6-4B17-8F7D-502363AA147A}"/>
      </w:docPartPr>
      <w:docPartBody>
        <w:p w:rsidR="00690146" w:rsidRDefault="00690146" w:rsidP="00690146">
          <w:pPr>
            <w:pStyle w:val="CE756DBC82004F72A316F403CAF4DA82"/>
          </w:pPr>
          <w:r w:rsidRPr="00F44729">
            <w:rPr>
              <w:rStyle w:val="PlaceholderText"/>
            </w:rPr>
            <w:t>Choose an item.</w:t>
          </w:r>
        </w:p>
      </w:docPartBody>
    </w:docPart>
    <w:docPart>
      <w:docPartPr>
        <w:name w:val="0C4A7F0773A54A2C828E94F4C0BF9D94"/>
        <w:category>
          <w:name w:val="General"/>
          <w:gallery w:val="placeholder"/>
        </w:category>
        <w:types>
          <w:type w:val="bbPlcHdr"/>
        </w:types>
        <w:behaviors>
          <w:behavior w:val="content"/>
        </w:behaviors>
        <w:guid w:val="{4CD1ED10-452A-4FDB-8C1E-3908D4C7A9C0}"/>
      </w:docPartPr>
      <w:docPartBody>
        <w:p w:rsidR="00690146" w:rsidRDefault="00690146" w:rsidP="00690146">
          <w:pPr>
            <w:pStyle w:val="0C4A7F0773A54A2C828E94F4C0BF9D94"/>
          </w:pPr>
          <w:r w:rsidRPr="00F44729">
            <w:rPr>
              <w:rStyle w:val="PlaceholderText"/>
            </w:rPr>
            <w:t>Choose an item.</w:t>
          </w:r>
        </w:p>
      </w:docPartBody>
    </w:docPart>
    <w:docPart>
      <w:docPartPr>
        <w:name w:val="DCED9AB0289A4ED9A5FE8AEB2C0F3E28"/>
        <w:category>
          <w:name w:val="General"/>
          <w:gallery w:val="placeholder"/>
        </w:category>
        <w:types>
          <w:type w:val="bbPlcHdr"/>
        </w:types>
        <w:behaviors>
          <w:behavior w:val="content"/>
        </w:behaviors>
        <w:guid w:val="{A2A675F5-EBE8-478A-81EC-CC2B0BE42240}"/>
      </w:docPartPr>
      <w:docPartBody>
        <w:p w:rsidR="00690146" w:rsidRDefault="00690146" w:rsidP="00690146">
          <w:pPr>
            <w:pStyle w:val="DCED9AB0289A4ED9A5FE8AEB2C0F3E28"/>
          </w:pPr>
          <w:r w:rsidRPr="00F44729">
            <w:rPr>
              <w:rStyle w:val="PlaceholderText"/>
            </w:rPr>
            <w:t>Choose an item.</w:t>
          </w:r>
        </w:p>
      </w:docPartBody>
    </w:docPart>
    <w:docPart>
      <w:docPartPr>
        <w:name w:val="228B0E8F7B7940F89EE28256FB2B0EA5"/>
        <w:category>
          <w:name w:val="General"/>
          <w:gallery w:val="placeholder"/>
        </w:category>
        <w:types>
          <w:type w:val="bbPlcHdr"/>
        </w:types>
        <w:behaviors>
          <w:behavior w:val="content"/>
        </w:behaviors>
        <w:guid w:val="{83329CC5-4E3A-4AFA-8104-96E4C69CE52B}"/>
      </w:docPartPr>
      <w:docPartBody>
        <w:p w:rsidR="00690146" w:rsidRDefault="00690146" w:rsidP="00690146">
          <w:pPr>
            <w:pStyle w:val="228B0E8F7B7940F89EE28256FB2B0EA5"/>
          </w:pPr>
          <w:r w:rsidRPr="00F44729">
            <w:rPr>
              <w:rStyle w:val="PlaceholderText"/>
            </w:rPr>
            <w:t>Choose an item.</w:t>
          </w:r>
        </w:p>
      </w:docPartBody>
    </w:docPart>
    <w:docPart>
      <w:docPartPr>
        <w:name w:val="7D8FA03F94414CAA9868A92FA99BA227"/>
        <w:category>
          <w:name w:val="General"/>
          <w:gallery w:val="placeholder"/>
        </w:category>
        <w:types>
          <w:type w:val="bbPlcHdr"/>
        </w:types>
        <w:behaviors>
          <w:behavior w:val="content"/>
        </w:behaviors>
        <w:guid w:val="{8901903A-014C-42AF-8A15-F9235F7909E8}"/>
      </w:docPartPr>
      <w:docPartBody>
        <w:p w:rsidR="00690146" w:rsidRDefault="00690146" w:rsidP="00690146">
          <w:pPr>
            <w:pStyle w:val="7D8FA03F94414CAA9868A92FA99BA227"/>
          </w:pPr>
          <w:r w:rsidRPr="00F44729">
            <w:rPr>
              <w:rStyle w:val="PlaceholderText"/>
            </w:rPr>
            <w:t>Choose an item.</w:t>
          </w:r>
        </w:p>
      </w:docPartBody>
    </w:docPart>
    <w:docPart>
      <w:docPartPr>
        <w:name w:val="21BA320EED784290A2D3083149000490"/>
        <w:category>
          <w:name w:val="General"/>
          <w:gallery w:val="placeholder"/>
        </w:category>
        <w:types>
          <w:type w:val="bbPlcHdr"/>
        </w:types>
        <w:behaviors>
          <w:behavior w:val="content"/>
        </w:behaviors>
        <w:guid w:val="{41436822-5D2F-491D-83D2-A564D096A680}"/>
      </w:docPartPr>
      <w:docPartBody>
        <w:p w:rsidR="00690146" w:rsidRDefault="00690146" w:rsidP="00690146">
          <w:pPr>
            <w:pStyle w:val="21BA320EED784290A2D3083149000490"/>
          </w:pPr>
          <w:r w:rsidRPr="00F44729">
            <w:rPr>
              <w:rStyle w:val="PlaceholderText"/>
            </w:rPr>
            <w:t>Choose an item.</w:t>
          </w:r>
        </w:p>
      </w:docPartBody>
    </w:docPart>
    <w:docPart>
      <w:docPartPr>
        <w:name w:val="512424A691DB49F2966A2DD52D4E95E2"/>
        <w:category>
          <w:name w:val="General"/>
          <w:gallery w:val="placeholder"/>
        </w:category>
        <w:types>
          <w:type w:val="bbPlcHdr"/>
        </w:types>
        <w:behaviors>
          <w:behavior w:val="content"/>
        </w:behaviors>
        <w:guid w:val="{5056895F-8D7B-444E-A9C2-0A714F3C8BE2}"/>
      </w:docPartPr>
      <w:docPartBody>
        <w:p w:rsidR="00690146" w:rsidRDefault="00690146" w:rsidP="00690146">
          <w:pPr>
            <w:pStyle w:val="512424A691DB49F2966A2DD52D4E95E2"/>
          </w:pPr>
          <w:r w:rsidRPr="00F44729">
            <w:rPr>
              <w:rStyle w:val="PlaceholderText"/>
            </w:rPr>
            <w:t>Choose an item.</w:t>
          </w:r>
        </w:p>
      </w:docPartBody>
    </w:docPart>
    <w:docPart>
      <w:docPartPr>
        <w:name w:val="663D5AAB06A94B3A8CFC226AEFC0825C"/>
        <w:category>
          <w:name w:val="General"/>
          <w:gallery w:val="placeholder"/>
        </w:category>
        <w:types>
          <w:type w:val="bbPlcHdr"/>
        </w:types>
        <w:behaviors>
          <w:behavior w:val="content"/>
        </w:behaviors>
        <w:guid w:val="{2679D3A3-733D-4B15-8A73-5253724115BE}"/>
      </w:docPartPr>
      <w:docPartBody>
        <w:p w:rsidR="00690146" w:rsidRDefault="00690146" w:rsidP="00690146">
          <w:pPr>
            <w:pStyle w:val="663D5AAB06A94B3A8CFC226AEFC0825C"/>
          </w:pPr>
          <w:r w:rsidRPr="00F44729">
            <w:rPr>
              <w:rStyle w:val="PlaceholderText"/>
            </w:rPr>
            <w:t>Choose an item.</w:t>
          </w:r>
        </w:p>
      </w:docPartBody>
    </w:docPart>
    <w:docPart>
      <w:docPartPr>
        <w:name w:val="EFAC542CB022416F9EE7BAEE762824F3"/>
        <w:category>
          <w:name w:val="General"/>
          <w:gallery w:val="placeholder"/>
        </w:category>
        <w:types>
          <w:type w:val="bbPlcHdr"/>
        </w:types>
        <w:behaviors>
          <w:behavior w:val="content"/>
        </w:behaviors>
        <w:guid w:val="{FDD85839-7A26-47CE-AEF9-D5A11DB5F8A9}"/>
      </w:docPartPr>
      <w:docPartBody>
        <w:p w:rsidR="00690146" w:rsidRDefault="00690146" w:rsidP="00690146">
          <w:pPr>
            <w:pStyle w:val="EFAC542CB022416F9EE7BAEE762824F3"/>
          </w:pPr>
          <w:r w:rsidRPr="00F44729">
            <w:rPr>
              <w:rStyle w:val="PlaceholderText"/>
            </w:rPr>
            <w:t>Choose an item.</w:t>
          </w:r>
        </w:p>
      </w:docPartBody>
    </w:docPart>
    <w:docPart>
      <w:docPartPr>
        <w:name w:val="4DA0E891D9514D2296A2514428F9ABFE"/>
        <w:category>
          <w:name w:val="General"/>
          <w:gallery w:val="placeholder"/>
        </w:category>
        <w:types>
          <w:type w:val="bbPlcHdr"/>
        </w:types>
        <w:behaviors>
          <w:behavior w:val="content"/>
        </w:behaviors>
        <w:guid w:val="{33FAB12E-F1C8-471F-90D7-BBC0341F410D}"/>
      </w:docPartPr>
      <w:docPartBody>
        <w:p w:rsidR="00690146" w:rsidRDefault="00690146" w:rsidP="00690146">
          <w:pPr>
            <w:pStyle w:val="4DA0E891D9514D2296A2514428F9ABFE"/>
          </w:pPr>
          <w:r w:rsidRPr="00F44729">
            <w:rPr>
              <w:rStyle w:val="PlaceholderText"/>
            </w:rPr>
            <w:t>Choose an item.</w:t>
          </w:r>
        </w:p>
      </w:docPartBody>
    </w:docPart>
    <w:docPart>
      <w:docPartPr>
        <w:name w:val="4601C22F155B416BB9D2CF304153CF06"/>
        <w:category>
          <w:name w:val="General"/>
          <w:gallery w:val="placeholder"/>
        </w:category>
        <w:types>
          <w:type w:val="bbPlcHdr"/>
        </w:types>
        <w:behaviors>
          <w:behavior w:val="content"/>
        </w:behaviors>
        <w:guid w:val="{1334D41E-E834-4E29-9A3B-C98788AE3405}"/>
      </w:docPartPr>
      <w:docPartBody>
        <w:p w:rsidR="00690146" w:rsidRDefault="00690146" w:rsidP="00690146">
          <w:pPr>
            <w:pStyle w:val="4601C22F155B416BB9D2CF304153CF06"/>
          </w:pPr>
          <w:r w:rsidRPr="00F44729">
            <w:rPr>
              <w:rStyle w:val="PlaceholderText"/>
            </w:rPr>
            <w:t>Choose an item.</w:t>
          </w:r>
        </w:p>
      </w:docPartBody>
    </w:docPart>
    <w:docPart>
      <w:docPartPr>
        <w:name w:val="516C6385CCC24D22B27048417D1085A1"/>
        <w:category>
          <w:name w:val="General"/>
          <w:gallery w:val="placeholder"/>
        </w:category>
        <w:types>
          <w:type w:val="bbPlcHdr"/>
        </w:types>
        <w:behaviors>
          <w:behavior w:val="content"/>
        </w:behaviors>
        <w:guid w:val="{1B426251-055A-4051-948C-C3E1E44DF7B4}"/>
      </w:docPartPr>
      <w:docPartBody>
        <w:p w:rsidR="00690146" w:rsidRDefault="00690146" w:rsidP="00690146">
          <w:pPr>
            <w:pStyle w:val="516C6385CCC24D22B27048417D1085A1"/>
          </w:pPr>
          <w:r w:rsidRPr="00F44729">
            <w:rPr>
              <w:rStyle w:val="PlaceholderText"/>
            </w:rPr>
            <w:t>Choose an item.</w:t>
          </w:r>
        </w:p>
      </w:docPartBody>
    </w:docPart>
    <w:docPart>
      <w:docPartPr>
        <w:name w:val="0649D5459CAB4BA7AD6F3422ABF13F2A"/>
        <w:category>
          <w:name w:val="General"/>
          <w:gallery w:val="placeholder"/>
        </w:category>
        <w:types>
          <w:type w:val="bbPlcHdr"/>
        </w:types>
        <w:behaviors>
          <w:behavior w:val="content"/>
        </w:behaviors>
        <w:guid w:val="{38D1292B-37F1-4291-9CD3-017A2BB72DAD}"/>
      </w:docPartPr>
      <w:docPartBody>
        <w:p w:rsidR="00690146" w:rsidRDefault="00690146" w:rsidP="00690146">
          <w:pPr>
            <w:pStyle w:val="0649D5459CAB4BA7AD6F3422ABF13F2A"/>
          </w:pPr>
          <w:r w:rsidRPr="00F44729">
            <w:rPr>
              <w:rStyle w:val="PlaceholderText"/>
            </w:rPr>
            <w:t>Choose an item.</w:t>
          </w:r>
        </w:p>
      </w:docPartBody>
    </w:docPart>
    <w:docPart>
      <w:docPartPr>
        <w:name w:val="1802F1F515C648878E6AA0E3F6FF0363"/>
        <w:category>
          <w:name w:val="General"/>
          <w:gallery w:val="placeholder"/>
        </w:category>
        <w:types>
          <w:type w:val="bbPlcHdr"/>
        </w:types>
        <w:behaviors>
          <w:behavior w:val="content"/>
        </w:behaviors>
        <w:guid w:val="{1FDEB7E3-5235-47AB-B283-CB3DF9C6EEF4}"/>
      </w:docPartPr>
      <w:docPartBody>
        <w:p w:rsidR="00690146" w:rsidRDefault="00690146" w:rsidP="00690146">
          <w:pPr>
            <w:pStyle w:val="1802F1F515C648878E6AA0E3F6FF0363"/>
          </w:pPr>
          <w:r w:rsidRPr="00F44729">
            <w:rPr>
              <w:rStyle w:val="PlaceholderText"/>
            </w:rPr>
            <w:t>Choose an item.</w:t>
          </w:r>
        </w:p>
      </w:docPartBody>
    </w:docPart>
    <w:docPart>
      <w:docPartPr>
        <w:name w:val="CC91E98756AD4E3289B1309744BE1718"/>
        <w:category>
          <w:name w:val="General"/>
          <w:gallery w:val="placeholder"/>
        </w:category>
        <w:types>
          <w:type w:val="bbPlcHdr"/>
        </w:types>
        <w:behaviors>
          <w:behavior w:val="content"/>
        </w:behaviors>
        <w:guid w:val="{6E5E3956-07B7-4AFB-AC17-9AEA6E116261}"/>
      </w:docPartPr>
      <w:docPartBody>
        <w:p w:rsidR="00690146" w:rsidRDefault="00690146" w:rsidP="00690146">
          <w:pPr>
            <w:pStyle w:val="CC91E98756AD4E3289B1309744BE1718"/>
          </w:pPr>
          <w:r w:rsidRPr="00F44729">
            <w:rPr>
              <w:rStyle w:val="PlaceholderText"/>
            </w:rPr>
            <w:t>Choose an item.</w:t>
          </w:r>
        </w:p>
      </w:docPartBody>
    </w:docPart>
    <w:docPart>
      <w:docPartPr>
        <w:name w:val="13D354BB3D5A456A8CD5A035C21164CA"/>
        <w:category>
          <w:name w:val="General"/>
          <w:gallery w:val="placeholder"/>
        </w:category>
        <w:types>
          <w:type w:val="bbPlcHdr"/>
        </w:types>
        <w:behaviors>
          <w:behavior w:val="content"/>
        </w:behaviors>
        <w:guid w:val="{179F7C99-B597-47C6-A73A-1D595BD3130F}"/>
      </w:docPartPr>
      <w:docPartBody>
        <w:p w:rsidR="00690146" w:rsidRDefault="00690146" w:rsidP="00690146">
          <w:pPr>
            <w:pStyle w:val="13D354BB3D5A456A8CD5A035C21164CA"/>
          </w:pPr>
          <w:r w:rsidRPr="00F44729">
            <w:rPr>
              <w:rStyle w:val="PlaceholderText"/>
            </w:rPr>
            <w:t>Choose an item.</w:t>
          </w:r>
        </w:p>
      </w:docPartBody>
    </w:docPart>
    <w:docPart>
      <w:docPartPr>
        <w:name w:val="352BD73F2B694AD3BDE5DB8852B57726"/>
        <w:category>
          <w:name w:val="General"/>
          <w:gallery w:val="placeholder"/>
        </w:category>
        <w:types>
          <w:type w:val="bbPlcHdr"/>
        </w:types>
        <w:behaviors>
          <w:behavior w:val="content"/>
        </w:behaviors>
        <w:guid w:val="{174F88C7-C7CD-410A-974B-BA430BF6A159}"/>
      </w:docPartPr>
      <w:docPartBody>
        <w:p w:rsidR="00690146" w:rsidRDefault="00690146" w:rsidP="00690146">
          <w:pPr>
            <w:pStyle w:val="352BD73F2B694AD3BDE5DB8852B57726"/>
          </w:pPr>
          <w:r w:rsidRPr="00F44729">
            <w:rPr>
              <w:rStyle w:val="PlaceholderText"/>
            </w:rPr>
            <w:t>Choose an item.</w:t>
          </w:r>
        </w:p>
      </w:docPartBody>
    </w:docPart>
    <w:docPart>
      <w:docPartPr>
        <w:name w:val="41F895FE2A6743BBB7BA45221617F711"/>
        <w:category>
          <w:name w:val="General"/>
          <w:gallery w:val="placeholder"/>
        </w:category>
        <w:types>
          <w:type w:val="bbPlcHdr"/>
        </w:types>
        <w:behaviors>
          <w:behavior w:val="content"/>
        </w:behaviors>
        <w:guid w:val="{1322E13A-FE82-482C-8299-A0E362E340AA}"/>
      </w:docPartPr>
      <w:docPartBody>
        <w:p w:rsidR="00690146" w:rsidRDefault="00690146" w:rsidP="00690146">
          <w:pPr>
            <w:pStyle w:val="41F895FE2A6743BBB7BA45221617F711"/>
          </w:pPr>
          <w:r w:rsidRPr="00F44729">
            <w:rPr>
              <w:rStyle w:val="PlaceholderText"/>
            </w:rPr>
            <w:t>Choose an item.</w:t>
          </w:r>
        </w:p>
      </w:docPartBody>
    </w:docPart>
    <w:docPart>
      <w:docPartPr>
        <w:name w:val="F131C3822F5A480B99D425D513BE7713"/>
        <w:category>
          <w:name w:val="General"/>
          <w:gallery w:val="placeholder"/>
        </w:category>
        <w:types>
          <w:type w:val="bbPlcHdr"/>
        </w:types>
        <w:behaviors>
          <w:behavior w:val="content"/>
        </w:behaviors>
        <w:guid w:val="{3A906AF7-8520-48DC-BCCA-8D040ED8284E}"/>
      </w:docPartPr>
      <w:docPartBody>
        <w:p w:rsidR="00690146" w:rsidRDefault="00690146" w:rsidP="00690146">
          <w:pPr>
            <w:pStyle w:val="F131C3822F5A480B99D425D513BE7713"/>
          </w:pPr>
          <w:r w:rsidRPr="00F44729">
            <w:rPr>
              <w:rStyle w:val="PlaceholderText"/>
            </w:rPr>
            <w:t>Choose an item.</w:t>
          </w:r>
        </w:p>
      </w:docPartBody>
    </w:docPart>
    <w:docPart>
      <w:docPartPr>
        <w:name w:val="53C47FA5CC8E421CB9403A38A856B0BC"/>
        <w:category>
          <w:name w:val="General"/>
          <w:gallery w:val="placeholder"/>
        </w:category>
        <w:types>
          <w:type w:val="bbPlcHdr"/>
        </w:types>
        <w:behaviors>
          <w:behavior w:val="content"/>
        </w:behaviors>
        <w:guid w:val="{032C36C9-8424-47C1-87B1-F1EF9A387F5B}"/>
      </w:docPartPr>
      <w:docPartBody>
        <w:p w:rsidR="00690146" w:rsidRDefault="00690146" w:rsidP="00690146">
          <w:pPr>
            <w:pStyle w:val="53C47FA5CC8E421CB9403A38A856B0BC"/>
          </w:pPr>
          <w:r w:rsidRPr="00F44729">
            <w:rPr>
              <w:rStyle w:val="PlaceholderText"/>
            </w:rPr>
            <w:t>Choose an item.</w:t>
          </w:r>
        </w:p>
      </w:docPartBody>
    </w:docPart>
    <w:docPart>
      <w:docPartPr>
        <w:name w:val="363B620EBEB24554B177D911391C5F60"/>
        <w:category>
          <w:name w:val="General"/>
          <w:gallery w:val="placeholder"/>
        </w:category>
        <w:types>
          <w:type w:val="bbPlcHdr"/>
        </w:types>
        <w:behaviors>
          <w:behavior w:val="content"/>
        </w:behaviors>
        <w:guid w:val="{A34325F3-33D7-400D-87B5-B91C3514D57A}"/>
      </w:docPartPr>
      <w:docPartBody>
        <w:p w:rsidR="00690146" w:rsidRDefault="00690146" w:rsidP="00690146">
          <w:pPr>
            <w:pStyle w:val="363B620EBEB24554B177D911391C5F60"/>
          </w:pPr>
          <w:r w:rsidRPr="00F44729">
            <w:rPr>
              <w:rStyle w:val="PlaceholderText"/>
            </w:rPr>
            <w:t>Choose an item.</w:t>
          </w:r>
        </w:p>
      </w:docPartBody>
    </w:docPart>
    <w:docPart>
      <w:docPartPr>
        <w:name w:val="E449CECE2EDB45369CFD72781E5011BE"/>
        <w:category>
          <w:name w:val="General"/>
          <w:gallery w:val="placeholder"/>
        </w:category>
        <w:types>
          <w:type w:val="bbPlcHdr"/>
        </w:types>
        <w:behaviors>
          <w:behavior w:val="content"/>
        </w:behaviors>
        <w:guid w:val="{82043515-CF37-44BB-9E2D-671F07C80149}"/>
      </w:docPartPr>
      <w:docPartBody>
        <w:p w:rsidR="00690146" w:rsidRDefault="00690146" w:rsidP="00690146">
          <w:pPr>
            <w:pStyle w:val="E449CECE2EDB45369CFD72781E5011BE"/>
          </w:pPr>
          <w:r w:rsidRPr="00F44729">
            <w:rPr>
              <w:rStyle w:val="PlaceholderText"/>
            </w:rPr>
            <w:t>Choose an item.</w:t>
          </w:r>
        </w:p>
      </w:docPartBody>
    </w:docPart>
    <w:docPart>
      <w:docPartPr>
        <w:name w:val="6E5AB6B59D4D42CC93CFAB5D7A007639"/>
        <w:category>
          <w:name w:val="General"/>
          <w:gallery w:val="placeholder"/>
        </w:category>
        <w:types>
          <w:type w:val="bbPlcHdr"/>
        </w:types>
        <w:behaviors>
          <w:behavior w:val="content"/>
        </w:behaviors>
        <w:guid w:val="{9CE6799E-F2CF-4984-81E7-2DEC89D73294}"/>
      </w:docPartPr>
      <w:docPartBody>
        <w:p w:rsidR="00690146" w:rsidRDefault="00690146" w:rsidP="00690146">
          <w:pPr>
            <w:pStyle w:val="6E5AB6B59D4D42CC93CFAB5D7A007639"/>
          </w:pPr>
          <w:r w:rsidRPr="00F44729">
            <w:rPr>
              <w:rStyle w:val="PlaceholderText"/>
            </w:rPr>
            <w:t>Choose an item.</w:t>
          </w:r>
        </w:p>
      </w:docPartBody>
    </w:docPart>
    <w:docPart>
      <w:docPartPr>
        <w:name w:val="013D1844D69442EBB95BF746247A08CA"/>
        <w:category>
          <w:name w:val="General"/>
          <w:gallery w:val="placeholder"/>
        </w:category>
        <w:types>
          <w:type w:val="bbPlcHdr"/>
        </w:types>
        <w:behaviors>
          <w:behavior w:val="content"/>
        </w:behaviors>
        <w:guid w:val="{83D39A12-1B00-44CA-BB03-14AFB862F28A}"/>
      </w:docPartPr>
      <w:docPartBody>
        <w:p w:rsidR="00690146" w:rsidRDefault="00690146" w:rsidP="00690146">
          <w:pPr>
            <w:pStyle w:val="013D1844D69442EBB95BF746247A08CA"/>
          </w:pPr>
          <w:r w:rsidRPr="00F44729">
            <w:rPr>
              <w:rStyle w:val="PlaceholderText"/>
            </w:rPr>
            <w:t>Choose an item.</w:t>
          </w:r>
        </w:p>
      </w:docPartBody>
    </w:docPart>
    <w:docPart>
      <w:docPartPr>
        <w:name w:val="71A0FC77A0134D9C94522CBFFBCF33F7"/>
        <w:category>
          <w:name w:val="General"/>
          <w:gallery w:val="placeholder"/>
        </w:category>
        <w:types>
          <w:type w:val="bbPlcHdr"/>
        </w:types>
        <w:behaviors>
          <w:behavior w:val="content"/>
        </w:behaviors>
        <w:guid w:val="{65A5236E-EDD5-4BCF-AEEF-84CF243CB9EA}"/>
      </w:docPartPr>
      <w:docPartBody>
        <w:p w:rsidR="00690146" w:rsidRDefault="00690146" w:rsidP="00690146">
          <w:pPr>
            <w:pStyle w:val="71A0FC77A0134D9C94522CBFFBCF33F7"/>
          </w:pPr>
          <w:r w:rsidRPr="00F44729">
            <w:rPr>
              <w:rStyle w:val="PlaceholderText"/>
            </w:rPr>
            <w:t>Choose an item.</w:t>
          </w:r>
        </w:p>
      </w:docPartBody>
    </w:docPart>
    <w:docPart>
      <w:docPartPr>
        <w:name w:val="9E7C1A23B9E24AB09BD20FD62A91A31B"/>
        <w:category>
          <w:name w:val="General"/>
          <w:gallery w:val="placeholder"/>
        </w:category>
        <w:types>
          <w:type w:val="bbPlcHdr"/>
        </w:types>
        <w:behaviors>
          <w:behavior w:val="content"/>
        </w:behaviors>
        <w:guid w:val="{379FD256-36F7-4F7F-B095-BDF5321D8E46}"/>
      </w:docPartPr>
      <w:docPartBody>
        <w:p w:rsidR="00690146" w:rsidRDefault="00690146" w:rsidP="00690146">
          <w:pPr>
            <w:pStyle w:val="9E7C1A23B9E24AB09BD20FD62A91A31B"/>
          </w:pPr>
          <w:r w:rsidRPr="00F44729">
            <w:rPr>
              <w:rStyle w:val="PlaceholderText"/>
            </w:rPr>
            <w:t>Choose an item.</w:t>
          </w:r>
        </w:p>
      </w:docPartBody>
    </w:docPart>
    <w:docPart>
      <w:docPartPr>
        <w:name w:val="D5EA600E9AE24E11B4D5B1B6C2C5FA09"/>
        <w:category>
          <w:name w:val="General"/>
          <w:gallery w:val="placeholder"/>
        </w:category>
        <w:types>
          <w:type w:val="bbPlcHdr"/>
        </w:types>
        <w:behaviors>
          <w:behavior w:val="content"/>
        </w:behaviors>
        <w:guid w:val="{EDC4EAC3-F270-44D8-9B9E-5C33ED38D302}"/>
      </w:docPartPr>
      <w:docPartBody>
        <w:p w:rsidR="00690146" w:rsidRDefault="00690146" w:rsidP="00690146">
          <w:pPr>
            <w:pStyle w:val="D5EA600E9AE24E11B4D5B1B6C2C5FA09"/>
          </w:pPr>
          <w:r w:rsidRPr="00F44729">
            <w:rPr>
              <w:rStyle w:val="PlaceholderText"/>
            </w:rPr>
            <w:t>Choose an item.</w:t>
          </w:r>
        </w:p>
      </w:docPartBody>
    </w:docPart>
    <w:docPart>
      <w:docPartPr>
        <w:name w:val="3E989B17433044EEA5D167C022B9642D"/>
        <w:category>
          <w:name w:val="General"/>
          <w:gallery w:val="placeholder"/>
        </w:category>
        <w:types>
          <w:type w:val="bbPlcHdr"/>
        </w:types>
        <w:behaviors>
          <w:behavior w:val="content"/>
        </w:behaviors>
        <w:guid w:val="{CEF7ECC7-932E-4CDE-AF6E-A3A10E832467}"/>
      </w:docPartPr>
      <w:docPartBody>
        <w:p w:rsidR="00690146" w:rsidRDefault="00690146" w:rsidP="00690146">
          <w:pPr>
            <w:pStyle w:val="3E989B17433044EEA5D167C022B9642D"/>
          </w:pPr>
          <w:r w:rsidRPr="00F44729">
            <w:rPr>
              <w:rStyle w:val="PlaceholderText"/>
            </w:rPr>
            <w:t>Choose an item.</w:t>
          </w:r>
        </w:p>
      </w:docPartBody>
    </w:docPart>
    <w:docPart>
      <w:docPartPr>
        <w:name w:val="8A052E89B44E4944A43F9610A09FABE5"/>
        <w:category>
          <w:name w:val="General"/>
          <w:gallery w:val="placeholder"/>
        </w:category>
        <w:types>
          <w:type w:val="bbPlcHdr"/>
        </w:types>
        <w:behaviors>
          <w:behavior w:val="content"/>
        </w:behaviors>
        <w:guid w:val="{D2BCBEF6-E24C-4F15-9511-B1F9ED9F65DD}"/>
      </w:docPartPr>
      <w:docPartBody>
        <w:p w:rsidR="00690146" w:rsidRDefault="00690146" w:rsidP="00690146">
          <w:pPr>
            <w:pStyle w:val="8A052E89B44E4944A43F9610A09FABE5"/>
          </w:pPr>
          <w:r w:rsidRPr="00F44729">
            <w:rPr>
              <w:rStyle w:val="PlaceholderText"/>
            </w:rPr>
            <w:t>Choose an item.</w:t>
          </w:r>
        </w:p>
      </w:docPartBody>
    </w:docPart>
    <w:docPart>
      <w:docPartPr>
        <w:name w:val="CEE7296CE2044BAB851DC76FE452DE76"/>
        <w:category>
          <w:name w:val="General"/>
          <w:gallery w:val="placeholder"/>
        </w:category>
        <w:types>
          <w:type w:val="bbPlcHdr"/>
        </w:types>
        <w:behaviors>
          <w:behavior w:val="content"/>
        </w:behaviors>
        <w:guid w:val="{C7C0255F-E6E7-41E6-99D9-C2375DF54AB5}"/>
      </w:docPartPr>
      <w:docPartBody>
        <w:p w:rsidR="00690146" w:rsidRDefault="00690146" w:rsidP="00690146">
          <w:pPr>
            <w:pStyle w:val="CEE7296CE2044BAB851DC76FE452DE76"/>
          </w:pPr>
          <w:r w:rsidRPr="00F44729">
            <w:rPr>
              <w:rStyle w:val="PlaceholderText"/>
            </w:rPr>
            <w:t>Choose an item.</w:t>
          </w:r>
        </w:p>
      </w:docPartBody>
    </w:docPart>
    <w:docPart>
      <w:docPartPr>
        <w:name w:val="8B800961930E4E209AA7C27C982F2305"/>
        <w:category>
          <w:name w:val="General"/>
          <w:gallery w:val="placeholder"/>
        </w:category>
        <w:types>
          <w:type w:val="bbPlcHdr"/>
        </w:types>
        <w:behaviors>
          <w:behavior w:val="content"/>
        </w:behaviors>
        <w:guid w:val="{05ADFFDA-98C8-4508-BFFC-AF1D8971301C}"/>
      </w:docPartPr>
      <w:docPartBody>
        <w:p w:rsidR="00690146" w:rsidRDefault="00690146" w:rsidP="00690146">
          <w:pPr>
            <w:pStyle w:val="8B800961930E4E209AA7C27C982F2305"/>
          </w:pPr>
          <w:r w:rsidRPr="00F44729">
            <w:rPr>
              <w:rStyle w:val="PlaceholderText"/>
            </w:rPr>
            <w:t>Choose an item.</w:t>
          </w:r>
        </w:p>
      </w:docPartBody>
    </w:docPart>
    <w:docPart>
      <w:docPartPr>
        <w:name w:val="273E0210CD634B72A3881AE630BE9852"/>
        <w:category>
          <w:name w:val="General"/>
          <w:gallery w:val="placeholder"/>
        </w:category>
        <w:types>
          <w:type w:val="bbPlcHdr"/>
        </w:types>
        <w:behaviors>
          <w:behavior w:val="content"/>
        </w:behaviors>
        <w:guid w:val="{58F6943F-4FCE-482B-B3C1-8A97CDF6D62A}"/>
      </w:docPartPr>
      <w:docPartBody>
        <w:p w:rsidR="00690146" w:rsidRDefault="00690146" w:rsidP="00690146">
          <w:pPr>
            <w:pStyle w:val="273E0210CD634B72A3881AE630BE9852"/>
          </w:pPr>
          <w:r w:rsidRPr="00F44729">
            <w:rPr>
              <w:rStyle w:val="PlaceholderText"/>
            </w:rPr>
            <w:t>Choose an item.</w:t>
          </w:r>
        </w:p>
      </w:docPartBody>
    </w:docPart>
    <w:docPart>
      <w:docPartPr>
        <w:name w:val="E02135DD0BF94DC0B4DCD8F6706B690B"/>
        <w:category>
          <w:name w:val="General"/>
          <w:gallery w:val="placeholder"/>
        </w:category>
        <w:types>
          <w:type w:val="bbPlcHdr"/>
        </w:types>
        <w:behaviors>
          <w:behavior w:val="content"/>
        </w:behaviors>
        <w:guid w:val="{C5A2EDBD-0DB4-4C60-9F88-568C8F80E68E}"/>
      </w:docPartPr>
      <w:docPartBody>
        <w:p w:rsidR="00690146" w:rsidRDefault="00690146" w:rsidP="00690146">
          <w:pPr>
            <w:pStyle w:val="E02135DD0BF94DC0B4DCD8F6706B690B"/>
          </w:pPr>
          <w:r w:rsidRPr="00F44729">
            <w:rPr>
              <w:rStyle w:val="PlaceholderText"/>
            </w:rPr>
            <w:t>Choose an item.</w:t>
          </w:r>
        </w:p>
      </w:docPartBody>
    </w:docPart>
    <w:docPart>
      <w:docPartPr>
        <w:name w:val="122163D859014E1EB340E4A6105BAE5E"/>
        <w:category>
          <w:name w:val="General"/>
          <w:gallery w:val="placeholder"/>
        </w:category>
        <w:types>
          <w:type w:val="bbPlcHdr"/>
        </w:types>
        <w:behaviors>
          <w:behavior w:val="content"/>
        </w:behaviors>
        <w:guid w:val="{3A1CB2CB-9E6C-4182-8D46-FDEEC4DC159B}"/>
      </w:docPartPr>
      <w:docPartBody>
        <w:p w:rsidR="00690146" w:rsidRDefault="00690146" w:rsidP="00690146">
          <w:pPr>
            <w:pStyle w:val="122163D859014E1EB340E4A6105BAE5E"/>
          </w:pPr>
          <w:r w:rsidRPr="00F44729">
            <w:rPr>
              <w:rStyle w:val="PlaceholderText"/>
            </w:rPr>
            <w:t>Choose an item.</w:t>
          </w:r>
        </w:p>
      </w:docPartBody>
    </w:docPart>
    <w:docPart>
      <w:docPartPr>
        <w:name w:val="A1F46927B13649809910F0EC11B18004"/>
        <w:category>
          <w:name w:val="General"/>
          <w:gallery w:val="placeholder"/>
        </w:category>
        <w:types>
          <w:type w:val="bbPlcHdr"/>
        </w:types>
        <w:behaviors>
          <w:behavior w:val="content"/>
        </w:behaviors>
        <w:guid w:val="{3FAE1BEF-FC7E-48DD-BFF5-BA4CA250DBCE}"/>
      </w:docPartPr>
      <w:docPartBody>
        <w:p w:rsidR="00690146" w:rsidRDefault="00690146" w:rsidP="00690146">
          <w:pPr>
            <w:pStyle w:val="A1F46927B13649809910F0EC11B18004"/>
          </w:pPr>
          <w:r w:rsidRPr="00F44729">
            <w:rPr>
              <w:rStyle w:val="PlaceholderText"/>
            </w:rPr>
            <w:t>Choose an item.</w:t>
          </w:r>
        </w:p>
      </w:docPartBody>
    </w:docPart>
    <w:docPart>
      <w:docPartPr>
        <w:name w:val="5A206E82E7664033A71C2995EF6A634C"/>
        <w:category>
          <w:name w:val="General"/>
          <w:gallery w:val="placeholder"/>
        </w:category>
        <w:types>
          <w:type w:val="bbPlcHdr"/>
        </w:types>
        <w:behaviors>
          <w:behavior w:val="content"/>
        </w:behaviors>
        <w:guid w:val="{8D26250C-E4D8-4255-9C49-8E7E5C10C91B}"/>
      </w:docPartPr>
      <w:docPartBody>
        <w:p w:rsidR="00690146" w:rsidRDefault="00690146" w:rsidP="00690146">
          <w:pPr>
            <w:pStyle w:val="5A206E82E7664033A71C2995EF6A634C"/>
          </w:pPr>
          <w:r w:rsidRPr="00F44729">
            <w:rPr>
              <w:rStyle w:val="PlaceholderText"/>
            </w:rPr>
            <w:t>Choose an item.</w:t>
          </w:r>
        </w:p>
      </w:docPartBody>
    </w:docPart>
    <w:docPart>
      <w:docPartPr>
        <w:name w:val="66C8E68E9D0949A7ACB68F914330C32A"/>
        <w:category>
          <w:name w:val="General"/>
          <w:gallery w:val="placeholder"/>
        </w:category>
        <w:types>
          <w:type w:val="bbPlcHdr"/>
        </w:types>
        <w:behaviors>
          <w:behavior w:val="content"/>
        </w:behaviors>
        <w:guid w:val="{20610113-7A43-4A3B-B9A2-20E356F34EFA}"/>
      </w:docPartPr>
      <w:docPartBody>
        <w:p w:rsidR="00690146" w:rsidRDefault="00690146" w:rsidP="00690146">
          <w:pPr>
            <w:pStyle w:val="66C8E68E9D0949A7ACB68F914330C32A"/>
          </w:pPr>
          <w:r w:rsidRPr="00F44729">
            <w:rPr>
              <w:rStyle w:val="PlaceholderText"/>
            </w:rPr>
            <w:t>Choose an item.</w:t>
          </w:r>
        </w:p>
      </w:docPartBody>
    </w:docPart>
    <w:docPart>
      <w:docPartPr>
        <w:name w:val="B56F64F3B5F447FBAF7EF663746C112E"/>
        <w:category>
          <w:name w:val="General"/>
          <w:gallery w:val="placeholder"/>
        </w:category>
        <w:types>
          <w:type w:val="bbPlcHdr"/>
        </w:types>
        <w:behaviors>
          <w:behavior w:val="content"/>
        </w:behaviors>
        <w:guid w:val="{0E36E956-BA21-4BD0-98A1-C71613C32020}"/>
      </w:docPartPr>
      <w:docPartBody>
        <w:p w:rsidR="00690146" w:rsidRDefault="00690146" w:rsidP="00690146">
          <w:pPr>
            <w:pStyle w:val="B56F64F3B5F447FBAF7EF663746C112E"/>
          </w:pPr>
          <w:r w:rsidRPr="00F44729">
            <w:rPr>
              <w:rStyle w:val="PlaceholderText"/>
            </w:rPr>
            <w:t>Choose an item.</w:t>
          </w:r>
        </w:p>
      </w:docPartBody>
    </w:docPart>
    <w:docPart>
      <w:docPartPr>
        <w:name w:val="9DC00C7D81AC4290BE1893513832B57E"/>
        <w:category>
          <w:name w:val="General"/>
          <w:gallery w:val="placeholder"/>
        </w:category>
        <w:types>
          <w:type w:val="bbPlcHdr"/>
        </w:types>
        <w:behaviors>
          <w:behavior w:val="content"/>
        </w:behaviors>
        <w:guid w:val="{6260F377-FD51-45C6-A236-C9389EE2F82E}"/>
      </w:docPartPr>
      <w:docPartBody>
        <w:p w:rsidR="00690146" w:rsidRDefault="00690146" w:rsidP="00690146">
          <w:pPr>
            <w:pStyle w:val="9DC00C7D81AC4290BE1893513832B57E"/>
          </w:pPr>
          <w:r w:rsidRPr="00F44729">
            <w:rPr>
              <w:rStyle w:val="PlaceholderText"/>
            </w:rPr>
            <w:t>Choose an item.</w:t>
          </w:r>
        </w:p>
      </w:docPartBody>
    </w:docPart>
    <w:docPart>
      <w:docPartPr>
        <w:name w:val="8049A4F0C7CC49BDA8BBF29ABD312CF9"/>
        <w:category>
          <w:name w:val="General"/>
          <w:gallery w:val="placeholder"/>
        </w:category>
        <w:types>
          <w:type w:val="bbPlcHdr"/>
        </w:types>
        <w:behaviors>
          <w:behavior w:val="content"/>
        </w:behaviors>
        <w:guid w:val="{483E434F-D4CA-4060-9EDE-5EFFDB4D5255}"/>
      </w:docPartPr>
      <w:docPartBody>
        <w:p w:rsidR="00690146" w:rsidRDefault="00690146" w:rsidP="00690146">
          <w:pPr>
            <w:pStyle w:val="8049A4F0C7CC49BDA8BBF29ABD312CF9"/>
          </w:pPr>
          <w:r w:rsidRPr="00F44729">
            <w:rPr>
              <w:rStyle w:val="PlaceholderText"/>
            </w:rPr>
            <w:t>Choose an item.</w:t>
          </w:r>
        </w:p>
      </w:docPartBody>
    </w:docPart>
    <w:docPart>
      <w:docPartPr>
        <w:name w:val="BEFB2782356E4C59A9DA44E5A4BF2EC4"/>
        <w:category>
          <w:name w:val="General"/>
          <w:gallery w:val="placeholder"/>
        </w:category>
        <w:types>
          <w:type w:val="bbPlcHdr"/>
        </w:types>
        <w:behaviors>
          <w:behavior w:val="content"/>
        </w:behaviors>
        <w:guid w:val="{894578BD-657B-41C3-B874-7B17F689E2A9}"/>
      </w:docPartPr>
      <w:docPartBody>
        <w:p w:rsidR="00690146" w:rsidRDefault="00690146" w:rsidP="00690146">
          <w:pPr>
            <w:pStyle w:val="BEFB2782356E4C59A9DA44E5A4BF2EC4"/>
          </w:pPr>
          <w:r w:rsidRPr="00F44729">
            <w:rPr>
              <w:rStyle w:val="PlaceholderText"/>
            </w:rPr>
            <w:t>Choose an item.</w:t>
          </w:r>
        </w:p>
      </w:docPartBody>
    </w:docPart>
    <w:docPart>
      <w:docPartPr>
        <w:name w:val="5930B0D914B34C36922AE1847C759C92"/>
        <w:category>
          <w:name w:val="General"/>
          <w:gallery w:val="placeholder"/>
        </w:category>
        <w:types>
          <w:type w:val="bbPlcHdr"/>
        </w:types>
        <w:behaviors>
          <w:behavior w:val="content"/>
        </w:behaviors>
        <w:guid w:val="{1CABD32A-F0D2-4B3A-A897-93AFEBD4DA42}"/>
      </w:docPartPr>
      <w:docPartBody>
        <w:p w:rsidR="00690146" w:rsidRDefault="00690146" w:rsidP="00690146">
          <w:pPr>
            <w:pStyle w:val="5930B0D914B34C36922AE1847C759C92"/>
          </w:pPr>
          <w:r w:rsidRPr="00F44729">
            <w:rPr>
              <w:rStyle w:val="PlaceholderText"/>
            </w:rPr>
            <w:t>Choose an item.</w:t>
          </w:r>
        </w:p>
      </w:docPartBody>
    </w:docPart>
    <w:docPart>
      <w:docPartPr>
        <w:name w:val="FBD63F5C00664898AE6D1AB10B93EFBB"/>
        <w:category>
          <w:name w:val="General"/>
          <w:gallery w:val="placeholder"/>
        </w:category>
        <w:types>
          <w:type w:val="bbPlcHdr"/>
        </w:types>
        <w:behaviors>
          <w:behavior w:val="content"/>
        </w:behaviors>
        <w:guid w:val="{636414E9-F6C5-46D7-B4BC-C89B21E04E5E}"/>
      </w:docPartPr>
      <w:docPartBody>
        <w:p w:rsidR="00690146" w:rsidRDefault="00690146" w:rsidP="00690146">
          <w:pPr>
            <w:pStyle w:val="FBD63F5C00664898AE6D1AB10B93EFBB"/>
          </w:pPr>
          <w:r w:rsidRPr="00F44729">
            <w:rPr>
              <w:rStyle w:val="PlaceholderText"/>
            </w:rPr>
            <w:t>Choose an item.</w:t>
          </w:r>
        </w:p>
      </w:docPartBody>
    </w:docPart>
    <w:docPart>
      <w:docPartPr>
        <w:name w:val="C3970A9C1F3445838B0B6B79B8200D98"/>
        <w:category>
          <w:name w:val="General"/>
          <w:gallery w:val="placeholder"/>
        </w:category>
        <w:types>
          <w:type w:val="bbPlcHdr"/>
        </w:types>
        <w:behaviors>
          <w:behavior w:val="content"/>
        </w:behaviors>
        <w:guid w:val="{9A7A8DBB-B1EA-4045-BF4E-B04801030678}"/>
      </w:docPartPr>
      <w:docPartBody>
        <w:p w:rsidR="00690146" w:rsidRDefault="00690146" w:rsidP="00690146">
          <w:pPr>
            <w:pStyle w:val="C3970A9C1F3445838B0B6B79B8200D98"/>
          </w:pPr>
          <w:r w:rsidRPr="00F44729">
            <w:rPr>
              <w:rStyle w:val="PlaceholderText"/>
            </w:rPr>
            <w:t>Choose an item.</w:t>
          </w:r>
        </w:p>
      </w:docPartBody>
    </w:docPart>
    <w:docPart>
      <w:docPartPr>
        <w:name w:val="25A56E246B354A8BBFCDB7BB48478C05"/>
        <w:category>
          <w:name w:val="General"/>
          <w:gallery w:val="placeholder"/>
        </w:category>
        <w:types>
          <w:type w:val="bbPlcHdr"/>
        </w:types>
        <w:behaviors>
          <w:behavior w:val="content"/>
        </w:behaviors>
        <w:guid w:val="{89937531-046E-4DAB-A6B7-ECC048F8878D}"/>
      </w:docPartPr>
      <w:docPartBody>
        <w:p w:rsidR="00690146" w:rsidRDefault="00690146" w:rsidP="00690146">
          <w:pPr>
            <w:pStyle w:val="25A56E246B354A8BBFCDB7BB48478C05"/>
          </w:pPr>
          <w:r w:rsidRPr="00F44729">
            <w:rPr>
              <w:rStyle w:val="PlaceholderText"/>
            </w:rPr>
            <w:t>Choose an item.</w:t>
          </w:r>
        </w:p>
      </w:docPartBody>
    </w:docPart>
    <w:docPart>
      <w:docPartPr>
        <w:name w:val="0AA9EE181BB64B3B8992B972B68228ED"/>
        <w:category>
          <w:name w:val="General"/>
          <w:gallery w:val="placeholder"/>
        </w:category>
        <w:types>
          <w:type w:val="bbPlcHdr"/>
        </w:types>
        <w:behaviors>
          <w:behavior w:val="content"/>
        </w:behaviors>
        <w:guid w:val="{4825C1EC-D4D2-4EF2-8D76-E5D8CF48328B}"/>
      </w:docPartPr>
      <w:docPartBody>
        <w:p w:rsidR="00690146" w:rsidRDefault="00690146" w:rsidP="00690146">
          <w:pPr>
            <w:pStyle w:val="0AA9EE181BB64B3B8992B972B68228ED"/>
          </w:pPr>
          <w:r w:rsidRPr="00F44729">
            <w:rPr>
              <w:rStyle w:val="PlaceholderText"/>
            </w:rPr>
            <w:t>Choose an item.</w:t>
          </w:r>
        </w:p>
      </w:docPartBody>
    </w:docPart>
    <w:docPart>
      <w:docPartPr>
        <w:name w:val="90ED33BE12D04F9DA7C4AA8422E25833"/>
        <w:category>
          <w:name w:val="General"/>
          <w:gallery w:val="placeholder"/>
        </w:category>
        <w:types>
          <w:type w:val="bbPlcHdr"/>
        </w:types>
        <w:behaviors>
          <w:behavior w:val="content"/>
        </w:behaviors>
        <w:guid w:val="{3DD3CB6C-30BB-435D-8475-7177938794C4}"/>
      </w:docPartPr>
      <w:docPartBody>
        <w:p w:rsidR="00690146" w:rsidRDefault="00690146" w:rsidP="00690146">
          <w:pPr>
            <w:pStyle w:val="90ED33BE12D04F9DA7C4AA8422E25833"/>
          </w:pPr>
          <w:r w:rsidRPr="00F44729">
            <w:rPr>
              <w:rStyle w:val="PlaceholderText"/>
            </w:rPr>
            <w:t>Choose an item.</w:t>
          </w:r>
        </w:p>
      </w:docPartBody>
    </w:docPart>
    <w:docPart>
      <w:docPartPr>
        <w:name w:val="E7C79C9CD596444099BEBFA8FC896FA7"/>
        <w:category>
          <w:name w:val="General"/>
          <w:gallery w:val="placeholder"/>
        </w:category>
        <w:types>
          <w:type w:val="bbPlcHdr"/>
        </w:types>
        <w:behaviors>
          <w:behavior w:val="content"/>
        </w:behaviors>
        <w:guid w:val="{EB201AC6-9186-4F70-8B2E-96D52165FEE9}"/>
      </w:docPartPr>
      <w:docPartBody>
        <w:p w:rsidR="00690146" w:rsidRDefault="00690146" w:rsidP="00690146">
          <w:pPr>
            <w:pStyle w:val="E7C79C9CD596444099BEBFA8FC896FA7"/>
          </w:pPr>
          <w:r w:rsidRPr="00F44729">
            <w:rPr>
              <w:rStyle w:val="PlaceholderText"/>
            </w:rPr>
            <w:t>Choose an item.</w:t>
          </w:r>
        </w:p>
      </w:docPartBody>
    </w:docPart>
    <w:docPart>
      <w:docPartPr>
        <w:name w:val="32FC62DD5B20437BB6DED89BF512EF1C"/>
        <w:category>
          <w:name w:val="General"/>
          <w:gallery w:val="placeholder"/>
        </w:category>
        <w:types>
          <w:type w:val="bbPlcHdr"/>
        </w:types>
        <w:behaviors>
          <w:behavior w:val="content"/>
        </w:behaviors>
        <w:guid w:val="{6C8C1CB5-9D02-49F2-A332-FF9C69FAA16F}"/>
      </w:docPartPr>
      <w:docPartBody>
        <w:p w:rsidR="00690146" w:rsidRDefault="00690146" w:rsidP="00690146">
          <w:pPr>
            <w:pStyle w:val="32FC62DD5B20437BB6DED89BF512EF1C"/>
          </w:pPr>
          <w:r w:rsidRPr="00F44729">
            <w:rPr>
              <w:rStyle w:val="PlaceholderText"/>
            </w:rPr>
            <w:t>Choose an item.</w:t>
          </w:r>
        </w:p>
      </w:docPartBody>
    </w:docPart>
    <w:docPart>
      <w:docPartPr>
        <w:name w:val="2498370050894582A7561E05D94D3239"/>
        <w:category>
          <w:name w:val="General"/>
          <w:gallery w:val="placeholder"/>
        </w:category>
        <w:types>
          <w:type w:val="bbPlcHdr"/>
        </w:types>
        <w:behaviors>
          <w:behavior w:val="content"/>
        </w:behaviors>
        <w:guid w:val="{99EB38D5-40A0-41B2-B5F7-97F03C3D2C16}"/>
      </w:docPartPr>
      <w:docPartBody>
        <w:p w:rsidR="00690146" w:rsidRDefault="00690146" w:rsidP="00690146">
          <w:pPr>
            <w:pStyle w:val="2498370050894582A7561E05D94D3239"/>
          </w:pPr>
          <w:r w:rsidRPr="00F44729">
            <w:rPr>
              <w:rStyle w:val="PlaceholderText"/>
            </w:rPr>
            <w:t>Choose an item.</w:t>
          </w:r>
        </w:p>
      </w:docPartBody>
    </w:docPart>
    <w:docPart>
      <w:docPartPr>
        <w:name w:val="1F353FA2201B4CE9A3C5D198A8FD18DC"/>
        <w:category>
          <w:name w:val="General"/>
          <w:gallery w:val="placeholder"/>
        </w:category>
        <w:types>
          <w:type w:val="bbPlcHdr"/>
        </w:types>
        <w:behaviors>
          <w:behavior w:val="content"/>
        </w:behaviors>
        <w:guid w:val="{16FF5022-16F4-47F3-9A72-23BB0C7A1234}"/>
      </w:docPartPr>
      <w:docPartBody>
        <w:p w:rsidR="00690146" w:rsidRDefault="00690146" w:rsidP="00690146">
          <w:pPr>
            <w:pStyle w:val="1F353FA2201B4CE9A3C5D198A8FD18DC"/>
          </w:pPr>
          <w:r w:rsidRPr="00F44729">
            <w:rPr>
              <w:rStyle w:val="PlaceholderText"/>
            </w:rPr>
            <w:t>Choose an item.</w:t>
          </w:r>
        </w:p>
      </w:docPartBody>
    </w:docPart>
    <w:docPart>
      <w:docPartPr>
        <w:name w:val="1CD73B1685364997A7F7F54F32772ED6"/>
        <w:category>
          <w:name w:val="General"/>
          <w:gallery w:val="placeholder"/>
        </w:category>
        <w:types>
          <w:type w:val="bbPlcHdr"/>
        </w:types>
        <w:behaviors>
          <w:behavior w:val="content"/>
        </w:behaviors>
        <w:guid w:val="{5464F600-9241-46C0-A039-18DB526BB3AF}"/>
      </w:docPartPr>
      <w:docPartBody>
        <w:p w:rsidR="00690146" w:rsidRDefault="00690146" w:rsidP="00690146">
          <w:pPr>
            <w:pStyle w:val="1CD73B1685364997A7F7F54F32772ED6"/>
          </w:pPr>
          <w:r w:rsidRPr="00F44729">
            <w:rPr>
              <w:rStyle w:val="PlaceholderText"/>
            </w:rPr>
            <w:t>Choose an item.</w:t>
          </w:r>
        </w:p>
      </w:docPartBody>
    </w:docPart>
    <w:docPart>
      <w:docPartPr>
        <w:name w:val="9DD89EC42AF44079BF0672AE5696AFB3"/>
        <w:category>
          <w:name w:val="General"/>
          <w:gallery w:val="placeholder"/>
        </w:category>
        <w:types>
          <w:type w:val="bbPlcHdr"/>
        </w:types>
        <w:behaviors>
          <w:behavior w:val="content"/>
        </w:behaviors>
        <w:guid w:val="{456E3EBF-2A2D-4642-9B7B-866DC02274BA}"/>
      </w:docPartPr>
      <w:docPartBody>
        <w:p w:rsidR="00690146" w:rsidRDefault="00690146" w:rsidP="00690146">
          <w:pPr>
            <w:pStyle w:val="9DD89EC42AF44079BF0672AE5696AFB3"/>
          </w:pPr>
          <w:r w:rsidRPr="00F44729">
            <w:rPr>
              <w:rStyle w:val="PlaceholderText"/>
            </w:rPr>
            <w:t>Choose an item.</w:t>
          </w:r>
        </w:p>
      </w:docPartBody>
    </w:docPart>
    <w:docPart>
      <w:docPartPr>
        <w:name w:val="EEA81A286E034ADD9A0BC284D74C57E6"/>
        <w:category>
          <w:name w:val="General"/>
          <w:gallery w:val="placeholder"/>
        </w:category>
        <w:types>
          <w:type w:val="bbPlcHdr"/>
        </w:types>
        <w:behaviors>
          <w:behavior w:val="content"/>
        </w:behaviors>
        <w:guid w:val="{A838133A-366C-4647-A30F-8AD5D4A2E294}"/>
      </w:docPartPr>
      <w:docPartBody>
        <w:p w:rsidR="00690146" w:rsidRDefault="00690146" w:rsidP="00690146">
          <w:pPr>
            <w:pStyle w:val="EEA81A286E034ADD9A0BC284D74C57E6"/>
          </w:pPr>
          <w:r w:rsidRPr="00F44729">
            <w:rPr>
              <w:rStyle w:val="PlaceholderText"/>
            </w:rPr>
            <w:t>Choose an item.</w:t>
          </w:r>
        </w:p>
      </w:docPartBody>
    </w:docPart>
    <w:docPart>
      <w:docPartPr>
        <w:name w:val="ED92BB1DC7D24058BFCCEFF797DE415C"/>
        <w:category>
          <w:name w:val="General"/>
          <w:gallery w:val="placeholder"/>
        </w:category>
        <w:types>
          <w:type w:val="bbPlcHdr"/>
        </w:types>
        <w:behaviors>
          <w:behavior w:val="content"/>
        </w:behaviors>
        <w:guid w:val="{6DD63E69-1A40-4E40-B65B-DE6D9DBE7AE4}"/>
      </w:docPartPr>
      <w:docPartBody>
        <w:p w:rsidR="00690146" w:rsidRDefault="00690146" w:rsidP="00690146">
          <w:pPr>
            <w:pStyle w:val="ED92BB1DC7D24058BFCCEFF797DE415C"/>
          </w:pPr>
          <w:r w:rsidRPr="00F44729">
            <w:rPr>
              <w:rStyle w:val="PlaceholderText"/>
            </w:rPr>
            <w:t>Choose an item.</w:t>
          </w:r>
        </w:p>
      </w:docPartBody>
    </w:docPart>
    <w:docPart>
      <w:docPartPr>
        <w:name w:val="5D8E26554C504C49BC61153C72D123D4"/>
        <w:category>
          <w:name w:val="General"/>
          <w:gallery w:val="placeholder"/>
        </w:category>
        <w:types>
          <w:type w:val="bbPlcHdr"/>
        </w:types>
        <w:behaviors>
          <w:behavior w:val="content"/>
        </w:behaviors>
        <w:guid w:val="{5FFFD836-8221-4E85-AADD-B7824695EDA2}"/>
      </w:docPartPr>
      <w:docPartBody>
        <w:p w:rsidR="00690146" w:rsidRDefault="00690146" w:rsidP="00690146">
          <w:pPr>
            <w:pStyle w:val="5D8E26554C504C49BC61153C72D123D4"/>
          </w:pPr>
          <w:r w:rsidRPr="00F44729">
            <w:rPr>
              <w:rStyle w:val="PlaceholderText"/>
            </w:rPr>
            <w:t>Choose an item.</w:t>
          </w:r>
        </w:p>
      </w:docPartBody>
    </w:docPart>
    <w:docPart>
      <w:docPartPr>
        <w:name w:val="A09CF1398E2F48A9AB2C82F3CCEEDA96"/>
        <w:category>
          <w:name w:val="General"/>
          <w:gallery w:val="placeholder"/>
        </w:category>
        <w:types>
          <w:type w:val="bbPlcHdr"/>
        </w:types>
        <w:behaviors>
          <w:behavior w:val="content"/>
        </w:behaviors>
        <w:guid w:val="{5173C9A6-8ECC-4804-97FE-B52690F7F27A}"/>
      </w:docPartPr>
      <w:docPartBody>
        <w:p w:rsidR="00690146" w:rsidRDefault="00690146" w:rsidP="00690146">
          <w:pPr>
            <w:pStyle w:val="A09CF1398E2F48A9AB2C82F3CCEEDA96"/>
          </w:pPr>
          <w:r w:rsidRPr="00F44729">
            <w:rPr>
              <w:rStyle w:val="PlaceholderText"/>
            </w:rPr>
            <w:t>Choose an item.</w:t>
          </w:r>
        </w:p>
      </w:docPartBody>
    </w:docPart>
    <w:docPart>
      <w:docPartPr>
        <w:name w:val="206530E5171C4A2C97359B8BDCCF5BE1"/>
        <w:category>
          <w:name w:val="General"/>
          <w:gallery w:val="placeholder"/>
        </w:category>
        <w:types>
          <w:type w:val="bbPlcHdr"/>
        </w:types>
        <w:behaviors>
          <w:behavior w:val="content"/>
        </w:behaviors>
        <w:guid w:val="{C80BA764-25C3-4060-9429-D3255E3F1372}"/>
      </w:docPartPr>
      <w:docPartBody>
        <w:p w:rsidR="00690146" w:rsidRDefault="00690146" w:rsidP="00690146">
          <w:pPr>
            <w:pStyle w:val="206530E5171C4A2C97359B8BDCCF5BE1"/>
          </w:pPr>
          <w:r w:rsidRPr="00F4472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BEA"/>
    <w:rsid w:val="00012425"/>
    <w:rsid w:val="00111BEA"/>
    <w:rsid w:val="001D73FF"/>
    <w:rsid w:val="00245781"/>
    <w:rsid w:val="003321A7"/>
    <w:rsid w:val="003E1F42"/>
    <w:rsid w:val="004857D7"/>
    <w:rsid w:val="004E2367"/>
    <w:rsid w:val="006244DB"/>
    <w:rsid w:val="00650ED2"/>
    <w:rsid w:val="00690146"/>
    <w:rsid w:val="006C76C9"/>
    <w:rsid w:val="00895C43"/>
    <w:rsid w:val="00AA2733"/>
    <w:rsid w:val="00B02A53"/>
    <w:rsid w:val="00B37C84"/>
    <w:rsid w:val="00C40A2A"/>
    <w:rsid w:val="00C41FAD"/>
    <w:rsid w:val="00CB2D81"/>
    <w:rsid w:val="00CE2135"/>
    <w:rsid w:val="00CE7C6E"/>
    <w:rsid w:val="00DA3ED8"/>
    <w:rsid w:val="00DA5BF9"/>
    <w:rsid w:val="00E33BFA"/>
    <w:rsid w:val="00E84C5C"/>
    <w:rsid w:val="00F20EDA"/>
    <w:rsid w:val="00FE3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146"/>
    <w:rPr>
      <w:color w:val="666666"/>
    </w:rPr>
  </w:style>
  <w:style w:type="paragraph" w:customStyle="1" w:styleId="96475C0686B44E9CB6D7A85D196BB978">
    <w:name w:val="96475C0686B44E9CB6D7A85D196BB978"/>
    <w:rsid w:val="00111BEA"/>
  </w:style>
  <w:style w:type="paragraph" w:customStyle="1" w:styleId="DEE9F88FD5DF4689B149D335726A6B73">
    <w:name w:val="DEE9F88FD5DF4689B149D335726A6B73"/>
    <w:rsid w:val="00111BEA"/>
  </w:style>
  <w:style w:type="paragraph" w:customStyle="1" w:styleId="7ACA7179CDCE428DB5905D00E3BC4236">
    <w:name w:val="7ACA7179CDCE428DB5905D00E3BC4236"/>
    <w:rsid w:val="00111BEA"/>
  </w:style>
  <w:style w:type="paragraph" w:customStyle="1" w:styleId="285C8703A587474482FC4527E5463231">
    <w:name w:val="285C8703A587474482FC4527E5463231"/>
    <w:rsid w:val="00111BEA"/>
  </w:style>
  <w:style w:type="paragraph" w:customStyle="1" w:styleId="8C6B3526181C4A8582C40F07721F561A">
    <w:name w:val="8C6B3526181C4A8582C40F07721F561A"/>
    <w:rsid w:val="00111BEA"/>
  </w:style>
  <w:style w:type="paragraph" w:customStyle="1" w:styleId="DAC12E86403F41FDB1A20467EFA72368">
    <w:name w:val="DAC12E86403F41FDB1A20467EFA72368"/>
    <w:rsid w:val="00111BEA"/>
  </w:style>
  <w:style w:type="paragraph" w:customStyle="1" w:styleId="51E6B764B8664F93A30BCB1BDD1AD956">
    <w:name w:val="51E6B764B8664F93A30BCB1BDD1AD956"/>
    <w:rsid w:val="00111BEA"/>
  </w:style>
  <w:style w:type="paragraph" w:customStyle="1" w:styleId="E3B1BBDE3FDF477B93EC026E4ADDED7B">
    <w:name w:val="E3B1BBDE3FDF477B93EC026E4ADDED7B"/>
    <w:rsid w:val="00111BEA"/>
  </w:style>
  <w:style w:type="paragraph" w:customStyle="1" w:styleId="20A04E3D795A4C988C3480A06EC93854">
    <w:name w:val="20A04E3D795A4C988C3480A06EC93854"/>
    <w:rsid w:val="00111BEA"/>
  </w:style>
  <w:style w:type="paragraph" w:customStyle="1" w:styleId="EF75628DF65E49CAAD04FB82416DEA37">
    <w:name w:val="EF75628DF65E49CAAD04FB82416DEA37"/>
    <w:rsid w:val="00111BEA"/>
  </w:style>
  <w:style w:type="paragraph" w:customStyle="1" w:styleId="C86624BA348F4E62A8905C1FC890F9A8">
    <w:name w:val="C86624BA348F4E62A8905C1FC890F9A8"/>
    <w:rsid w:val="00111BEA"/>
  </w:style>
  <w:style w:type="paragraph" w:customStyle="1" w:styleId="2A42B270667447FD8D8340C791406D87">
    <w:name w:val="2A42B270667447FD8D8340C791406D87"/>
    <w:rsid w:val="00111BEA"/>
  </w:style>
  <w:style w:type="paragraph" w:customStyle="1" w:styleId="63798ECAE37545548919490C7BBF94CE">
    <w:name w:val="63798ECAE37545548919490C7BBF94CE"/>
    <w:rsid w:val="00111BEA"/>
  </w:style>
  <w:style w:type="paragraph" w:customStyle="1" w:styleId="BA86683E5AFA4F1F93D8E6E1D41DD6A8">
    <w:name w:val="BA86683E5AFA4F1F93D8E6E1D41DD6A8"/>
    <w:rsid w:val="00111BEA"/>
  </w:style>
  <w:style w:type="paragraph" w:customStyle="1" w:styleId="1406CEB688EB44D0938C6BC5BFD0CDD8">
    <w:name w:val="1406CEB688EB44D0938C6BC5BFD0CDD8"/>
    <w:rsid w:val="00111BEA"/>
  </w:style>
  <w:style w:type="paragraph" w:customStyle="1" w:styleId="A8A53419A53846D4A82D8575CD59362D">
    <w:name w:val="A8A53419A53846D4A82D8575CD59362D"/>
    <w:rsid w:val="00111BEA"/>
  </w:style>
  <w:style w:type="paragraph" w:customStyle="1" w:styleId="F4EFB7C2EB8643F5A39820CC5AAED048">
    <w:name w:val="F4EFB7C2EB8643F5A39820CC5AAED048"/>
    <w:rsid w:val="00111BEA"/>
  </w:style>
  <w:style w:type="paragraph" w:customStyle="1" w:styleId="FD007E40F6964C348DB6AFDD9E8AB9A7">
    <w:name w:val="FD007E40F6964C348DB6AFDD9E8AB9A7"/>
    <w:rsid w:val="00111BEA"/>
  </w:style>
  <w:style w:type="paragraph" w:customStyle="1" w:styleId="B0806B4476484CE19AF3ADC7CEDE35D1">
    <w:name w:val="B0806B4476484CE19AF3ADC7CEDE35D1"/>
    <w:rsid w:val="00111BEA"/>
  </w:style>
  <w:style w:type="paragraph" w:customStyle="1" w:styleId="97E061964D234DD79F50D47890B3FD41">
    <w:name w:val="97E061964D234DD79F50D47890B3FD41"/>
    <w:rsid w:val="00111BEA"/>
  </w:style>
  <w:style w:type="paragraph" w:customStyle="1" w:styleId="8411F48A74004E94A86233FCBC1A6433">
    <w:name w:val="8411F48A74004E94A86233FCBC1A6433"/>
    <w:rsid w:val="00111BEA"/>
  </w:style>
  <w:style w:type="paragraph" w:customStyle="1" w:styleId="23B7769772EB46ED9EF6734AD793C1BC">
    <w:name w:val="23B7769772EB46ED9EF6734AD793C1BC"/>
    <w:rsid w:val="00111BEA"/>
  </w:style>
  <w:style w:type="paragraph" w:customStyle="1" w:styleId="A23A3022DC364512BE414765D132E42E">
    <w:name w:val="A23A3022DC364512BE414765D132E42E"/>
    <w:rsid w:val="00111BEA"/>
  </w:style>
  <w:style w:type="paragraph" w:customStyle="1" w:styleId="FBF0289CCDBB4CD8BFFF946A8263882C">
    <w:name w:val="FBF0289CCDBB4CD8BFFF946A8263882C"/>
    <w:rsid w:val="00111BEA"/>
  </w:style>
  <w:style w:type="paragraph" w:customStyle="1" w:styleId="97463F03484A4FEBA7B26AEE436D19FF">
    <w:name w:val="97463F03484A4FEBA7B26AEE436D19FF"/>
    <w:rsid w:val="00111BEA"/>
  </w:style>
  <w:style w:type="paragraph" w:customStyle="1" w:styleId="89E5A45837F74F029F59016D24C50D04">
    <w:name w:val="89E5A45837F74F029F59016D24C50D04"/>
    <w:rsid w:val="00111BEA"/>
  </w:style>
  <w:style w:type="paragraph" w:customStyle="1" w:styleId="F6EEF8BE3A3C40FBAD8496C4B927DDE4">
    <w:name w:val="F6EEF8BE3A3C40FBAD8496C4B927DDE4"/>
    <w:rsid w:val="00111BEA"/>
  </w:style>
  <w:style w:type="paragraph" w:customStyle="1" w:styleId="2B01E8978C0743228E3A09B2677F92E7">
    <w:name w:val="2B01E8978C0743228E3A09B2677F92E7"/>
    <w:rsid w:val="00111BEA"/>
  </w:style>
  <w:style w:type="paragraph" w:customStyle="1" w:styleId="617A5069F2D3435BB950A21C479B9BA4">
    <w:name w:val="617A5069F2D3435BB950A21C479B9BA4"/>
    <w:rsid w:val="00111BEA"/>
  </w:style>
  <w:style w:type="paragraph" w:customStyle="1" w:styleId="7DA0759D263B44119B7FD486762FE659">
    <w:name w:val="7DA0759D263B44119B7FD486762FE659"/>
    <w:rsid w:val="00111BEA"/>
  </w:style>
  <w:style w:type="paragraph" w:customStyle="1" w:styleId="5D2D5D0A7DC645C78839AB2D89582F6C">
    <w:name w:val="5D2D5D0A7DC645C78839AB2D89582F6C"/>
    <w:rsid w:val="00111BEA"/>
  </w:style>
  <w:style w:type="paragraph" w:customStyle="1" w:styleId="A34B133C25F941E0A338ADFBEF9EA9E6">
    <w:name w:val="A34B133C25F941E0A338ADFBEF9EA9E6"/>
    <w:rsid w:val="00111BEA"/>
  </w:style>
  <w:style w:type="paragraph" w:customStyle="1" w:styleId="71A9AFAF0B954EF898D91D8B0F514234">
    <w:name w:val="71A9AFAF0B954EF898D91D8B0F514234"/>
    <w:rsid w:val="00111BEA"/>
  </w:style>
  <w:style w:type="paragraph" w:customStyle="1" w:styleId="64664841C9634201B5737247290C6C8B">
    <w:name w:val="64664841C9634201B5737247290C6C8B"/>
    <w:rsid w:val="00111BEA"/>
  </w:style>
  <w:style w:type="paragraph" w:customStyle="1" w:styleId="30414142D00D44FAB0499B501A86BA41">
    <w:name w:val="30414142D00D44FAB0499B501A86BA41"/>
    <w:rsid w:val="00111BEA"/>
  </w:style>
  <w:style w:type="paragraph" w:customStyle="1" w:styleId="D732B41E3A574ABD974A6FD3173D8BD9">
    <w:name w:val="D732B41E3A574ABD974A6FD3173D8BD9"/>
    <w:rsid w:val="00111BEA"/>
  </w:style>
  <w:style w:type="paragraph" w:customStyle="1" w:styleId="98ED147DDCD340DC991C4C967D4D0C5C">
    <w:name w:val="98ED147DDCD340DC991C4C967D4D0C5C"/>
    <w:rsid w:val="00111BEA"/>
  </w:style>
  <w:style w:type="paragraph" w:customStyle="1" w:styleId="92794CAE5BE940AC86BABBBCFC5CA9B0">
    <w:name w:val="92794CAE5BE940AC86BABBBCFC5CA9B0"/>
    <w:rsid w:val="00111BEA"/>
  </w:style>
  <w:style w:type="paragraph" w:customStyle="1" w:styleId="07D47323DC2748B598B6FCEE2CD1FFEE">
    <w:name w:val="07D47323DC2748B598B6FCEE2CD1FFEE"/>
    <w:rsid w:val="00111BEA"/>
  </w:style>
  <w:style w:type="paragraph" w:customStyle="1" w:styleId="E76555E618E546E4B46B5842FAC5D405">
    <w:name w:val="E76555E618E546E4B46B5842FAC5D405"/>
    <w:rsid w:val="00111BEA"/>
  </w:style>
  <w:style w:type="paragraph" w:customStyle="1" w:styleId="C9B6C5349FD64D9CB1F24C831E36020A">
    <w:name w:val="C9B6C5349FD64D9CB1F24C831E36020A"/>
    <w:rsid w:val="00111BEA"/>
  </w:style>
  <w:style w:type="paragraph" w:customStyle="1" w:styleId="6964C54835C34FB7805FDB0E6B9F0DEC">
    <w:name w:val="6964C54835C34FB7805FDB0E6B9F0DEC"/>
    <w:rsid w:val="00111BEA"/>
  </w:style>
  <w:style w:type="paragraph" w:customStyle="1" w:styleId="119D301035A24EB0B79B1C4F69D22439">
    <w:name w:val="119D301035A24EB0B79B1C4F69D22439"/>
    <w:rsid w:val="00111BEA"/>
  </w:style>
  <w:style w:type="paragraph" w:customStyle="1" w:styleId="068A4700C4464276A9FA03DBAD48B0F2">
    <w:name w:val="068A4700C4464276A9FA03DBAD48B0F2"/>
    <w:rsid w:val="00111BEA"/>
  </w:style>
  <w:style w:type="paragraph" w:customStyle="1" w:styleId="D665648F7FD14DEE90FE455B0C07FBC2">
    <w:name w:val="D665648F7FD14DEE90FE455B0C07FBC2"/>
    <w:rsid w:val="00111BEA"/>
  </w:style>
  <w:style w:type="paragraph" w:customStyle="1" w:styleId="BC8161EB62F549AC952AEA2CA6DDDAE3">
    <w:name w:val="BC8161EB62F549AC952AEA2CA6DDDAE3"/>
    <w:rsid w:val="00111BEA"/>
  </w:style>
  <w:style w:type="paragraph" w:customStyle="1" w:styleId="C098CB965A844451B714F53C9C272591">
    <w:name w:val="C098CB965A844451B714F53C9C272591"/>
    <w:rsid w:val="00111BEA"/>
  </w:style>
  <w:style w:type="paragraph" w:customStyle="1" w:styleId="E39964DE2BA7491B8D1F7CE977819597">
    <w:name w:val="E39964DE2BA7491B8D1F7CE977819597"/>
    <w:rsid w:val="00111BEA"/>
  </w:style>
  <w:style w:type="paragraph" w:customStyle="1" w:styleId="1110DAB7F1BC421AA3ED915891DB0E0C">
    <w:name w:val="1110DAB7F1BC421AA3ED915891DB0E0C"/>
    <w:rsid w:val="00111BEA"/>
  </w:style>
  <w:style w:type="paragraph" w:customStyle="1" w:styleId="52CAB1849015446196EFBCACC77450D3">
    <w:name w:val="52CAB1849015446196EFBCACC77450D3"/>
    <w:rsid w:val="00111BEA"/>
  </w:style>
  <w:style w:type="paragraph" w:customStyle="1" w:styleId="DE3A8DBFBBCA468AA0D372A6BD405C71">
    <w:name w:val="DE3A8DBFBBCA468AA0D372A6BD405C71"/>
    <w:rsid w:val="00111BEA"/>
  </w:style>
  <w:style w:type="paragraph" w:customStyle="1" w:styleId="6CE3E97A4D54445C93FD20EDDB4060FA">
    <w:name w:val="6CE3E97A4D54445C93FD20EDDB4060FA"/>
    <w:rsid w:val="00111BEA"/>
  </w:style>
  <w:style w:type="paragraph" w:customStyle="1" w:styleId="884CBAEF11B64A508E4B247C1262E0D3">
    <w:name w:val="884CBAEF11B64A508E4B247C1262E0D3"/>
    <w:rsid w:val="00111BEA"/>
  </w:style>
  <w:style w:type="paragraph" w:customStyle="1" w:styleId="9159CBC2AF3545D98D9E80AD424DA237">
    <w:name w:val="9159CBC2AF3545D98D9E80AD424DA237"/>
    <w:rsid w:val="00111BEA"/>
  </w:style>
  <w:style w:type="paragraph" w:customStyle="1" w:styleId="8EC7C3A7475D479C9F0ED38E848EC4E3">
    <w:name w:val="8EC7C3A7475D479C9F0ED38E848EC4E3"/>
    <w:rsid w:val="00111BEA"/>
  </w:style>
  <w:style w:type="paragraph" w:customStyle="1" w:styleId="6DD42327C1144A0587484CBB9EEA39F4">
    <w:name w:val="6DD42327C1144A0587484CBB9EEA39F4"/>
    <w:rsid w:val="00111BEA"/>
  </w:style>
  <w:style w:type="paragraph" w:customStyle="1" w:styleId="3EC556BB533B44A1AE15FBCC21BD28CC">
    <w:name w:val="3EC556BB533B44A1AE15FBCC21BD28CC"/>
    <w:rsid w:val="00111BEA"/>
  </w:style>
  <w:style w:type="paragraph" w:customStyle="1" w:styleId="470A0E3CC40A45FC93D06BF934D2EAB0">
    <w:name w:val="470A0E3CC40A45FC93D06BF934D2EAB0"/>
    <w:rsid w:val="00111BEA"/>
  </w:style>
  <w:style w:type="paragraph" w:customStyle="1" w:styleId="ACA2641BE9174B35A3AE8F5985092CE4">
    <w:name w:val="ACA2641BE9174B35A3AE8F5985092CE4"/>
    <w:rsid w:val="00111BEA"/>
  </w:style>
  <w:style w:type="paragraph" w:customStyle="1" w:styleId="F5C9976689B742E49A34DE58C317C5F5">
    <w:name w:val="F5C9976689B742E49A34DE58C317C5F5"/>
    <w:rsid w:val="00111BEA"/>
  </w:style>
  <w:style w:type="paragraph" w:customStyle="1" w:styleId="DB19056CE2724E518B74D8C9BA6D8384">
    <w:name w:val="DB19056CE2724E518B74D8C9BA6D8384"/>
    <w:rsid w:val="00111BEA"/>
  </w:style>
  <w:style w:type="paragraph" w:customStyle="1" w:styleId="BD6D9BB1756A474F945E9AAA3CA6D497">
    <w:name w:val="BD6D9BB1756A474F945E9AAA3CA6D497"/>
    <w:rsid w:val="00111BEA"/>
  </w:style>
  <w:style w:type="paragraph" w:customStyle="1" w:styleId="49CC3F31772A4277AB72824D05008A78">
    <w:name w:val="49CC3F31772A4277AB72824D05008A78"/>
    <w:rsid w:val="00111BEA"/>
  </w:style>
  <w:style w:type="paragraph" w:customStyle="1" w:styleId="07D7CF40AD95431A8B476EB04E1D4B0C">
    <w:name w:val="07D7CF40AD95431A8B476EB04E1D4B0C"/>
    <w:rsid w:val="00111BEA"/>
  </w:style>
  <w:style w:type="paragraph" w:customStyle="1" w:styleId="693F6C01A08341D596E8F642D6ED7DB6">
    <w:name w:val="693F6C01A08341D596E8F642D6ED7DB6"/>
    <w:rsid w:val="00111BEA"/>
  </w:style>
  <w:style w:type="paragraph" w:customStyle="1" w:styleId="EC31068F36C742C0B7B275756E0C2CC8">
    <w:name w:val="EC31068F36C742C0B7B275756E0C2CC8"/>
    <w:rsid w:val="00111BEA"/>
  </w:style>
  <w:style w:type="paragraph" w:customStyle="1" w:styleId="5E9D9F75C86742C08D8A5590C5334FFF">
    <w:name w:val="5E9D9F75C86742C08D8A5590C5334FFF"/>
    <w:rsid w:val="00111BEA"/>
  </w:style>
  <w:style w:type="paragraph" w:customStyle="1" w:styleId="2869539E506848FE8D6E245814E86798">
    <w:name w:val="2869539E506848FE8D6E245814E86798"/>
    <w:rsid w:val="00111BEA"/>
  </w:style>
  <w:style w:type="paragraph" w:customStyle="1" w:styleId="E423002DB1E842EA9B844FB2A993A625">
    <w:name w:val="E423002DB1E842EA9B844FB2A993A625"/>
    <w:rsid w:val="00111BEA"/>
  </w:style>
  <w:style w:type="paragraph" w:customStyle="1" w:styleId="976662ECF169484A895FD81EF33788A0">
    <w:name w:val="976662ECF169484A895FD81EF33788A0"/>
    <w:rsid w:val="00111BEA"/>
  </w:style>
  <w:style w:type="paragraph" w:customStyle="1" w:styleId="DACB9231B7484493965F838233D1D12E">
    <w:name w:val="DACB9231B7484493965F838233D1D12E"/>
    <w:rsid w:val="00111BEA"/>
  </w:style>
  <w:style w:type="paragraph" w:customStyle="1" w:styleId="4C0C886E3BD042A8A8080FB56DA5CF36">
    <w:name w:val="4C0C886E3BD042A8A8080FB56DA5CF36"/>
    <w:rsid w:val="00111BEA"/>
  </w:style>
  <w:style w:type="paragraph" w:customStyle="1" w:styleId="D8A82783B513400780674FD34C58B0BD">
    <w:name w:val="D8A82783B513400780674FD34C58B0BD"/>
    <w:rsid w:val="00111BEA"/>
  </w:style>
  <w:style w:type="paragraph" w:customStyle="1" w:styleId="5FEE427344E54262A160F9E4D36539F2">
    <w:name w:val="5FEE427344E54262A160F9E4D36539F2"/>
    <w:rsid w:val="00111BEA"/>
  </w:style>
  <w:style w:type="paragraph" w:customStyle="1" w:styleId="9DE28FD8612D4D58B92C57B86DFA6212">
    <w:name w:val="9DE28FD8612D4D58B92C57B86DFA6212"/>
    <w:rsid w:val="00111BEA"/>
  </w:style>
  <w:style w:type="paragraph" w:customStyle="1" w:styleId="C8A5DC409B734DD3B618A169CDCA8025">
    <w:name w:val="C8A5DC409B734DD3B618A169CDCA8025"/>
    <w:rsid w:val="00111BEA"/>
  </w:style>
  <w:style w:type="paragraph" w:customStyle="1" w:styleId="82A69C2E6CA243058245D7E75177C98F">
    <w:name w:val="82A69C2E6CA243058245D7E75177C98F"/>
    <w:rsid w:val="00111BEA"/>
  </w:style>
  <w:style w:type="paragraph" w:customStyle="1" w:styleId="BF59F428A4164FEC9E3CAB3B11387C7C">
    <w:name w:val="BF59F428A4164FEC9E3CAB3B11387C7C"/>
    <w:rsid w:val="00111BEA"/>
  </w:style>
  <w:style w:type="paragraph" w:customStyle="1" w:styleId="99099371CE924845ADAFC1CA4E97314B">
    <w:name w:val="99099371CE924845ADAFC1CA4E97314B"/>
    <w:rsid w:val="00111BEA"/>
  </w:style>
  <w:style w:type="paragraph" w:customStyle="1" w:styleId="80909C6CEC61405795AA2045FAB88FC0">
    <w:name w:val="80909C6CEC61405795AA2045FAB88FC0"/>
    <w:rsid w:val="00111BEA"/>
  </w:style>
  <w:style w:type="paragraph" w:customStyle="1" w:styleId="59320DFAD68E47649CB2B512FB95AFDA">
    <w:name w:val="59320DFAD68E47649CB2B512FB95AFDA"/>
    <w:rsid w:val="00111BEA"/>
  </w:style>
  <w:style w:type="paragraph" w:customStyle="1" w:styleId="49A7E9F1F48E421090E960CC0D875909">
    <w:name w:val="49A7E9F1F48E421090E960CC0D875909"/>
    <w:rsid w:val="00111BEA"/>
  </w:style>
  <w:style w:type="paragraph" w:customStyle="1" w:styleId="2BF67FEDCDBA46DA9D3F9D303FF1AAF9">
    <w:name w:val="2BF67FEDCDBA46DA9D3F9D303FF1AAF9"/>
    <w:rsid w:val="00111BEA"/>
  </w:style>
  <w:style w:type="paragraph" w:customStyle="1" w:styleId="F49DFD94DB444FD4963AA45DEE8E5AD3">
    <w:name w:val="F49DFD94DB444FD4963AA45DEE8E5AD3"/>
    <w:rsid w:val="00111BEA"/>
  </w:style>
  <w:style w:type="paragraph" w:customStyle="1" w:styleId="5AB7EC1081884668ADA3350DE0EFDFC3">
    <w:name w:val="5AB7EC1081884668ADA3350DE0EFDFC3"/>
    <w:rsid w:val="00111BEA"/>
  </w:style>
  <w:style w:type="paragraph" w:customStyle="1" w:styleId="DBC7E12EE97340D68AE783DE08303135">
    <w:name w:val="DBC7E12EE97340D68AE783DE08303135"/>
    <w:rsid w:val="00111BEA"/>
  </w:style>
  <w:style w:type="paragraph" w:customStyle="1" w:styleId="196D3DC16E8B45FBB6CFE3AB4CA97E9D">
    <w:name w:val="196D3DC16E8B45FBB6CFE3AB4CA97E9D"/>
    <w:rsid w:val="00111BEA"/>
  </w:style>
  <w:style w:type="paragraph" w:customStyle="1" w:styleId="AAC0412C1AB649AB9B1C400B5D17E940">
    <w:name w:val="AAC0412C1AB649AB9B1C400B5D17E940"/>
    <w:rsid w:val="00111BEA"/>
  </w:style>
  <w:style w:type="paragraph" w:customStyle="1" w:styleId="FA9626C091E7415E815FDCF99D5DE80A">
    <w:name w:val="FA9626C091E7415E815FDCF99D5DE80A"/>
    <w:rsid w:val="00111BEA"/>
  </w:style>
  <w:style w:type="paragraph" w:customStyle="1" w:styleId="BD5AF2CE3D32436B94284568E9863B63">
    <w:name w:val="BD5AF2CE3D32436B94284568E9863B63"/>
    <w:rsid w:val="00111BEA"/>
  </w:style>
  <w:style w:type="paragraph" w:customStyle="1" w:styleId="2C2897E412E04307A0CCAA0BD2AFF1E0">
    <w:name w:val="2C2897E412E04307A0CCAA0BD2AFF1E0"/>
    <w:rsid w:val="00111BEA"/>
  </w:style>
  <w:style w:type="paragraph" w:customStyle="1" w:styleId="3FA99D81D75646B2985CE6D87E0751C3">
    <w:name w:val="3FA99D81D75646B2985CE6D87E0751C3"/>
    <w:rsid w:val="00111BEA"/>
  </w:style>
  <w:style w:type="paragraph" w:customStyle="1" w:styleId="6D1A1A6355414CB9BCE1BCA992A32C02">
    <w:name w:val="6D1A1A6355414CB9BCE1BCA992A32C02"/>
    <w:rsid w:val="00111BEA"/>
  </w:style>
  <w:style w:type="paragraph" w:customStyle="1" w:styleId="2926DA89098249EFB09E33E2E715F657">
    <w:name w:val="2926DA89098249EFB09E33E2E715F657"/>
    <w:rsid w:val="00111BEA"/>
  </w:style>
  <w:style w:type="paragraph" w:customStyle="1" w:styleId="A3D4A652E272478DAFC8E12EB008DED4">
    <w:name w:val="A3D4A652E272478DAFC8E12EB008DED4"/>
    <w:rsid w:val="00111BEA"/>
  </w:style>
  <w:style w:type="paragraph" w:customStyle="1" w:styleId="E81A5DB9F5CF479899318AC3D03EAD16">
    <w:name w:val="E81A5DB9F5CF479899318AC3D03EAD16"/>
    <w:rsid w:val="00111BEA"/>
  </w:style>
  <w:style w:type="paragraph" w:customStyle="1" w:styleId="A01DEEAED15C4D7287F1D4C5F8B58B66">
    <w:name w:val="A01DEEAED15C4D7287F1D4C5F8B58B66"/>
    <w:rsid w:val="00111BEA"/>
  </w:style>
  <w:style w:type="paragraph" w:customStyle="1" w:styleId="C05BC9D1A3E94415A8EFDFB2AAF8D566">
    <w:name w:val="C05BC9D1A3E94415A8EFDFB2AAF8D566"/>
    <w:rsid w:val="00111BEA"/>
  </w:style>
  <w:style w:type="paragraph" w:customStyle="1" w:styleId="F96AD31DB2FA46BB964BBD64E26C3419">
    <w:name w:val="F96AD31DB2FA46BB964BBD64E26C3419"/>
    <w:rsid w:val="00111BEA"/>
  </w:style>
  <w:style w:type="paragraph" w:customStyle="1" w:styleId="DCDDCB04FE5C4A78AB8571A6A218518D">
    <w:name w:val="DCDDCB04FE5C4A78AB8571A6A218518D"/>
    <w:rsid w:val="00111BEA"/>
  </w:style>
  <w:style w:type="paragraph" w:customStyle="1" w:styleId="73EF3B3A09C54273BC7EAAE99F85038A">
    <w:name w:val="73EF3B3A09C54273BC7EAAE99F85038A"/>
    <w:rsid w:val="00111BEA"/>
  </w:style>
  <w:style w:type="paragraph" w:customStyle="1" w:styleId="85D90C04CEEE473FA136C4C80B0FDE6A">
    <w:name w:val="85D90C04CEEE473FA136C4C80B0FDE6A"/>
    <w:rsid w:val="00111BEA"/>
  </w:style>
  <w:style w:type="paragraph" w:customStyle="1" w:styleId="B48921A8133B4E7A82F0046C595FF426">
    <w:name w:val="B48921A8133B4E7A82F0046C595FF426"/>
    <w:rsid w:val="00111BEA"/>
  </w:style>
  <w:style w:type="paragraph" w:customStyle="1" w:styleId="DFD6912603A741F0B6663B418AAC9A41">
    <w:name w:val="DFD6912603A741F0B6663B418AAC9A41"/>
    <w:rsid w:val="00111BEA"/>
  </w:style>
  <w:style w:type="paragraph" w:customStyle="1" w:styleId="D0FF03B62B7D493F9D0BC5D393CA2344">
    <w:name w:val="D0FF03B62B7D493F9D0BC5D393CA2344"/>
    <w:rsid w:val="00111BEA"/>
  </w:style>
  <w:style w:type="paragraph" w:customStyle="1" w:styleId="40FFB3C590614D9BBD51785873A38D0D">
    <w:name w:val="40FFB3C590614D9BBD51785873A38D0D"/>
    <w:rsid w:val="00111BEA"/>
  </w:style>
  <w:style w:type="paragraph" w:customStyle="1" w:styleId="2E7BFFA83A104CD497C1B6CA3BEF27A9">
    <w:name w:val="2E7BFFA83A104CD497C1B6CA3BEF27A9"/>
    <w:rsid w:val="00111BEA"/>
  </w:style>
  <w:style w:type="paragraph" w:customStyle="1" w:styleId="622D227CE54643479B1A446591D86593">
    <w:name w:val="622D227CE54643479B1A446591D86593"/>
    <w:rsid w:val="00111BEA"/>
  </w:style>
  <w:style w:type="paragraph" w:customStyle="1" w:styleId="D5A144158E5F428BB7B37336CF3FA785">
    <w:name w:val="D5A144158E5F428BB7B37336CF3FA785"/>
    <w:rsid w:val="00111BEA"/>
  </w:style>
  <w:style w:type="paragraph" w:customStyle="1" w:styleId="5E433BFFE7C6414AB796CBC7076CC6F8">
    <w:name w:val="5E433BFFE7C6414AB796CBC7076CC6F8"/>
    <w:rsid w:val="00111BEA"/>
  </w:style>
  <w:style w:type="paragraph" w:customStyle="1" w:styleId="DE5B1CB372404AE1B0A4F5A01AD9E5D5">
    <w:name w:val="DE5B1CB372404AE1B0A4F5A01AD9E5D5"/>
    <w:rsid w:val="00111BEA"/>
  </w:style>
  <w:style w:type="paragraph" w:customStyle="1" w:styleId="056588DD58324A9682D616F5CF724130">
    <w:name w:val="056588DD58324A9682D616F5CF724130"/>
    <w:rsid w:val="00111BEA"/>
  </w:style>
  <w:style w:type="paragraph" w:customStyle="1" w:styleId="2ABCDA8F98C745EAA22BF0AE2AECA16D">
    <w:name w:val="2ABCDA8F98C745EAA22BF0AE2AECA16D"/>
    <w:rsid w:val="00111BEA"/>
  </w:style>
  <w:style w:type="paragraph" w:customStyle="1" w:styleId="553A0561AC8943E08597DC2858508089">
    <w:name w:val="553A0561AC8943E08597DC2858508089"/>
    <w:rsid w:val="00111BEA"/>
  </w:style>
  <w:style w:type="paragraph" w:customStyle="1" w:styleId="9090468604914ACAB3E519EC8559C9D0">
    <w:name w:val="9090468604914ACAB3E519EC8559C9D0"/>
    <w:rsid w:val="00111BEA"/>
  </w:style>
  <w:style w:type="paragraph" w:customStyle="1" w:styleId="B73622D2813D4B23B846643F2BAB383B">
    <w:name w:val="B73622D2813D4B23B846643F2BAB383B"/>
    <w:rsid w:val="00111BEA"/>
  </w:style>
  <w:style w:type="paragraph" w:customStyle="1" w:styleId="2883571B234849BDBED8D833D9245DEF">
    <w:name w:val="2883571B234849BDBED8D833D9245DEF"/>
    <w:rsid w:val="00111BEA"/>
  </w:style>
  <w:style w:type="paragraph" w:customStyle="1" w:styleId="CA70F3F4238A4B35A30B5B2084EDEBFD">
    <w:name w:val="CA70F3F4238A4B35A30B5B2084EDEBFD"/>
    <w:rsid w:val="00111BEA"/>
  </w:style>
  <w:style w:type="paragraph" w:customStyle="1" w:styleId="F0261E85886B4DC3B52A889E01E3DB3A">
    <w:name w:val="F0261E85886B4DC3B52A889E01E3DB3A"/>
    <w:rsid w:val="00111BEA"/>
  </w:style>
  <w:style w:type="paragraph" w:customStyle="1" w:styleId="F44A201943FC4A6FB16C1D5B1E871F90">
    <w:name w:val="F44A201943FC4A6FB16C1D5B1E871F90"/>
    <w:rsid w:val="00111BEA"/>
  </w:style>
  <w:style w:type="paragraph" w:customStyle="1" w:styleId="2F42105359204DFD9161ECCD6D46C792">
    <w:name w:val="2F42105359204DFD9161ECCD6D46C792"/>
    <w:rsid w:val="00111BEA"/>
  </w:style>
  <w:style w:type="paragraph" w:customStyle="1" w:styleId="6DA56E43880C4F8C8615267F8BABB54B">
    <w:name w:val="6DA56E43880C4F8C8615267F8BABB54B"/>
    <w:rsid w:val="00111BEA"/>
  </w:style>
  <w:style w:type="paragraph" w:customStyle="1" w:styleId="711BAE1FC3604FD190F817353FE32A94">
    <w:name w:val="711BAE1FC3604FD190F817353FE32A94"/>
    <w:rsid w:val="00111BEA"/>
  </w:style>
  <w:style w:type="paragraph" w:customStyle="1" w:styleId="334DF578E9754B3D94FB70A3A32FB1DA">
    <w:name w:val="334DF578E9754B3D94FB70A3A32FB1DA"/>
    <w:rsid w:val="00111BEA"/>
  </w:style>
  <w:style w:type="paragraph" w:customStyle="1" w:styleId="753C32401CAE423480CEEF6302D259EB">
    <w:name w:val="753C32401CAE423480CEEF6302D259EB"/>
    <w:rsid w:val="00111BEA"/>
  </w:style>
  <w:style w:type="paragraph" w:customStyle="1" w:styleId="5561320E6D144886B26B916516DC230A">
    <w:name w:val="5561320E6D144886B26B916516DC230A"/>
    <w:rsid w:val="00111BEA"/>
  </w:style>
  <w:style w:type="paragraph" w:customStyle="1" w:styleId="A38053BDA5B44A2D88C51A640F68C134">
    <w:name w:val="A38053BDA5B44A2D88C51A640F68C134"/>
    <w:rsid w:val="00111BEA"/>
  </w:style>
  <w:style w:type="paragraph" w:customStyle="1" w:styleId="9C8AE32A66C54B6A956E17DE6BF6F9E8">
    <w:name w:val="9C8AE32A66C54B6A956E17DE6BF6F9E8"/>
    <w:rsid w:val="00111BEA"/>
  </w:style>
  <w:style w:type="paragraph" w:customStyle="1" w:styleId="80EB1A1C4CAE451B8A3BF9BCD06C878D">
    <w:name w:val="80EB1A1C4CAE451B8A3BF9BCD06C878D"/>
    <w:rsid w:val="00111BEA"/>
  </w:style>
  <w:style w:type="paragraph" w:customStyle="1" w:styleId="4F53D2F8F8134A9A954AD2A44B855205">
    <w:name w:val="4F53D2F8F8134A9A954AD2A44B855205"/>
    <w:rsid w:val="00111BEA"/>
  </w:style>
  <w:style w:type="paragraph" w:customStyle="1" w:styleId="90A758136EE342B7B0D1E91E42DE2D4E">
    <w:name w:val="90A758136EE342B7B0D1E91E42DE2D4E"/>
    <w:rsid w:val="00111BEA"/>
  </w:style>
  <w:style w:type="paragraph" w:customStyle="1" w:styleId="16EA3BD5F9544ACF8EDEBC793AD609E0">
    <w:name w:val="16EA3BD5F9544ACF8EDEBC793AD609E0"/>
    <w:rsid w:val="00111BEA"/>
  </w:style>
  <w:style w:type="paragraph" w:customStyle="1" w:styleId="2B2CFD1DCC98486BA604F8627D2DEA5E">
    <w:name w:val="2B2CFD1DCC98486BA604F8627D2DEA5E"/>
    <w:rsid w:val="00111BEA"/>
  </w:style>
  <w:style w:type="paragraph" w:customStyle="1" w:styleId="2740234D4861471C88C596445F805F55">
    <w:name w:val="2740234D4861471C88C596445F805F55"/>
    <w:rsid w:val="00111BEA"/>
  </w:style>
  <w:style w:type="paragraph" w:customStyle="1" w:styleId="057B05C7E13343A1B9EE7CF969811331">
    <w:name w:val="057B05C7E13343A1B9EE7CF969811331"/>
    <w:rsid w:val="00111BEA"/>
  </w:style>
  <w:style w:type="paragraph" w:customStyle="1" w:styleId="BA9AE5AE27E4412BAA6A14B032DBE4C9">
    <w:name w:val="BA9AE5AE27E4412BAA6A14B032DBE4C9"/>
    <w:rsid w:val="00111BEA"/>
  </w:style>
  <w:style w:type="paragraph" w:customStyle="1" w:styleId="BF6FB71E6A364ED2BCAC6475142DE796">
    <w:name w:val="BF6FB71E6A364ED2BCAC6475142DE796"/>
    <w:rsid w:val="00111BEA"/>
  </w:style>
  <w:style w:type="paragraph" w:customStyle="1" w:styleId="1E006A4C46F345948783941B11BBE7D4">
    <w:name w:val="1E006A4C46F345948783941B11BBE7D4"/>
    <w:rsid w:val="00111BEA"/>
  </w:style>
  <w:style w:type="paragraph" w:customStyle="1" w:styleId="B705E6A1580A4A2A8D1DF98CA0F95D1C">
    <w:name w:val="B705E6A1580A4A2A8D1DF98CA0F95D1C"/>
    <w:rsid w:val="00111BEA"/>
  </w:style>
  <w:style w:type="paragraph" w:customStyle="1" w:styleId="6DDB933CF93545D085F8863CE4B6144A">
    <w:name w:val="6DDB933CF93545D085F8863CE4B6144A"/>
    <w:rsid w:val="00111BEA"/>
  </w:style>
  <w:style w:type="paragraph" w:customStyle="1" w:styleId="B03BE21533E9434A976EC61A7885EF00">
    <w:name w:val="B03BE21533E9434A976EC61A7885EF00"/>
    <w:rsid w:val="00111BEA"/>
  </w:style>
  <w:style w:type="paragraph" w:customStyle="1" w:styleId="0A7D3202EB62476AA06C17B38749B5D5">
    <w:name w:val="0A7D3202EB62476AA06C17B38749B5D5"/>
    <w:rsid w:val="00111BEA"/>
  </w:style>
  <w:style w:type="paragraph" w:customStyle="1" w:styleId="4FA399692E4B48728639C1B19F3EAE5F">
    <w:name w:val="4FA399692E4B48728639C1B19F3EAE5F"/>
    <w:rsid w:val="00111BEA"/>
  </w:style>
  <w:style w:type="paragraph" w:customStyle="1" w:styleId="1A9604383EA843588884A3A8403ED987">
    <w:name w:val="1A9604383EA843588884A3A8403ED987"/>
    <w:rsid w:val="00111BEA"/>
  </w:style>
  <w:style w:type="paragraph" w:customStyle="1" w:styleId="D191AC5163C6406CBA5D5E71DB18224B">
    <w:name w:val="D191AC5163C6406CBA5D5E71DB18224B"/>
    <w:rsid w:val="00111BEA"/>
  </w:style>
  <w:style w:type="paragraph" w:customStyle="1" w:styleId="6C44782961EF429783F299689F395BC1">
    <w:name w:val="6C44782961EF429783F299689F395BC1"/>
    <w:rsid w:val="00111BEA"/>
  </w:style>
  <w:style w:type="paragraph" w:customStyle="1" w:styleId="2F499EEF433543D1A18013DC0952276F">
    <w:name w:val="2F499EEF433543D1A18013DC0952276F"/>
    <w:rsid w:val="00111BEA"/>
  </w:style>
  <w:style w:type="paragraph" w:customStyle="1" w:styleId="4EE933CBA44E4608A94666A3E6824894">
    <w:name w:val="4EE933CBA44E4608A94666A3E6824894"/>
    <w:rsid w:val="00111BEA"/>
  </w:style>
  <w:style w:type="paragraph" w:customStyle="1" w:styleId="A39FC59059274382B67B95BBDD8A9980">
    <w:name w:val="A39FC59059274382B67B95BBDD8A9980"/>
    <w:rsid w:val="00111BEA"/>
  </w:style>
  <w:style w:type="paragraph" w:customStyle="1" w:styleId="66786F57F314419E99D2F3BAB7381C9C">
    <w:name w:val="66786F57F314419E99D2F3BAB7381C9C"/>
    <w:rsid w:val="00111BEA"/>
  </w:style>
  <w:style w:type="paragraph" w:customStyle="1" w:styleId="81BBC7F842C74C85AE8A8DAEB0613B1D">
    <w:name w:val="81BBC7F842C74C85AE8A8DAEB0613B1D"/>
    <w:rsid w:val="00111BEA"/>
  </w:style>
  <w:style w:type="paragraph" w:customStyle="1" w:styleId="E98708CB2C584AA0BA3081EC287B67B5">
    <w:name w:val="E98708CB2C584AA0BA3081EC287B67B5"/>
    <w:rsid w:val="00111BEA"/>
  </w:style>
  <w:style w:type="paragraph" w:customStyle="1" w:styleId="9F0BDC17445C480CB8963BBB48E764E8">
    <w:name w:val="9F0BDC17445C480CB8963BBB48E764E8"/>
    <w:rsid w:val="00111BEA"/>
  </w:style>
  <w:style w:type="paragraph" w:customStyle="1" w:styleId="205E455044F1408B9B14BFAA6F5FABCD">
    <w:name w:val="205E455044F1408B9B14BFAA6F5FABCD"/>
    <w:rsid w:val="00111BEA"/>
  </w:style>
  <w:style w:type="paragraph" w:customStyle="1" w:styleId="9B1564FB628F4F85A2BB59A0BBBAA693">
    <w:name w:val="9B1564FB628F4F85A2BB59A0BBBAA693"/>
    <w:rsid w:val="00111BEA"/>
  </w:style>
  <w:style w:type="paragraph" w:customStyle="1" w:styleId="0A090719BE264107856EF7BBEC73EB82">
    <w:name w:val="0A090719BE264107856EF7BBEC73EB82"/>
    <w:rsid w:val="00111BEA"/>
  </w:style>
  <w:style w:type="paragraph" w:customStyle="1" w:styleId="B251CFF4B1E24DC19274AAB7B50DB6A8">
    <w:name w:val="B251CFF4B1E24DC19274AAB7B50DB6A8"/>
    <w:rsid w:val="00111BEA"/>
  </w:style>
  <w:style w:type="paragraph" w:customStyle="1" w:styleId="BD6AE4A571AE46D5945CF916A5170338">
    <w:name w:val="BD6AE4A571AE46D5945CF916A5170338"/>
    <w:rsid w:val="00111BEA"/>
  </w:style>
  <w:style w:type="paragraph" w:customStyle="1" w:styleId="A5AE5D4D553844FD89CC066E589671AC">
    <w:name w:val="A5AE5D4D553844FD89CC066E589671AC"/>
    <w:rsid w:val="00111BEA"/>
  </w:style>
  <w:style w:type="paragraph" w:customStyle="1" w:styleId="D988A5AB66654A8D80BF057E13A97397">
    <w:name w:val="D988A5AB66654A8D80BF057E13A97397"/>
    <w:rsid w:val="00111BEA"/>
  </w:style>
  <w:style w:type="paragraph" w:customStyle="1" w:styleId="691128A856AA477187CF92453C497905">
    <w:name w:val="691128A856AA477187CF92453C497905"/>
    <w:rsid w:val="00111BEA"/>
  </w:style>
  <w:style w:type="paragraph" w:customStyle="1" w:styleId="90DE986015E8461BBB3889619CB14074">
    <w:name w:val="90DE986015E8461BBB3889619CB14074"/>
    <w:rsid w:val="00111BEA"/>
  </w:style>
  <w:style w:type="paragraph" w:customStyle="1" w:styleId="C4F3CC24A92748A995128D8F285945C1">
    <w:name w:val="C4F3CC24A92748A995128D8F285945C1"/>
    <w:rsid w:val="00111BEA"/>
  </w:style>
  <w:style w:type="paragraph" w:customStyle="1" w:styleId="4A60C09E704F4AEBB008FDD862347E5C">
    <w:name w:val="4A60C09E704F4AEBB008FDD862347E5C"/>
    <w:rsid w:val="00111BEA"/>
  </w:style>
  <w:style w:type="paragraph" w:customStyle="1" w:styleId="818087AE527647959A6AF665A8AE0C3D">
    <w:name w:val="818087AE527647959A6AF665A8AE0C3D"/>
    <w:rsid w:val="00111BEA"/>
  </w:style>
  <w:style w:type="paragraph" w:customStyle="1" w:styleId="A8CE7BCFD9054BCDA533AB1584C3739C">
    <w:name w:val="A8CE7BCFD9054BCDA533AB1584C3739C"/>
    <w:rsid w:val="00111BEA"/>
  </w:style>
  <w:style w:type="paragraph" w:customStyle="1" w:styleId="D3C68C39730641E1A9C6C99EDE9C9FA3">
    <w:name w:val="D3C68C39730641E1A9C6C99EDE9C9FA3"/>
    <w:rsid w:val="00111BEA"/>
  </w:style>
  <w:style w:type="paragraph" w:customStyle="1" w:styleId="637CFE8AD41844598BAF0237D22CD010">
    <w:name w:val="637CFE8AD41844598BAF0237D22CD010"/>
    <w:rsid w:val="00111BEA"/>
  </w:style>
  <w:style w:type="paragraph" w:customStyle="1" w:styleId="55654FFB5BED4665912052625FB1E3DF">
    <w:name w:val="55654FFB5BED4665912052625FB1E3DF"/>
    <w:rsid w:val="00111BEA"/>
  </w:style>
  <w:style w:type="paragraph" w:customStyle="1" w:styleId="94B1E15C6FBA4FA2B68B2062489635AA">
    <w:name w:val="94B1E15C6FBA4FA2B68B2062489635AA"/>
    <w:rsid w:val="00111BEA"/>
  </w:style>
  <w:style w:type="paragraph" w:customStyle="1" w:styleId="2C4EFF9259544040B99702FC45985521">
    <w:name w:val="2C4EFF9259544040B99702FC45985521"/>
    <w:rsid w:val="00111BEA"/>
  </w:style>
  <w:style w:type="paragraph" w:customStyle="1" w:styleId="FF030871CD394D4DADC96E0C1B71E98C">
    <w:name w:val="FF030871CD394D4DADC96E0C1B71E98C"/>
    <w:rsid w:val="00111BEA"/>
  </w:style>
  <w:style w:type="paragraph" w:customStyle="1" w:styleId="91E3E576443E409AAE3A668641E0959D">
    <w:name w:val="91E3E576443E409AAE3A668641E0959D"/>
    <w:rsid w:val="00111BEA"/>
  </w:style>
  <w:style w:type="paragraph" w:customStyle="1" w:styleId="A257A535A2E2416C9671684A8AC10A44">
    <w:name w:val="A257A535A2E2416C9671684A8AC10A44"/>
    <w:rsid w:val="00111BEA"/>
  </w:style>
  <w:style w:type="paragraph" w:customStyle="1" w:styleId="0A82C98656BD4887A059CBE2B98077CB">
    <w:name w:val="0A82C98656BD4887A059CBE2B98077CB"/>
    <w:rsid w:val="00111BEA"/>
  </w:style>
  <w:style w:type="paragraph" w:customStyle="1" w:styleId="5429565CA3AF441EA3912DE761B54654">
    <w:name w:val="5429565CA3AF441EA3912DE761B54654"/>
    <w:rsid w:val="00111BEA"/>
  </w:style>
  <w:style w:type="paragraph" w:customStyle="1" w:styleId="7C0510449AA34832A5FC49D9C5C31022">
    <w:name w:val="7C0510449AA34832A5FC49D9C5C31022"/>
    <w:rsid w:val="00111BEA"/>
  </w:style>
  <w:style w:type="paragraph" w:customStyle="1" w:styleId="54C03E5EB8C34A698A2DF548CD1B5C53">
    <w:name w:val="54C03E5EB8C34A698A2DF548CD1B5C53"/>
    <w:rsid w:val="00111BEA"/>
  </w:style>
  <w:style w:type="paragraph" w:customStyle="1" w:styleId="50E83876B9224783B9902EF3F4F6A2FF">
    <w:name w:val="50E83876B9224783B9902EF3F4F6A2FF"/>
    <w:rsid w:val="00111BEA"/>
  </w:style>
  <w:style w:type="paragraph" w:customStyle="1" w:styleId="022A2A31CD684A91A2CF581578F3CDA1">
    <w:name w:val="022A2A31CD684A91A2CF581578F3CDA1"/>
    <w:rsid w:val="00111BEA"/>
  </w:style>
  <w:style w:type="paragraph" w:customStyle="1" w:styleId="0788CBDE8C684935A22EF8348D7ADA3F">
    <w:name w:val="0788CBDE8C684935A22EF8348D7ADA3F"/>
    <w:rsid w:val="00111BEA"/>
  </w:style>
  <w:style w:type="paragraph" w:customStyle="1" w:styleId="6AE48378290544C89EB9F9673B7AFC3E">
    <w:name w:val="6AE48378290544C89EB9F9673B7AFC3E"/>
    <w:rsid w:val="00111BEA"/>
  </w:style>
  <w:style w:type="paragraph" w:customStyle="1" w:styleId="11222C200BC84537AA8BB3C8A97745A5">
    <w:name w:val="11222C200BC84537AA8BB3C8A97745A5"/>
    <w:rsid w:val="00111BEA"/>
  </w:style>
  <w:style w:type="paragraph" w:customStyle="1" w:styleId="D7F61B657F304B4791FC7A6AA8C42475">
    <w:name w:val="D7F61B657F304B4791FC7A6AA8C42475"/>
    <w:rsid w:val="00111BEA"/>
  </w:style>
  <w:style w:type="paragraph" w:customStyle="1" w:styleId="A88E99989D714E50AABF90B5CF589A5F">
    <w:name w:val="A88E99989D714E50AABF90B5CF589A5F"/>
    <w:rsid w:val="00111BEA"/>
  </w:style>
  <w:style w:type="paragraph" w:customStyle="1" w:styleId="24B998925C0A4438819E9EFDB06A7E11">
    <w:name w:val="24B998925C0A4438819E9EFDB06A7E11"/>
    <w:rsid w:val="00111BEA"/>
  </w:style>
  <w:style w:type="paragraph" w:customStyle="1" w:styleId="197C3B1D7D88456E92BF69710D2B4B2D">
    <w:name w:val="197C3B1D7D88456E92BF69710D2B4B2D"/>
    <w:rsid w:val="00111BEA"/>
  </w:style>
  <w:style w:type="paragraph" w:customStyle="1" w:styleId="27649F13BE674A0FBE9930CA95A64DA7">
    <w:name w:val="27649F13BE674A0FBE9930CA95A64DA7"/>
    <w:rsid w:val="00111BEA"/>
  </w:style>
  <w:style w:type="paragraph" w:customStyle="1" w:styleId="E711D879366C40DF8D58A11AFDBD1462">
    <w:name w:val="E711D879366C40DF8D58A11AFDBD1462"/>
    <w:rsid w:val="00111BEA"/>
  </w:style>
  <w:style w:type="paragraph" w:customStyle="1" w:styleId="B86833AC5E92445A835BE7084E17A766">
    <w:name w:val="B86833AC5E92445A835BE7084E17A766"/>
    <w:rsid w:val="00111BEA"/>
  </w:style>
  <w:style w:type="paragraph" w:customStyle="1" w:styleId="9CC667EEC2554E34B822BBDCBDBC6254">
    <w:name w:val="9CC667EEC2554E34B822BBDCBDBC6254"/>
    <w:rsid w:val="00111BEA"/>
  </w:style>
  <w:style w:type="paragraph" w:customStyle="1" w:styleId="777A7CE5DB6249C8A3A61546920594F1">
    <w:name w:val="777A7CE5DB6249C8A3A61546920594F1"/>
    <w:rsid w:val="00111BEA"/>
  </w:style>
  <w:style w:type="paragraph" w:customStyle="1" w:styleId="BE25028163AE4CBA9ABC5618DD24D7CA">
    <w:name w:val="BE25028163AE4CBA9ABC5618DD24D7CA"/>
    <w:rsid w:val="00111BEA"/>
  </w:style>
  <w:style w:type="paragraph" w:customStyle="1" w:styleId="32E62E5B6C1042DA9F2F9D0DDC7C8546">
    <w:name w:val="32E62E5B6C1042DA9F2F9D0DDC7C8546"/>
    <w:rsid w:val="00111BEA"/>
  </w:style>
  <w:style w:type="paragraph" w:customStyle="1" w:styleId="B20FCAEEAB4449E2926CF41CB6E33F76">
    <w:name w:val="B20FCAEEAB4449E2926CF41CB6E33F76"/>
    <w:rsid w:val="00111BEA"/>
  </w:style>
  <w:style w:type="paragraph" w:customStyle="1" w:styleId="5EF55C56500B430883D0166DD815C22C">
    <w:name w:val="5EF55C56500B430883D0166DD815C22C"/>
    <w:rsid w:val="00111BEA"/>
  </w:style>
  <w:style w:type="paragraph" w:customStyle="1" w:styleId="7424A87784AE4114A19DF3DCA10FD902">
    <w:name w:val="7424A87784AE4114A19DF3DCA10FD902"/>
    <w:rsid w:val="00111BEA"/>
  </w:style>
  <w:style w:type="paragraph" w:customStyle="1" w:styleId="D1000BFD67FC453D86B8BD223022E205">
    <w:name w:val="D1000BFD67FC453D86B8BD223022E205"/>
    <w:rsid w:val="00111BEA"/>
  </w:style>
  <w:style w:type="paragraph" w:customStyle="1" w:styleId="BCFBDFBB27C14E258B7A43B933097145">
    <w:name w:val="BCFBDFBB27C14E258B7A43B933097145"/>
    <w:rsid w:val="00111BEA"/>
  </w:style>
  <w:style w:type="paragraph" w:customStyle="1" w:styleId="B801C86F68684EB5A1002239F10BA203">
    <w:name w:val="B801C86F68684EB5A1002239F10BA203"/>
    <w:rsid w:val="00111BEA"/>
  </w:style>
  <w:style w:type="paragraph" w:customStyle="1" w:styleId="1171F37F191F43BE9569D073D2E62BDC">
    <w:name w:val="1171F37F191F43BE9569D073D2E62BDC"/>
    <w:rsid w:val="00111BEA"/>
  </w:style>
  <w:style w:type="paragraph" w:customStyle="1" w:styleId="146C2AF1545D48B5B2B23ABECC39E214">
    <w:name w:val="146C2AF1545D48B5B2B23ABECC39E214"/>
    <w:rsid w:val="00111BEA"/>
  </w:style>
  <w:style w:type="paragraph" w:customStyle="1" w:styleId="C08BD078A871484AA8D62C88C465A718">
    <w:name w:val="C08BD078A871484AA8D62C88C465A718"/>
    <w:rsid w:val="00111BEA"/>
  </w:style>
  <w:style w:type="paragraph" w:customStyle="1" w:styleId="7522EAE28A244DFABF7B44D1D607BB42">
    <w:name w:val="7522EAE28A244DFABF7B44D1D607BB42"/>
    <w:rsid w:val="00111BEA"/>
  </w:style>
  <w:style w:type="paragraph" w:customStyle="1" w:styleId="F951630A67D94B5D8C447A1CFA5775B2">
    <w:name w:val="F951630A67D94B5D8C447A1CFA5775B2"/>
    <w:rsid w:val="00111BEA"/>
  </w:style>
  <w:style w:type="paragraph" w:customStyle="1" w:styleId="2657F7A5E6AC4AE8BC15CE752105045F">
    <w:name w:val="2657F7A5E6AC4AE8BC15CE752105045F"/>
    <w:rsid w:val="00111BEA"/>
  </w:style>
  <w:style w:type="paragraph" w:customStyle="1" w:styleId="506816EB81714936A3F1CDE2AA24CB19">
    <w:name w:val="506816EB81714936A3F1CDE2AA24CB19"/>
    <w:rsid w:val="00111BEA"/>
  </w:style>
  <w:style w:type="paragraph" w:customStyle="1" w:styleId="940A8D11D959443AA7DEB9A93B05CA2D">
    <w:name w:val="940A8D11D959443AA7DEB9A93B05CA2D"/>
    <w:rsid w:val="00111BEA"/>
  </w:style>
  <w:style w:type="paragraph" w:customStyle="1" w:styleId="E20FA02949B24EE8A2FB49F5673AB468">
    <w:name w:val="E20FA02949B24EE8A2FB49F5673AB468"/>
    <w:rsid w:val="00111BEA"/>
  </w:style>
  <w:style w:type="paragraph" w:customStyle="1" w:styleId="6634F0BF8A8F4C4594AB873297070DAB">
    <w:name w:val="6634F0BF8A8F4C4594AB873297070DAB"/>
    <w:rsid w:val="00111BEA"/>
  </w:style>
  <w:style w:type="paragraph" w:customStyle="1" w:styleId="B28B2CAA9ED94FA8AC106947BEDE2362">
    <w:name w:val="B28B2CAA9ED94FA8AC106947BEDE2362"/>
    <w:rsid w:val="00111BEA"/>
  </w:style>
  <w:style w:type="paragraph" w:customStyle="1" w:styleId="97722B2D84A24012BAD955CB854E9003">
    <w:name w:val="97722B2D84A24012BAD955CB854E9003"/>
    <w:rsid w:val="00111BEA"/>
  </w:style>
  <w:style w:type="paragraph" w:customStyle="1" w:styleId="0709158FC8C04C49ADA7C86520FCF04D">
    <w:name w:val="0709158FC8C04C49ADA7C86520FCF04D"/>
    <w:rsid w:val="00111BEA"/>
  </w:style>
  <w:style w:type="paragraph" w:customStyle="1" w:styleId="DD8B99BF748F49CF83574A861D5BE27F">
    <w:name w:val="DD8B99BF748F49CF83574A861D5BE27F"/>
    <w:rsid w:val="00111BEA"/>
  </w:style>
  <w:style w:type="paragraph" w:customStyle="1" w:styleId="02AF65D34A1944BDBE0CC3E898559496">
    <w:name w:val="02AF65D34A1944BDBE0CC3E898559496"/>
    <w:rsid w:val="00111BEA"/>
  </w:style>
  <w:style w:type="paragraph" w:customStyle="1" w:styleId="24B0104CBDBB4AB1970A48D8335A1E76">
    <w:name w:val="24B0104CBDBB4AB1970A48D8335A1E76"/>
    <w:rsid w:val="00111BEA"/>
  </w:style>
  <w:style w:type="paragraph" w:customStyle="1" w:styleId="2E204C62B20A4DC68406FBF150C75FD2">
    <w:name w:val="2E204C62B20A4DC68406FBF150C75FD2"/>
    <w:rsid w:val="00111BEA"/>
  </w:style>
  <w:style w:type="paragraph" w:customStyle="1" w:styleId="B1A39FFD43D544D08FE2A0D3EEA365A4">
    <w:name w:val="B1A39FFD43D544D08FE2A0D3EEA365A4"/>
    <w:rsid w:val="00111BEA"/>
  </w:style>
  <w:style w:type="paragraph" w:customStyle="1" w:styleId="C56224C2C58A47D3ACCAEA525E73C0D6">
    <w:name w:val="C56224C2C58A47D3ACCAEA525E73C0D6"/>
    <w:rsid w:val="00111BEA"/>
  </w:style>
  <w:style w:type="paragraph" w:customStyle="1" w:styleId="19051EA8E39D4103B7CFBFACA2790868">
    <w:name w:val="19051EA8E39D4103B7CFBFACA2790868"/>
    <w:rsid w:val="00111BEA"/>
  </w:style>
  <w:style w:type="paragraph" w:customStyle="1" w:styleId="1A6388113E7E479593B4B5105B192C1C">
    <w:name w:val="1A6388113E7E479593B4B5105B192C1C"/>
    <w:rsid w:val="00111BEA"/>
  </w:style>
  <w:style w:type="paragraph" w:customStyle="1" w:styleId="C8FD22D54CB0470D99881698913083A7">
    <w:name w:val="C8FD22D54CB0470D99881698913083A7"/>
    <w:rsid w:val="00111BEA"/>
  </w:style>
  <w:style w:type="paragraph" w:customStyle="1" w:styleId="5AA607C31EB9458098CDA8F5186B8023">
    <w:name w:val="5AA607C31EB9458098CDA8F5186B8023"/>
    <w:rsid w:val="00111BEA"/>
  </w:style>
  <w:style w:type="paragraph" w:customStyle="1" w:styleId="FD1FCD22A8AB4CF89DD315EE202A28F1">
    <w:name w:val="FD1FCD22A8AB4CF89DD315EE202A28F1"/>
    <w:rsid w:val="00111BEA"/>
  </w:style>
  <w:style w:type="paragraph" w:customStyle="1" w:styleId="DEC82901A0454B3C8F264ECF416238CE">
    <w:name w:val="DEC82901A0454B3C8F264ECF416238CE"/>
    <w:rsid w:val="00111BEA"/>
  </w:style>
  <w:style w:type="paragraph" w:customStyle="1" w:styleId="66D24A9F929F4547B893CCB07BD10FC6">
    <w:name w:val="66D24A9F929F4547B893CCB07BD10FC6"/>
    <w:rsid w:val="00111BEA"/>
  </w:style>
  <w:style w:type="paragraph" w:customStyle="1" w:styleId="A13398A5C03C47FFA24834C111C35CE0">
    <w:name w:val="A13398A5C03C47FFA24834C111C35CE0"/>
    <w:rsid w:val="00111BEA"/>
  </w:style>
  <w:style w:type="paragraph" w:customStyle="1" w:styleId="E7A1A4A260514740B6AF830C9D233406">
    <w:name w:val="E7A1A4A260514740B6AF830C9D233406"/>
    <w:rsid w:val="00111BEA"/>
  </w:style>
  <w:style w:type="paragraph" w:customStyle="1" w:styleId="958FCEDBE33F4DFE8A33314424564624">
    <w:name w:val="958FCEDBE33F4DFE8A33314424564624"/>
    <w:rsid w:val="00111BEA"/>
  </w:style>
  <w:style w:type="paragraph" w:customStyle="1" w:styleId="9A18496EE2B2429296B2039F4BF39686">
    <w:name w:val="9A18496EE2B2429296B2039F4BF39686"/>
    <w:rsid w:val="00111BEA"/>
  </w:style>
  <w:style w:type="paragraph" w:customStyle="1" w:styleId="03F8442D1297461BB2D57748FDBC0072">
    <w:name w:val="03F8442D1297461BB2D57748FDBC0072"/>
    <w:rsid w:val="00111BEA"/>
  </w:style>
  <w:style w:type="paragraph" w:customStyle="1" w:styleId="2D46A09067B7492C93818FA511416BAB">
    <w:name w:val="2D46A09067B7492C93818FA511416BAB"/>
    <w:rsid w:val="00111BEA"/>
  </w:style>
  <w:style w:type="paragraph" w:customStyle="1" w:styleId="0376C0E9974C4FF18810C98A33193420">
    <w:name w:val="0376C0E9974C4FF18810C98A33193420"/>
    <w:rsid w:val="00111BEA"/>
  </w:style>
  <w:style w:type="paragraph" w:customStyle="1" w:styleId="0CE400A071B1409D99FE76332C438C81">
    <w:name w:val="0CE400A071B1409D99FE76332C438C81"/>
    <w:rsid w:val="00111BEA"/>
  </w:style>
  <w:style w:type="paragraph" w:customStyle="1" w:styleId="00B3EA1BBFA246A783260C810C753AC7">
    <w:name w:val="00B3EA1BBFA246A783260C810C753AC7"/>
    <w:rsid w:val="00111BEA"/>
  </w:style>
  <w:style w:type="paragraph" w:customStyle="1" w:styleId="5AC2315AA9594FC8B3ADFD8FA870F441">
    <w:name w:val="5AC2315AA9594FC8B3ADFD8FA870F441"/>
    <w:rsid w:val="00111BEA"/>
  </w:style>
  <w:style w:type="paragraph" w:customStyle="1" w:styleId="31CEA84E40024BB289524DB2BF72B1B7">
    <w:name w:val="31CEA84E40024BB289524DB2BF72B1B7"/>
    <w:rsid w:val="00111BEA"/>
  </w:style>
  <w:style w:type="paragraph" w:customStyle="1" w:styleId="56E2C292179341BABBEF5A8D96900C8D">
    <w:name w:val="56E2C292179341BABBEF5A8D96900C8D"/>
    <w:rsid w:val="00111BEA"/>
  </w:style>
  <w:style w:type="paragraph" w:customStyle="1" w:styleId="E3EF1A00468F4D179F754A570D2364ED">
    <w:name w:val="E3EF1A00468F4D179F754A570D2364ED"/>
    <w:rsid w:val="00111BEA"/>
  </w:style>
  <w:style w:type="paragraph" w:customStyle="1" w:styleId="82933A6EAB27449C8D53EEEBE88E8491">
    <w:name w:val="82933A6EAB27449C8D53EEEBE88E8491"/>
    <w:rsid w:val="00111BEA"/>
  </w:style>
  <w:style w:type="paragraph" w:customStyle="1" w:styleId="DB2783D8CB4D4490BA0F0FD71477FE4A">
    <w:name w:val="DB2783D8CB4D4490BA0F0FD71477FE4A"/>
    <w:rsid w:val="00111BEA"/>
  </w:style>
  <w:style w:type="paragraph" w:customStyle="1" w:styleId="6F92B83B98254E1E82480CC4EDCD5A74">
    <w:name w:val="6F92B83B98254E1E82480CC4EDCD5A74"/>
    <w:rsid w:val="00111BEA"/>
  </w:style>
  <w:style w:type="paragraph" w:customStyle="1" w:styleId="BBA101F194934C18AD85A6F5B0BB3065">
    <w:name w:val="BBA101F194934C18AD85A6F5B0BB3065"/>
    <w:rsid w:val="00111BEA"/>
  </w:style>
  <w:style w:type="paragraph" w:customStyle="1" w:styleId="1A6C4296E1F446DBA2B178C2EE4DD1E6">
    <w:name w:val="1A6C4296E1F446DBA2B178C2EE4DD1E6"/>
    <w:rsid w:val="00111BEA"/>
  </w:style>
  <w:style w:type="paragraph" w:customStyle="1" w:styleId="9AB713492D3A4019A5BFE7DF3BE6217F">
    <w:name w:val="9AB713492D3A4019A5BFE7DF3BE6217F"/>
    <w:rsid w:val="00111BEA"/>
  </w:style>
  <w:style w:type="paragraph" w:customStyle="1" w:styleId="0F8F57967FA24E2C8B685E8CA6B3B9E7">
    <w:name w:val="0F8F57967FA24E2C8B685E8CA6B3B9E7"/>
    <w:rsid w:val="00111BEA"/>
  </w:style>
  <w:style w:type="paragraph" w:customStyle="1" w:styleId="D8F4074884404D1E939E31E58C375A4E">
    <w:name w:val="D8F4074884404D1E939E31E58C375A4E"/>
    <w:rsid w:val="00111BEA"/>
  </w:style>
  <w:style w:type="paragraph" w:customStyle="1" w:styleId="534D8AB9872140AAA908A9790E943005">
    <w:name w:val="534D8AB9872140AAA908A9790E943005"/>
    <w:rsid w:val="00111BEA"/>
  </w:style>
  <w:style w:type="paragraph" w:customStyle="1" w:styleId="BFC0D4C4E4D84070ADA445D24AB61E1B">
    <w:name w:val="BFC0D4C4E4D84070ADA445D24AB61E1B"/>
    <w:rsid w:val="00111BEA"/>
  </w:style>
  <w:style w:type="paragraph" w:customStyle="1" w:styleId="DFBE08D5BA99423F90F7A293056B7E80">
    <w:name w:val="DFBE08D5BA99423F90F7A293056B7E80"/>
    <w:rsid w:val="00111BEA"/>
  </w:style>
  <w:style w:type="paragraph" w:customStyle="1" w:styleId="1291674396E54EF393DA7B6383491A94">
    <w:name w:val="1291674396E54EF393DA7B6383491A94"/>
    <w:rsid w:val="00111BEA"/>
  </w:style>
  <w:style w:type="paragraph" w:customStyle="1" w:styleId="219EF7BDB41347AF84A8E2D6F4E61706">
    <w:name w:val="219EF7BDB41347AF84A8E2D6F4E61706"/>
    <w:rsid w:val="00111BEA"/>
  </w:style>
  <w:style w:type="paragraph" w:customStyle="1" w:styleId="0EF5162279454E8EB6A462BFC388C10A">
    <w:name w:val="0EF5162279454E8EB6A462BFC388C10A"/>
    <w:rsid w:val="00C41FAD"/>
  </w:style>
  <w:style w:type="paragraph" w:customStyle="1" w:styleId="7A3720F60B8041B9868A4CA7BF51BA0E">
    <w:name w:val="7A3720F60B8041B9868A4CA7BF51BA0E"/>
    <w:rsid w:val="00C41FAD"/>
  </w:style>
  <w:style w:type="paragraph" w:customStyle="1" w:styleId="572F97241E9041C180585053D26596F5">
    <w:name w:val="572F97241E9041C180585053D26596F5"/>
    <w:rsid w:val="00C41FAD"/>
  </w:style>
  <w:style w:type="paragraph" w:customStyle="1" w:styleId="8C093AC5C8654A7D9B1E416F80551ED8">
    <w:name w:val="8C093AC5C8654A7D9B1E416F80551ED8"/>
    <w:rsid w:val="00C41FAD"/>
  </w:style>
  <w:style w:type="paragraph" w:customStyle="1" w:styleId="0753A0C6138B4D8285E2CE054B21EDAC">
    <w:name w:val="0753A0C6138B4D8285E2CE054B21EDAC"/>
    <w:rsid w:val="00C41FAD"/>
  </w:style>
  <w:style w:type="paragraph" w:customStyle="1" w:styleId="5D19CFC0E92E4BA9BBF67AA54B64CFC0">
    <w:name w:val="5D19CFC0E92E4BA9BBF67AA54B64CFC0"/>
    <w:rsid w:val="00C41FAD"/>
  </w:style>
  <w:style w:type="paragraph" w:customStyle="1" w:styleId="728DC220D19B4121A514208F825C9FFC">
    <w:name w:val="728DC220D19B4121A514208F825C9FFC"/>
    <w:rsid w:val="00C41FAD"/>
  </w:style>
  <w:style w:type="paragraph" w:customStyle="1" w:styleId="CBA324881237405BB0356CA617138F5F">
    <w:name w:val="CBA324881237405BB0356CA617138F5F"/>
    <w:rsid w:val="00C41FAD"/>
  </w:style>
  <w:style w:type="paragraph" w:customStyle="1" w:styleId="2FBABC0490BF4FFB80908A7E761CED7F">
    <w:name w:val="2FBABC0490BF4FFB80908A7E761CED7F"/>
    <w:rsid w:val="00C41FAD"/>
  </w:style>
  <w:style w:type="paragraph" w:customStyle="1" w:styleId="5D2E976035F14A0580542627D513DA91">
    <w:name w:val="5D2E976035F14A0580542627D513DA91"/>
    <w:rsid w:val="00C41FAD"/>
  </w:style>
  <w:style w:type="paragraph" w:customStyle="1" w:styleId="BB295FEF06A941A8AF3B59FEFB42D5A6">
    <w:name w:val="BB295FEF06A941A8AF3B59FEFB42D5A6"/>
    <w:rsid w:val="00C41FAD"/>
  </w:style>
  <w:style w:type="paragraph" w:customStyle="1" w:styleId="229107C1A39E4424B8568C1F296F172D">
    <w:name w:val="229107C1A39E4424B8568C1F296F172D"/>
    <w:rsid w:val="00C41FAD"/>
  </w:style>
  <w:style w:type="paragraph" w:customStyle="1" w:styleId="D310A9BC8EFC4CEBA207ABC1A1FF6726">
    <w:name w:val="D310A9BC8EFC4CEBA207ABC1A1FF6726"/>
    <w:rsid w:val="00C41FAD"/>
  </w:style>
  <w:style w:type="paragraph" w:customStyle="1" w:styleId="8B2A5F0A024E4C84B5B15445584ACFCF">
    <w:name w:val="8B2A5F0A024E4C84B5B15445584ACFCF"/>
    <w:rsid w:val="00C41FAD"/>
  </w:style>
  <w:style w:type="paragraph" w:customStyle="1" w:styleId="EBE1026E0A4046FF978EAF15BBF70125">
    <w:name w:val="EBE1026E0A4046FF978EAF15BBF70125"/>
    <w:rsid w:val="00C41FAD"/>
  </w:style>
  <w:style w:type="paragraph" w:customStyle="1" w:styleId="C3F8396258CF44159B413B92C82A6D48">
    <w:name w:val="C3F8396258CF44159B413B92C82A6D48"/>
    <w:rsid w:val="00C41FAD"/>
  </w:style>
  <w:style w:type="paragraph" w:customStyle="1" w:styleId="5949E7969FA94144BF75C6C2A215E6D9">
    <w:name w:val="5949E7969FA94144BF75C6C2A215E6D9"/>
    <w:rsid w:val="00C41FAD"/>
  </w:style>
  <w:style w:type="paragraph" w:customStyle="1" w:styleId="DE2AFA223C574C0F90D0A09CFEEAF5D8">
    <w:name w:val="DE2AFA223C574C0F90D0A09CFEEAF5D8"/>
    <w:rsid w:val="00C41FAD"/>
  </w:style>
  <w:style w:type="paragraph" w:customStyle="1" w:styleId="324C0AC6B6CB443186126D1E4AAEF4C2">
    <w:name w:val="324C0AC6B6CB443186126D1E4AAEF4C2"/>
    <w:rsid w:val="00C41FAD"/>
  </w:style>
  <w:style w:type="paragraph" w:customStyle="1" w:styleId="C1888A04E3614CE19074A30F7A1C750C">
    <w:name w:val="C1888A04E3614CE19074A30F7A1C750C"/>
    <w:rsid w:val="00C41FAD"/>
  </w:style>
  <w:style w:type="paragraph" w:customStyle="1" w:styleId="291EB116855447EEAED9EF3325BA0CB1">
    <w:name w:val="291EB116855447EEAED9EF3325BA0CB1"/>
    <w:rsid w:val="00C41FAD"/>
  </w:style>
  <w:style w:type="paragraph" w:customStyle="1" w:styleId="231F8E1FD3714214B5869A66E258B7BB">
    <w:name w:val="231F8E1FD3714214B5869A66E258B7BB"/>
    <w:rsid w:val="00C41FAD"/>
  </w:style>
  <w:style w:type="paragraph" w:customStyle="1" w:styleId="D579B4FB3CA74DA58F377D3176E6AC4C">
    <w:name w:val="D579B4FB3CA74DA58F377D3176E6AC4C"/>
    <w:rsid w:val="00C41FAD"/>
  </w:style>
  <w:style w:type="paragraph" w:customStyle="1" w:styleId="1F9633E4A3E7446F971611DD0A6E865F">
    <w:name w:val="1F9633E4A3E7446F971611DD0A6E865F"/>
    <w:rsid w:val="00C41FAD"/>
  </w:style>
  <w:style w:type="paragraph" w:customStyle="1" w:styleId="FE01781FDAD34F59A6997E7FC65663C1">
    <w:name w:val="FE01781FDAD34F59A6997E7FC65663C1"/>
    <w:rsid w:val="00C41FAD"/>
  </w:style>
  <w:style w:type="paragraph" w:customStyle="1" w:styleId="B03A0C2192FA470A94BFFA24A8BE77C7">
    <w:name w:val="B03A0C2192FA470A94BFFA24A8BE77C7"/>
    <w:rsid w:val="00C41FAD"/>
  </w:style>
  <w:style w:type="paragraph" w:customStyle="1" w:styleId="3C232282A59947F6BB17D01F2903D5CC">
    <w:name w:val="3C232282A59947F6BB17D01F2903D5CC"/>
    <w:rsid w:val="00C41FAD"/>
  </w:style>
  <w:style w:type="paragraph" w:customStyle="1" w:styleId="C533EC3444754A708513C1ACC30C4C1A">
    <w:name w:val="C533EC3444754A708513C1ACC30C4C1A"/>
    <w:rsid w:val="00C41FAD"/>
  </w:style>
  <w:style w:type="paragraph" w:customStyle="1" w:styleId="E82436EDECF345C8BDD941F2F7E7DD0E">
    <w:name w:val="E82436EDECF345C8BDD941F2F7E7DD0E"/>
    <w:rsid w:val="00C41FAD"/>
  </w:style>
  <w:style w:type="paragraph" w:customStyle="1" w:styleId="66B69C5610884C74997E8883297BBA4A">
    <w:name w:val="66B69C5610884C74997E8883297BBA4A"/>
    <w:rsid w:val="00C41FAD"/>
  </w:style>
  <w:style w:type="paragraph" w:customStyle="1" w:styleId="C24272F4905341FAA2860B3544EA905B">
    <w:name w:val="C24272F4905341FAA2860B3544EA905B"/>
    <w:rsid w:val="00C41FAD"/>
  </w:style>
  <w:style w:type="paragraph" w:customStyle="1" w:styleId="0725AE3FFAFD4F8E812676847242D5EE">
    <w:name w:val="0725AE3FFAFD4F8E812676847242D5EE"/>
    <w:rsid w:val="00C41FAD"/>
  </w:style>
  <w:style w:type="paragraph" w:customStyle="1" w:styleId="DC8E6E5D79BF44D69168E33A1A3CF228">
    <w:name w:val="DC8E6E5D79BF44D69168E33A1A3CF228"/>
    <w:rsid w:val="00C41FAD"/>
  </w:style>
  <w:style w:type="paragraph" w:customStyle="1" w:styleId="DA024AC5006F41BB8FABA06FAA63F37C">
    <w:name w:val="DA024AC5006F41BB8FABA06FAA63F37C"/>
    <w:rsid w:val="00C41FAD"/>
  </w:style>
  <w:style w:type="paragraph" w:customStyle="1" w:styleId="6220F325D5334E24A0C9C6AA13973057">
    <w:name w:val="6220F325D5334E24A0C9C6AA13973057"/>
    <w:rsid w:val="00C41FAD"/>
  </w:style>
  <w:style w:type="paragraph" w:customStyle="1" w:styleId="D12CAC4E96784EA4A449A94099237482">
    <w:name w:val="D12CAC4E96784EA4A449A94099237482"/>
    <w:rsid w:val="00C41FAD"/>
  </w:style>
  <w:style w:type="paragraph" w:customStyle="1" w:styleId="36A62CDE19804B6DBC98021454377932">
    <w:name w:val="36A62CDE19804B6DBC98021454377932"/>
    <w:rsid w:val="00C41FAD"/>
  </w:style>
  <w:style w:type="paragraph" w:customStyle="1" w:styleId="767833FF47D645EEB256C6A22265B828">
    <w:name w:val="767833FF47D645EEB256C6A22265B828"/>
    <w:rsid w:val="00C41FAD"/>
  </w:style>
  <w:style w:type="paragraph" w:customStyle="1" w:styleId="77C7B13A7A2D4CDABDA7712052D536C5">
    <w:name w:val="77C7B13A7A2D4CDABDA7712052D536C5"/>
    <w:rsid w:val="00C41FAD"/>
  </w:style>
  <w:style w:type="paragraph" w:customStyle="1" w:styleId="BB85527426AB4F5EBC30E70EB50DFF70">
    <w:name w:val="BB85527426AB4F5EBC30E70EB50DFF70"/>
    <w:rsid w:val="00C41FAD"/>
  </w:style>
  <w:style w:type="paragraph" w:customStyle="1" w:styleId="82A3ABD2C2C245CE96C477422A17FCDA">
    <w:name w:val="82A3ABD2C2C245CE96C477422A17FCDA"/>
    <w:rsid w:val="00C41FAD"/>
  </w:style>
  <w:style w:type="paragraph" w:customStyle="1" w:styleId="E352A485ED44401FA00BBEDAE81E1078">
    <w:name w:val="E352A485ED44401FA00BBEDAE81E1078"/>
    <w:rsid w:val="00C41FAD"/>
  </w:style>
  <w:style w:type="paragraph" w:customStyle="1" w:styleId="5A7732F4D9DB4D60BE5E3A0505D60C41">
    <w:name w:val="5A7732F4D9DB4D60BE5E3A0505D60C41"/>
    <w:rsid w:val="00C41FAD"/>
  </w:style>
  <w:style w:type="paragraph" w:customStyle="1" w:styleId="1065C656A07F4A9D93331BF1570305FB">
    <w:name w:val="1065C656A07F4A9D93331BF1570305FB"/>
    <w:rsid w:val="00C41FAD"/>
  </w:style>
  <w:style w:type="paragraph" w:customStyle="1" w:styleId="416D9A3275FD40AFB7E7902E419E9AB9">
    <w:name w:val="416D9A3275FD40AFB7E7902E419E9AB9"/>
    <w:rsid w:val="00C41FAD"/>
  </w:style>
  <w:style w:type="paragraph" w:customStyle="1" w:styleId="7970168438E54E12863037E1537D1EFB">
    <w:name w:val="7970168438E54E12863037E1537D1EFB"/>
    <w:rsid w:val="00C41FAD"/>
  </w:style>
  <w:style w:type="paragraph" w:customStyle="1" w:styleId="B76BFE402CBE4258A8F4C63706894280">
    <w:name w:val="B76BFE402CBE4258A8F4C63706894280"/>
    <w:rsid w:val="00C41FAD"/>
  </w:style>
  <w:style w:type="paragraph" w:customStyle="1" w:styleId="DF42EF9CA4A54B298EE1C38CA863BA9E">
    <w:name w:val="DF42EF9CA4A54B298EE1C38CA863BA9E"/>
    <w:rsid w:val="00C41FAD"/>
  </w:style>
  <w:style w:type="paragraph" w:customStyle="1" w:styleId="585BF20AB85F4CEABADA9BBDDACB68AC">
    <w:name w:val="585BF20AB85F4CEABADA9BBDDACB68AC"/>
    <w:rsid w:val="00C41FAD"/>
  </w:style>
  <w:style w:type="paragraph" w:customStyle="1" w:styleId="20FB6FC9D629491FAEB6A99CE8C3E55E">
    <w:name w:val="20FB6FC9D629491FAEB6A99CE8C3E55E"/>
    <w:rsid w:val="00C41FAD"/>
  </w:style>
  <w:style w:type="paragraph" w:customStyle="1" w:styleId="A64207D82FA34467ACE3FF10C75D379C">
    <w:name w:val="A64207D82FA34467ACE3FF10C75D379C"/>
    <w:rsid w:val="00C41FAD"/>
  </w:style>
  <w:style w:type="paragraph" w:customStyle="1" w:styleId="B01E03F3835046CF8B94F14138D1398E">
    <w:name w:val="B01E03F3835046CF8B94F14138D1398E"/>
    <w:rsid w:val="00C41FAD"/>
  </w:style>
  <w:style w:type="paragraph" w:customStyle="1" w:styleId="9269E2EE2E004C7DA3FD21863886F60F">
    <w:name w:val="9269E2EE2E004C7DA3FD21863886F60F"/>
    <w:rsid w:val="00C41FAD"/>
  </w:style>
  <w:style w:type="paragraph" w:customStyle="1" w:styleId="60120AFCF7B442DE88E376D4A97FDEE5">
    <w:name w:val="60120AFCF7B442DE88E376D4A97FDEE5"/>
    <w:rsid w:val="00C41FAD"/>
  </w:style>
  <w:style w:type="paragraph" w:customStyle="1" w:styleId="7275881E27D0473690E488B4E7914569">
    <w:name w:val="7275881E27D0473690E488B4E7914569"/>
    <w:rsid w:val="00C41FAD"/>
  </w:style>
  <w:style w:type="paragraph" w:customStyle="1" w:styleId="A8BD25FAA3E4444AADE5D04FCBF2E7A2">
    <w:name w:val="A8BD25FAA3E4444AADE5D04FCBF2E7A2"/>
    <w:rsid w:val="00C41FAD"/>
  </w:style>
  <w:style w:type="paragraph" w:customStyle="1" w:styleId="D9AACBE656AB4D9084F4A76EDE8B552B">
    <w:name w:val="D9AACBE656AB4D9084F4A76EDE8B552B"/>
    <w:rsid w:val="00690146"/>
  </w:style>
  <w:style w:type="paragraph" w:customStyle="1" w:styleId="A950DAFDB70949509F9138CF7161B6DC">
    <w:name w:val="A950DAFDB70949509F9138CF7161B6DC"/>
    <w:rsid w:val="00690146"/>
  </w:style>
  <w:style w:type="paragraph" w:customStyle="1" w:styleId="DDBA89517229445CAB5D376539075736">
    <w:name w:val="DDBA89517229445CAB5D376539075736"/>
    <w:rsid w:val="00690146"/>
  </w:style>
  <w:style w:type="paragraph" w:customStyle="1" w:styleId="094B9622C9F74DE5A3E570ED27174FCD">
    <w:name w:val="094B9622C9F74DE5A3E570ED27174FCD"/>
    <w:rsid w:val="00690146"/>
  </w:style>
  <w:style w:type="paragraph" w:customStyle="1" w:styleId="19D2AD7D4B9441858589481AD6BECDA5">
    <w:name w:val="19D2AD7D4B9441858589481AD6BECDA5"/>
    <w:rsid w:val="00690146"/>
  </w:style>
  <w:style w:type="paragraph" w:customStyle="1" w:styleId="29C1687473B748A7948E963A7BAE642A">
    <w:name w:val="29C1687473B748A7948E963A7BAE642A"/>
    <w:rsid w:val="00690146"/>
  </w:style>
  <w:style w:type="paragraph" w:customStyle="1" w:styleId="2C7B0D35256C438CABDC449FF92F16C1">
    <w:name w:val="2C7B0D35256C438CABDC449FF92F16C1"/>
    <w:rsid w:val="00690146"/>
  </w:style>
  <w:style w:type="paragraph" w:customStyle="1" w:styleId="BFE50916D9EC4A97B03E1EE454336450">
    <w:name w:val="BFE50916D9EC4A97B03E1EE454336450"/>
    <w:rsid w:val="00690146"/>
  </w:style>
  <w:style w:type="paragraph" w:customStyle="1" w:styleId="19CC793EC1394C4FAE9C6DC5F0AE52A0">
    <w:name w:val="19CC793EC1394C4FAE9C6DC5F0AE52A0"/>
    <w:rsid w:val="00690146"/>
  </w:style>
  <w:style w:type="paragraph" w:customStyle="1" w:styleId="A1B9CFED203B46E89EE72EF16156B7F0">
    <w:name w:val="A1B9CFED203B46E89EE72EF16156B7F0"/>
    <w:rsid w:val="00690146"/>
  </w:style>
  <w:style w:type="paragraph" w:customStyle="1" w:styleId="DC7C04C47D774A729DEC4BE6E2FE4F71">
    <w:name w:val="DC7C04C47D774A729DEC4BE6E2FE4F71"/>
    <w:rsid w:val="00690146"/>
  </w:style>
  <w:style w:type="paragraph" w:customStyle="1" w:styleId="5622FA635E284BBC8EC162AB0952903B">
    <w:name w:val="5622FA635E284BBC8EC162AB0952903B"/>
    <w:rsid w:val="00690146"/>
  </w:style>
  <w:style w:type="paragraph" w:customStyle="1" w:styleId="DA6710E7C598445AA063DF5A8074F2EB">
    <w:name w:val="DA6710E7C598445AA063DF5A8074F2EB"/>
    <w:rsid w:val="00690146"/>
  </w:style>
  <w:style w:type="paragraph" w:customStyle="1" w:styleId="4680868B11EC4AE39469C71C9DAAC5F7">
    <w:name w:val="4680868B11EC4AE39469C71C9DAAC5F7"/>
    <w:rsid w:val="00690146"/>
  </w:style>
  <w:style w:type="paragraph" w:customStyle="1" w:styleId="B1DC1D5844134B4B9432916BA3FFF060">
    <w:name w:val="B1DC1D5844134B4B9432916BA3FFF060"/>
    <w:rsid w:val="00690146"/>
  </w:style>
  <w:style w:type="paragraph" w:customStyle="1" w:styleId="95A4621F65FE4DCA85E6309EBAAB4122">
    <w:name w:val="95A4621F65FE4DCA85E6309EBAAB4122"/>
    <w:rsid w:val="00690146"/>
  </w:style>
  <w:style w:type="paragraph" w:customStyle="1" w:styleId="AE4CC529BC56493EA2757484B0D8867C">
    <w:name w:val="AE4CC529BC56493EA2757484B0D8867C"/>
    <w:rsid w:val="00690146"/>
  </w:style>
  <w:style w:type="paragraph" w:customStyle="1" w:styleId="A14A950E021848E0A95F846B78D3A91C">
    <w:name w:val="A14A950E021848E0A95F846B78D3A91C"/>
    <w:rsid w:val="00690146"/>
  </w:style>
  <w:style w:type="paragraph" w:customStyle="1" w:styleId="3887C0DE33FE4EB8AEFF010A4EC0315D">
    <w:name w:val="3887C0DE33FE4EB8AEFF010A4EC0315D"/>
    <w:rsid w:val="00690146"/>
  </w:style>
  <w:style w:type="paragraph" w:customStyle="1" w:styleId="A09386255C534E6890F9C4B1A49326CF">
    <w:name w:val="A09386255C534E6890F9C4B1A49326CF"/>
    <w:rsid w:val="00690146"/>
  </w:style>
  <w:style w:type="paragraph" w:customStyle="1" w:styleId="EBF8BBFE6A734B2A8E35DFD6668544D3">
    <w:name w:val="EBF8BBFE6A734B2A8E35DFD6668544D3"/>
    <w:rsid w:val="00690146"/>
  </w:style>
  <w:style w:type="paragraph" w:customStyle="1" w:styleId="8E106FCAFCB243D4991EEB7219F01490">
    <w:name w:val="8E106FCAFCB243D4991EEB7219F01490"/>
    <w:rsid w:val="00690146"/>
  </w:style>
  <w:style w:type="paragraph" w:customStyle="1" w:styleId="7DF72F67FBA443729C320CF8E441ABFA">
    <w:name w:val="7DF72F67FBA443729C320CF8E441ABFA"/>
    <w:rsid w:val="00690146"/>
  </w:style>
  <w:style w:type="paragraph" w:customStyle="1" w:styleId="AD5EDEE8D16449BA8726D06F35E9599E">
    <w:name w:val="AD5EDEE8D16449BA8726D06F35E9599E"/>
    <w:rsid w:val="00690146"/>
  </w:style>
  <w:style w:type="paragraph" w:customStyle="1" w:styleId="6D4A3FD8960343F5B3E8ABA37DE5AEC0">
    <w:name w:val="6D4A3FD8960343F5B3E8ABA37DE5AEC0"/>
    <w:rsid w:val="00690146"/>
  </w:style>
  <w:style w:type="paragraph" w:customStyle="1" w:styleId="DE455A4AEFF04EBB909CE70E29957CB5">
    <w:name w:val="DE455A4AEFF04EBB909CE70E29957CB5"/>
    <w:rsid w:val="00690146"/>
  </w:style>
  <w:style w:type="paragraph" w:customStyle="1" w:styleId="A556697AB5554182B738159CDBF2F09E">
    <w:name w:val="A556697AB5554182B738159CDBF2F09E"/>
    <w:rsid w:val="00690146"/>
  </w:style>
  <w:style w:type="paragraph" w:customStyle="1" w:styleId="AFB1E1E018254D588B034785779F4F80">
    <w:name w:val="AFB1E1E018254D588B034785779F4F80"/>
    <w:rsid w:val="00690146"/>
  </w:style>
  <w:style w:type="paragraph" w:customStyle="1" w:styleId="544E6606EEEB4184895468AD17D8577E">
    <w:name w:val="544E6606EEEB4184895468AD17D8577E"/>
    <w:rsid w:val="00690146"/>
  </w:style>
  <w:style w:type="paragraph" w:customStyle="1" w:styleId="AEDD9B3D174448EA96F787AD2D889128">
    <w:name w:val="AEDD9B3D174448EA96F787AD2D889128"/>
    <w:rsid w:val="00690146"/>
  </w:style>
  <w:style w:type="paragraph" w:customStyle="1" w:styleId="FB5EE36B447D46869820761D6048D5BD">
    <w:name w:val="FB5EE36B447D46869820761D6048D5BD"/>
    <w:rsid w:val="00690146"/>
  </w:style>
  <w:style w:type="paragraph" w:customStyle="1" w:styleId="E6B908554EA64314A40546F2957AAF5A">
    <w:name w:val="E6B908554EA64314A40546F2957AAF5A"/>
    <w:rsid w:val="00690146"/>
  </w:style>
  <w:style w:type="paragraph" w:customStyle="1" w:styleId="D82BFFA79E0049A8A30BF60A9D439505">
    <w:name w:val="D82BFFA79E0049A8A30BF60A9D439505"/>
    <w:rsid w:val="00690146"/>
  </w:style>
  <w:style w:type="paragraph" w:customStyle="1" w:styleId="A5F3E809BBED46F38942DEC52EF0B6ED">
    <w:name w:val="A5F3E809BBED46F38942DEC52EF0B6ED"/>
    <w:rsid w:val="00690146"/>
  </w:style>
  <w:style w:type="paragraph" w:customStyle="1" w:styleId="5B2FA24C05214C4787AC1291F9C34F93">
    <w:name w:val="5B2FA24C05214C4787AC1291F9C34F93"/>
    <w:rsid w:val="00690146"/>
  </w:style>
  <w:style w:type="paragraph" w:customStyle="1" w:styleId="C59DFA8F9887434480D485964B38A9A0">
    <w:name w:val="C59DFA8F9887434480D485964B38A9A0"/>
    <w:rsid w:val="00690146"/>
  </w:style>
  <w:style w:type="paragraph" w:customStyle="1" w:styleId="CA4BB07FC0EE452D82FFA764B1751ACF">
    <w:name w:val="CA4BB07FC0EE452D82FFA764B1751ACF"/>
    <w:rsid w:val="00690146"/>
  </w:style>
  <w:style w:type="paragraph" w:customStyle="1" w:styleId="4C84A5956C4C452F8A8087DCCE0BDA40">
    <w:name w:val="4C84A5956C4C452F8A8087DCCE0BDA40"/>
    <w:rsid w:val="00690146"/>
  </w:style>
  <w:style w:type="paragraph" w:customStyle="1" w:styleId="FFB8F9BAE25043348C599B8F09841967">
    <w:name w:val="FFB8F9BAE25043348C599B8F09841967"/>
    <w:rsid w:val="00690146"/>
  </w:style>
  <w:style w:type="paragraph" w:customStyle="1" w:styleId="2DA25C997A4B45948C649DECB1DFC926">
    <w:name w:val="2DA25C997A4B45948C649DECB1DFC926"/>
    <w:rsid w:val="00690146"/>
  </w:style>
  <w:style w:type="paragraph" w:customStyle="1" w:styleId="9ED8E8B5C8AB4DFE9343CE165407E6BC">
    <w:name w:val="9ED8E8B5C8AB4DFE9343CE165407E6BC"/>
    <w:rsid w:val="00690146"/>
  </w:style>
  <w:style w:type="paragraph" w:customStyle="1" w:styleId="40FADFE14FE24028A55A47035FC45E82">
    <w:name w:val="40FADFE14FE24028A55A47035FC45E82"/>
    <w:rsid w:val="00690146"/>
  </w:style>
  <w:style w:type="paragraph" w:customStyle="1" w:styleId="64C60C5A81114881840C42284B21F96C">
    <w:name w:val="64C60C5A81114881840C42284B21F96C"/>
    <w:rsid w:val="00690146"/>
  </w:style>
  <w:style w:type="paragraph" w:customStyle="1" w:styleId="B19587E446E4444E856E47E520052655">
    <w:name w:val="B19587E446E4444E856E47E520052655"/>
    <w:rsid w:val="00690146"/>
  </w:style>
  <w:style w:type="paragraph" w:customStyle="1" w:styleId="FE7CCF98CFC646F5B29513EABDD53538">
    <w:name w:val="FE7CCF98CFC646F5B29513EABDD53538"/>
    <w:rsid w:val="00690146"/>
  </w:style>
  <w:style w:type="paragraph" w:customStyle="1" w:styleId="6A58ED9D3CA84F0AA64305757E2B774C">
    <w:name w:val="6A58ED9D3CA84F0AA64305757E2B774C"/>
    <w:rsid w:val="00690146"/>
  </w:style>
  <w:style w:type="paragraph" w:customStyle="1" w:styleId="A436D9A812F74E1DBAE1DD52FFE026C1">
    <w:name w:val="A436D9A812F74E1DBAE1DD52FFE026C1"/>
    <w:rsid w:val="00690146"/>
  </w:style>
  <w:style w:type="paragraph" w:customStyle="1" w:styleId="ED9B0D1BF8B74A1A852715420D7949F2">
    <w:name w:val="ED9B0D1BF8B74A1A852715420D7949F2"/>
    <w:rsid w:val="00690146"/>
  </w:style>
  <w:style w:type="paragraph" w:customStyle="1" w:styleId="57A49E59015B4ACCBA36B48069AF4526">
    <w:name w:val="57A49E59015B4ACCBA36B48069AF4526"/>
    <w:rsid w:val="00690146"/>
  </w:style>
  <w:style w:type="paragraph" w:customStyle="1" w:styleId="D842CE14C05442028107E032B4CD0B4C">
    <w:name w:val="D842CE14C05442028107E032B4CD0B4C"/>
    <w:rsid w:val="00690146"/>
  </w:style>
  <w:style w:type="paragraph" w:customStyle="1" w:styleId="C64AB4E10E7943D2B571604899A9CDC1">
    <w:name w:val="C64AB4E10E7943D2B571604899A9CDC1"/>
    <w:rsid w:val="00690146"/>
  </w:style>
  <w:style w:type="paragraph" w:customStyle="1" w:styleId="349AC5CDCC1448689BBAC983D2E73439">
    <w:name w:val="349AC5CDCC1448689BBAC983D2E73439"/>
    <w:rsid w:val="00690146"/>
  </w:style>
  <w:style w:type="paragraph" w:customStyle="1" w:styleId="15714F4187FF4943A7FF073A10A7BB57">
    <w:name w:val="15714F4187FF4943A7FF073A10A7BB57"/>
    <w:rsid w:val="00690146"/>
  </w:style>
  <w:style w:type="paragraph" w:customStyle="1" w:styleId="E6886D62BEC2443F90D17CDFC9EDB089">
    <w:name w:val="E6886D62BEC2443F90D17CDFC9EDB089"/>
    <w:rsid w:val="00690146"/>
  </w:style>
  <w:style w:type="paragraph" w:customStyle="1" w:styleId="82F77A14B32544CAA30722B2E6058E80">
    <w:name w:val="82F77A14B32544CAA30722B2E6058E80"/>
    <w:rsid w:val="00690146"/>
  </w:style>
  <w:style w:type="paragraph" w:customStyle="1" w:styleId="BD81B0DF76D341FFB870EE59AFD1E019">
    <w:name w:val="BD81B0DF76D341FFB870EE59AFD1E019"/>
    <w:rsid w:val="00690146"/>
  </w:style>
  <w:style w:type="paragraph" w:customStyle="1" w:styleId="20AAAF6D10164638852B26925DC288F8">
    <w:name w:val="20AAAF6D10164638852B26925DC288F8"/>
    <w:rsid w:val="00690146"/>
  </w:style>
  <w:style w:type="paragraph" w:customStyle="1" w:styleId="A35E7AA064FB45A7ADDF949CF9E40D42">
    <w:name w:val="A35E7AA064FB45A7ADDF949CF9E40D42"/>
    <w:rsid w:val="00690146"/>
  </w:style>
  <w:style w:type="paragraph" w:customStyle="1" w:styleId="65DFC9E2158D47B49A6ACD32DDDD3712">
    <w:name w:val="65DFC9E2158D47B49A6ACD32DDDD3712"/>
    <w:rsid w:val="00690146"/>
  </w:style>
  <w:style w:type="paragraph" w:customStyle="1" w:styleId="96FA514345AB4FBEAFEF3336F8E21B23">
    <w:name w:val="96FA514345AB4FBEAFEF3336F8E21B23"/>
    <w:rsid w:val="00690146"/>
  </w:style>
  <w:style w:type="paragraph" w:customStyle="1" w:styleId="F7271A2D4BFA4FD395DD7D2583040324">
    <w:name w:val="F7271A2D4BFA4FD395DD7D2583040324"/>
    <w:rsid w:val="00690146"/>
  </w:style>
  <w:style w:type="paragraph" w:customStyle="1" w:styleId="39C6C0056EC14D3CB52854393C4B11BE">
    <w:name w:val="39C6C0056EC14D3CB52854393C4B11BE"/>
    <w:rsid w:val="00690146"/>
  </w:style>
  <w:style w:type="paragraph" w:customStyle="1" w:styleId="5561CA3B237F468DB2AF182A954F2DA9">
    <w:name w:val="5561CA3B237F468DB2AF182A954F2DA9"/>
    <w:rsid w:val="00690146"/>
  </w:style>
  <w:style w:type="paragraph" w:customStyle="1" w:styleId="121DDF327FE04F73B5F53DD372778898">
    <w:name w:val="121DDF327FE04F73B5F53DD372778898"/>
    <w:rsid w:val="00690146"/>
  </w:style>
  <w:style w:type="paragraph" w:customStyle="1" w:styleId="E12E7C9CD8E84FA0B2DEA528306904EE">
    <w:name w:val="E12E7C9CD8E84FA0B2DEA528306904EE"/>
    <w:rsid w:val="00690146"/>
  </w:style>
  <w:style w:type="paragraph" w:customStyle="1" w:styleId="3CDA23B915484AD1BB7419A92FE0909F">
    <w:name w:val="3CDA23B915484AD1BB7419A92FE0909F"/>
    <w:rsid w:val="00690146"/>
  </w:style>
  <w:style w:type="paragraph" w:customStyle="1" w:styleId="4790DDF04BDE478582D33ADCB50A6380">
    <w:name w:val="4790DDF04BDE478582D33ADCB50A6380"/>
    <w:rsid w:val="00690146"/>
  </w:style>
  <w:style w:type="paragraph" w:customStyle="1" w:styleId="327AEE9E7C814BDABC73AEF60C078F10">
    <w:name w:val="327AEE9E7C814BDABC73AEF60C078F10"/>
    <w:rsid w:val="00690146"/>
  </w:style>
  <w:style w:type="paragraph" w:customStyle="1" w:styleId="26E5C3CA4D554D48B636C35C0EC1606A">
    <w:name w:val="26E5C3CA4D554D48B636C35C0EC1606A"/>
    <w:rsid w:val="00690146"/>
  </w:style>
  <w:style w:type="paragraph" w:customStyle="1" w:styleId="5E566E3FBD8D48CC8BA9F0501F928302">
    <w:name w:val="5E566E3FBD8D48CC8BA9F0501F928302"/>
    <w:rsid w:val="00690146"/>
  </w:style>
  <w:style w:type="paragraph" w:customStyle="1" w:styleId="8184AAB330B3462091B8CD9D95A5B39F">
    <w:name w:val="8184AAB330B3462091B8CD9D95A5B39F"/>
    <w:rsid w:val="00690146"/>
  </w:style>
  <w:style w:type="paragraph" w:customStyle="1" w:styleId="E51C1D94049D47628038A7148B1B791C">
    <w:name w:val="E51C1D94049D47628038A7148B1B791C"/>
    <w:rsid w:val="00690146"/>
  </w:style>
  <w:style w:type="paragraph" w:customStyle="1" w:styleId="CFE7534B24AF4BB7B4DF9AF17EC5276F">
    <w:name w:val="CFE7534B24AF4BB7B4DF9AF17EC5276F"/>
    <w:rsid w:val="00690146"/>
  </w:style>
  <w:style w:type="paragraph" w:customStyle="1" w:styleId="9CEA7AE0F3B942B29C0143AD459A7B43">
    <w:name w:val="9CEA7AE0F3B942B29C0143AD459A7B43"/>
    <w:rsid w:val="00690146"/>
  </w:style>
  <w:style w:type="paragraph" w:customStyle="1" w:styleId="5559D8F076184993844BA71CC20D0E3A">
    <w:name w:val="5559D8F076184993844BA71CC20D0E3A"/>
    <w:rsid w:val="00690146"/>
  </w:style>
  <w:style w:type="paragraph" w:customStyle="1" w:styleId="89189F229D914DEEAEC7CCB996AE1A54">
    <w:name w:val="89189F229D914DEEAEC7CCB996AE1A54"/>
    <w:rsid w:val="00690146"/>
  </w:style>
  <w:style w:type="paragraph" w:customStyle="1" w:styleId="803549AD5A4C4267827BBE34BDEF5A47">
    <w:name w:val="803549AD5A4C4267827BBE34BDEF5A47"/>
    <w:rsid w:val="00690146"/>
  </w:style>
  <w:style w:type="paragraph" w:customStyle="1" w:styleId="6AC40E6B32C74D33935CAD7E0FDC2613">
    <w:name w:val="6AC40E6B32C74D33935CAD7E0FDC2613"/>
    <w:rsid w:val="00690146"/>
  </w:style>
  <w:style w:type="paragraph" w:customStyle="1" w:styleId="F639EBB5E2AE42A2AA800C6E2E5734A9">
    <w:name w:val="F639EBB5E2AE42A2AA800C6E2E5734A9"/>
    <w:rsid w:val="00690146"/>
  </w:style>
  <w:style w:type="paragraph" w:customStyle="1" w:styleId="35EFFEBA2D194D8586295F2607E1181C">
    <w:name w:val="35EFFEBA2D194D8586295F2607E1181C"/>
    <w:rsid w:val="00690146"/>
  </w:style>
  <w:style w:type="paragraph" w:customStyle="1" w:styleId="8D86106F9DCF4FB1867AA35BBCEBA6BD">
    <w:name w:val="8D86106F9DCF4FB1867AA35BBCEBA6BD"/>
    <w:rsid w:val="00690146"/>
  </w:style>
  <w:style w:type="paragraph" w:customStyle="1" w:styleId="B5A2C6A5D3724DE3A573A91DB9FBD615">
    <w:name w:val="B5A2C6A5D3724DE3A573A91DB9FBD615"/>
    <w:rsid w:val="00690146"/>
  </w:style>
  <w:style w:type="paragraph" w:customStyle="1" w:styleId="4FD1D107E0F8452F8B2043CBE47E17C0">
    <w:name w:val="4FD1D107E0F8452F8B2043CBE47E17C0"/>
    <w:rsid w:val="00690146"/>
  </w:style>
  <w:style w:type="paragraph" w:customStyle="1" w:styleId="A5BF85A07EA7403A84A93B856004DEE5">
    <w:name w:val="A5BF85A07EA7403A84A93B856004DEE5"/>
    <w:rsid w:val="00690146"/>
  </w:style>
  <w:style w:type="paragraph" w:customStyle="1" w:styleId="627483102B8C4FF8885F19A114E0B434">
    <w:name w:val="627483102B8C4FF8885F19A114E0B434"/>
    <w:rsid w:val="00690146"/>
  </w:style>
  <w:style w:type="paragraph" w:customStyle="1" w:styleId="E9A4369AE4B747E09E3335E474078D80">
    <w:name w:val="E9A4369AE4B747E09E3335E474078D80"/>
    <w:rsid w:val="00690146"/>
  </w:style>
  <w:style w:type="paragraph" w:customStyle="1" w:styleId="BB9CF080E4384FEB88F4B43C6E3E4156">
    <w:name w:val="BB9CF080E4384FEB88F4B43C6E3E4156"/>
    <w:rsid w:val="00690146"/>
  </w:style>
  <w:style w:type="paragraph" w:customStyle="1" w:styleId="6151FDCFE23644E0BF9271547B5C4AC2">
    <w:name w:val="6151FDCFE23644E0BF9271547B5C4AC2"/>
    <w:rsid w:val="00690146"/>
  </w:style>
  <w:style w:type="paragraph" w:customStyle="1" w:styleId="E135B821EBCE48A4B0BB324EA9D558A3">
    <w:name w:val="E135B821EBCE48A4B0BB324EA9D558A3"/>
    <w:rsid w:val="00690146"/>
  </w:style>
  <w:style w:type="paragraph" w:customStyle="1" w:styleId="BBE25F074CBF427E93812259C048DF4F">
    <w:name w:val="BBE25F074CBF427E93812259C048DF4F"/>
    <w:rsid w:val="00690146"/>
  </w:style>
  <w:style w:type="paragraph" w:customStyle="1" w:styleId="7CFE874A22394FF283BA3D3C12D3B4E7">
    <w:name w:val="7CFE874A22394FF283BA3D3C12D3B4E7"/>
    <w:rsid w:val="00690146"/>
  </w:style>
  <w:style w:type="paragraph" w:customStyle="1" w:styleId="045DECF51C0E4D37882C605FA7BD6BE8">
    <w:name w:val="045DECF51C0E4D37882C605FA7BD6BE8"/>
    <w:rsid w:val="00690146"/>
  </w:style>
  <w:style w:type="paragraph" w:customStyle="1" w:styleId="146F7540F2FC4CBC8E284780288AECAB">
    <w:name w:val="146F7540F2FC4CBC8E284780288AECAB"/>
    <w:rsid w:val="00690146"/>
  </w:style>
  <w:style w:type="paragraph" w:customStyle="1" w:styleId="8646B02EAA4B4721BEF5921E4FBB4D0D">
    <w:name w:val="8646B02EAA4B4721BEF5921E4FBB4D0D"/>
    <w:rsid w:val="00690146"/>
  </w:style>
  <w:style w:type="paragraph" w:customStyle="1" w:styleId="2C51FEBCC05C42DD96C8F9EC8FA6E061">
    <w:name w:val="2C51FEBCC05C42DD96C8F9EC8FA6E061"/>
    <w:rsid w:val="00690146"/>
  </w:style>
  <w:style w:type="paragraph" w:customStyle="1" w:styleId="0F0406A34BA54063A7E8E423DD232056">
    <w:name w:val="0F0406A34BA54063A7E8E423DD232056"/>
    <w:rsid w:val="00690146"/>
  </w:style>
  <w:style w:type="paragraph" w:customStyle="1" w:styleId="3D3AB945BA6847F4936EDF4E921D4236">
    <w:name w:val="3D3AB945BA6847F4936EDF4E921D4236"/>
    <w:rsid w:val="00690146"/>
  </w:style>
  <w:style w:type="paragraph" w:customStyle="1" w:styleId="9170C99FC2CA42E2BE96A7B7D33F1D9E">
    <w:name w:val="9170C99FC2CA42E2BE96A7B7D33F1D9E"/>
    <w:rsid w:val="00690146"/>
  </w:style>
  <w:style w:type="paragraph" w:customStyle="1" w:styleId="E6E44E45383D463B9222DD2B58C419A0">
    <w:name w:val="E6E44E45383D463B9222DD2B58C419A0"/>
    <w:rsid w:val="00690146"/>
  </w:style>
  <w:style w:type="paragraph" w:customStyle="1" w:styleId="20C210F4B9604F8BB03C6CBA5A54B1F5">
    <w:name w:val="20C210F4B9604F8BB03C6CBA5A54B1F5"/>
    <w:rsid w:val="00690146"/>
  </w:style>
  <w:style w:type="paragraph" w:customStyle="1" w:styleId="0AEF121A726947E490ADE6CC70F0F1CB">
    <w:name w:val="0AEF121A726947E490ADE6CC70F0F1CB"/>
    <w:rsid w:val="00690146"/>
  </w:style>
  <w:style w:type="paragraph" w:customStyle="1" w:styleId="E9B5E6FA904F4394AE4B85556AF976CC">
    <w:name w:val="E9B5E6FA904F4394AE4B85556AF976CC"/>
    <w:rsid w:val="00690146"/>
  </w:style>
  <w:style w:type="paragraph" w:customStyle="1" w:styleId="EA85D9F4FE724158919C6E52A368537B">
    <w:name w:val="EA85D9F4FE724158919C6E52A368537B"/>
    <w:rsid w:val="00690146"/>
  </w:style>
  <w:style w:type="paragraph" w:customStyle="1" w:styleId="DCC1BFEAAD2C4AB3915A6B15AC3CA95B">
    <w:name w:val="DCC1BFEAAD2C4AB3915A6B15AC3CA95B"/>
    <w:rsid w:val="00690146"/>
  </w:style>
  <w:style w:type="paragraph" w:customStyle="1" w:styleId="E8B17115174549A289478EA2F282D814">
    <w:name w:val="E8B17115174549A289478EA2F282D814"/>
    <w:rsid w:val="00690146"/>
  </w:style>
  <w:style w:type="paragraph" w:customStyle="1" w:styleId="FDF6A408AF3240C39A097B26946CD5EF">
    <w:name w:val="FDF6A408AF3240C39A097B26946CD5EF"/>
    <w:rsid w:val="00690146"/>
  </w:style>
  <w:style w:type="paragraph" w:customStyle="1" w:styleId="8268A96CA32C476C941BBE18EB56C074">
    <w:name w:val="8268A96CA32C476C941BBE18EB56C074"/>
    <w:rsid w:val="00690146"/>
  </w:style>
  <w:style w:type="paragraph" w:customStyle="1" w:styleId="A3CC126B65CE47E5A30F5E1FBB592FC9">
    <w:name w:val="A3CC126B65CE47E5A30F5E1FBB592FC9"/>
    <w:rsid w:val="00690146"/>
  </w:style>
  <w:style w:type="paragraph" w:customStyle="1" w:styleId="8C1FAC98EEEE40B5AFABBA6AD9CF3B5F">
    <w:name w:val="8C1FAC98EEEE40B5AFABBA6AD9CF3B5F"/>
    <w:rsid w:val="00690146"/>
  </w:style>
  <w:style w:type="paragraph" w:customStyle="1" w:styleId="D546FC9CA5D24630BD5D7C78CDC4B94E">
    <w:name w:val="D546FC9CA5D24630BD5D7C78CDC4B94E"/>
    <w:rsid w:val="00690146"/>
  </w:style>
  <w:style w:type="paragraph" w:customStyle="1" w:styleId="C02165AACA5D4A769225692DC5210F9D">
    <w:name w:val="C02165AACA5D4A769225692DC5210F9D"/>
    <w:rsid w:val="00690146"/>
  </w:style>
  <w:style w:type="paragraph" w:customStyle="1" w:styleId="1D9B2799D1104E9C987FB1C0EFF0E524">
    <w:name w:val="1D9B2799D1104E9C987FB1C0EFF0E524"/>
    <w:rsid w:val="00690146"/>
  </w:style>
  <w:style w:type="paragraph" w:customStyle="1" w:styleId="732B13A74DF245A2878F31F36C20D18A">
    <w:name w:val="732B13A74DF245A2878F31F36C20D18A"/>
    <w:rsid w:val="00690146"/>
  </w:style>
  <w:style w:type="paragraph" w:customStyle="1" w:styleId="E83B540534694134AD07C54459FD360E">
    <w:name w:val="E83B540534694134AD07C54459FD360E"/>
    <w:rsid w:val="00690146"/>
  </w:style>
  <w:style w:type="paragraph" w:customStyle="1" w:styleId="D933B2AECB9E492C912715F30B2A5B72">
    <w:name w:val="D933B2AECB9E492C912715F30B2A5B72"/>
    <w:rsid w:val="00690146"/>
  </w:style>
  <w:style w:type="paragraph" w:customStyle="1" w:styleId="451A76A8BB9249A28B35071BC4F42171">
    <w:name w:val="451A76A8BB9249A28B35071BC4F42171"/>
    <w:rsid w:val="00690146"/>
  </w:style>
  <w:style w:type="paragraph" w:customStyle="1" w:styleId="7D00C386E60B45978A5C47518B0FC3B6">
    <w:name w:val="7D00C386E60B45978A5C47518B0FC3B6"/>
    <w:rsid w:val="00690146"/>
  </w:style>
  <w:style w:type="paragraph" w:customStyle="1" w:styleId="A88EEADBF08545B18F15B71FCBD1737C">
    <w:name w:val="A88EEADBF08545B18F15B71FCBD1737C"/>
    <w:rsid w:val="00690146"/>
  </w:style>
  <w:style w:type="paragraph" w:customStyle="1" w:styleId="F5AC1898808243B3813FFBCE168D2143">
    <w:name w:val="F5AC1898808243B3813FFBCE168D2143"/>
    <w:rsid w:val="00690146"/>
  </w:style>
  <w:style w:type="paragraph" w:customStyle="1" w:styleId="937845319E004D8990237159DBE23355">
    <w:name w:val="937845319E004D8990237159DBE23355"/>
    <w:rsid w:val="00690146"/>
  </w:style>
  <w:style w:type="paragraph" w:customStyle="1" w:styleId="16B0CA5EC1A649AF9844E3D5A96ADFFA">
    <w:name w:val="16B0CA5EC1A649AF9844E3D5A96ADFFA"/>
    <w:rsid w:val="00690146"/>
  </w:style>
  <w:style w:type="paragraph" w:customStyle="1" w:styleId="D85BD974268A4AEA846A78677EBADFE6">
    <w:name w:val="D85BD974268A4AEA846A78677EBADFE6"/>
    <w:rsid w:val="00690146"/>
  </w:style>
  <w:style w:type="paragraph" w:customStyle="1" w:styleId="4951E5D0B8744215ABAD2ECDDE5FC1A2">
    <w:name w:val="4951E5D0B8744215ABAD2ECDDE5FC1A2"/>
    <w:rsid w:val="00690146"/>
  </w:style>
  <w:style w:type="paragraph" w:customStyle="1" w:styleId="5469A0D1E6DC4555BB11EDAFBD86B300">
    <w:name w:val="5469A0D1E6DC4555BB11EDAFBD86B300"/>
    <w:rsid w:val="00690146"/>
  </w:style>
  <w:style w:type="paragraph" w:customStyle="1" w:styleId="A47F6EB8410147BD92E9437CB0493C61">
    <w:name w:val="A47F6EB8410147BD92E9437CB0493C61"/>
    <w:rsid w:val="00690146"/>
  </w:style>
  <w:style w:type="paragraph" w:customStyle="1" w:styleId="0767666F475B4CC1A141AB6EAE4412E3">
    <w:name w:val="0767666F475B4CC1A141AB6EAE4412E3"/>
    <w:rsid w:val="00690146"/>
  </w:style>
  <w:style w:type="paragraph" w:customStyle="1" w:styleId="11471A2CA8574C38B814F9CF18D57622">
    <w:name w:val="11471A2CA8574C38B814F9CF18D57622"/>
    <w:rsid w:val="00690146"/>
  </w:style>
  <w:style w:type="paragraph" w:customStyle="1" w:styleId="F6AE83E6DA6F4AB68281B3DC39671A72">
    <w:name w:val="F6AE83E6DA6F4AB68281B3DC39671A72"/>
    <w:rsid w:val="00690146"/>
  </w:style>
  <w:style w:type="paragraph" w:customStyle="1" w:styleId="9DAFD781BDA5449BBC09EF542BDA8677">
    <w:name w:val="9DAFD781BDA5449BBC09EF542BDA8677"/>
    <w:rsid w:val="00690146"/>
  </w:style>
  <w:style w:type="paragraph" w:customStyle="1" w:styleId="42B2734AD7714F04A3372D8978067CD5">
    <w:name w:val="42B2734AD7714F04A3372D8978067CD5"/>
    <w:rsid w:val="00690146"/>
  </w:style>
  <w:style w:type="paragraph" w:customStyle="1" w:styleId="E811A8784B1D4ABC8B8DF8D1D9F95565">
    <w:name w:val="E811A8784B1D4ABC8B8DF8D1D9F95565"/>
    <w:rsid w:val="00690146"/>
  </w:style>
  <w:style w:type="paragraph" w:customStyle="1" w:styleId="9AE82DC259DD4D4B9E60CD83ECB2BFE8">
    <w:name w:val="9AE82DC259DD4D4B9E60CD83ECB2BFE8"/>
    <w:rsid w:val="00690146"/>
  </w:style>
  <w:style w:type="paragraph" w:customStyle="1" w:styleId="8377D315C9EE48868B25CF5BBFE9A874">
    <w:name w:val="8377D315C9EE48868B25CF5BBFE9A874"/>
    <w:rsid w:val="00690146"/>
  </w:style>
  <w:style w:type="paragraph" w:customStyle="1" w:styleId="3BCAC473432B4D5E927A57D37F73CA77">
    <w:name w:val="3BCAC473432B4D5E927A57D37F73CA77"/>
    <w:rsid w:val="00690146"/>
  </w:style>
  <w:style w:type="paragraph" w:customStyle="1" w:styleId="4EAE5AD0016346B09BDE9CFDA7210A5F">
    <w:name w:val="4EAE5AD0016346B09BDE9CFDA7210A5F"/>
    <w:rsid w:val="00690146"/>
  </w:style>
  <w:style w:type="paragraph" w:customStyle="1" w:styleId="B41B9B0479734430955DA9B833B5BA6D">
    <w:name w:val="B41B9B0479734430955DA9B833B5BA6D"/>
    <w:rsid w:val="00690146"/>
  </w:style>
  <w:style w:type="paragraph" w:customStyle="1" w:styleId="C21B4351DCBA4C4292153107501FF596">
    <w:name w:val="C21B4351DCBA4C4292153107501FF596"/>
    <w:rsid w:val="00690146"/>
  </w:style>
  <w:style w:type="paragraph" w:customStyle="1" w:styleId="7F9BFB4F616041EF88F6C71E722F4418">
    <w:name w:val="7F9BFB4F616041EF88F6C71E722F4418"/>
    <w:rsid w:val="00690146"/>
  </w:style>
  <w:style w:type="paragraph" w:customStyle="1" w:styleId="C709529743CC4246897A671E9495EB70">
    <w:name w:val="C709529743CC4246897A671E9495EB70"/>
    <w:rsid w:val="00690146"/>
  </w:style>
  <w:style w:type="paragraph" w:customStyle="1" w:styleId="386983BDCA724B698CD98A4788AA5F1B">
    <w:name w:val="386983BDCA724B698CD98A4788AA5F1B"/>
    <w:rsid w:val="00690146"/>
  </w:style>
  <w:style w:type="paragraph" w:customStyle="1" w:styleId="5D769C4C9BF44958918008C9AF9471CA">
    <w:name w:val="5D769C4C9BF44958918008C9AF9471CA"/>
    <w:rsid w:val="00690146"/>
  </w:style>
  <w:style w:type="paragraph" w:customStyle="1" w:styleId="EF6261B722E24130854C308C1C2F516D">
    <w:name w:val="EF6261B722E24130854C308C1C2F516D"/>
    <w:rsid w:val="00690146"/>
  </w:style>
  <w:style w:type="paragraph" w:customStyle="1" w:styleId="396E69567A0C4B03AF8E9EA4F522FBBB">
    <w:name w:val="396E69567A0C4B03AF8E9EA4F522FBBB"/>
    <w:rsid w:val="00690146"/>
  </w:style>
  <w:style w:type="paragraph" w:customStyle="1" w:styleId="8F16FA2A2FFB4AE0B821B3BEEC6F1B00">
    <w:name w:val="8F16FA2A2FFB4AE0B821B3BEEC6F1B00"/>
    <w:rsid w:val="00690146"/>
  </w:style>
  <w:style w:type="paragraph" w:customStyle="1" w:styleId="10D91AFEC92841FC80C138546B44934C">
    <w:name w:val="10D91AFEC92841FC80C138546B44934C"/>
    <w:rsid w:val="00690146"/>
  </w:style>
  <w:style w:type="paragraph" w:customStyle="1" w:styleId="3CC359B9D673460AA01D6C9FFE271E47">
    <w:name w:val="3CC359B9D673460AA01D6C9FFE271E47"/>
    <w:rsid w:val="00690146"/>
  </w:style>
  <w:style w:type="paragraph" w:customStyle="1" w:styleId="8EFBB81196A041E783A9BBA122921A09">
    <w:name w:val="8EFBB81196A041E783A9BBA122921A09"/>
    <w:rsid w:val="00690146"/>
  </w:style>
  <w:style w:type="paragraph" w:customStyle="1" w:styleId="116E1552F9854B18BEF64ABECCC2EC25">
    <w:name w:val="116E1552F9854B18BEF64ABECCC2EC25"/>
    <w:rsid w:val="00690146"/>
  </w:style>
  <w:style w:type="paragraph" w:customStyle="1" w:styleId="3E1EACE0083246C49D9F564DB4F94D6E">
    <w:name w:val="3E1EACE0083246C49D9F564DB4F94D6E"/>
    <w:rsid w:val="00690146"/>
  </w:style>
  <w:style w:type="paragraph" w:customStyle="1" w:styleId="0663C8323A064018A080A5B6703AA46F">
    <w:name w:val="0663C8323A064018A080A5B6703AA46F"/>
    <w:rsid w:val="00690146"/>
  </w:style>
  <w:style w:type="paragraph" w:customStyle="1" w:styleId="692435CD7F5645C4AB09AFF150643115">
    <w:name w:val="692435CD7F5645C4AB09AFF150643115"/>
    <w:rsid w:val="00690146"/>
  </w:style>
  <w:style w:type="paragraph" w:customStyle="1" w:styleId="0FABAA8CD91042068B1227FBA7F46884">
    <w:name w:val="0FABAA8CD91042068B1227FBA7F46884"/>
    <w:rsid w:val="00690146"/>
  </w:style>
  <w:style w:type="paragraph" w:customStyle="1" w:styleId="ECB0C21CAEEA464A8D7B50FEF4A47DD3">
    <w:name w:val="ECB0C21CAEEA464A8D7B50FEF4A47DD3"/>
    <w:rsid w:val="00690146"/>
  </w:style>
  <w:style w:type="paragraph" w:customStyle="1" w:styleId="699B95EB73554E6A95B26EFEEA52D042">
    <w:name w:val="699B95EB73554E6A95B26EFEEA52D042"/>
    <w:rsid w:val="00690146"/>
  </w:style>
  <w:style w:type="paragraph" w:customStyle="1" w:styleId="4203A9E4D4374885AB7257C727C71310">
    <w:name w:val="4203A9E4D4374885AB7257C727C71310"/>
    <w:rsid w:val="00690146"/>
  </w:style>
  <w:style w:type="paragraph" w:customStyle="1" w:styleId="8268ECA329A04DEA947B0CA21258F398">
    <w:name w:val="8268ECA329A04DEA947B0CA21258F398"/>
    <w:rsid w:val="00690146"/>
  </w:style>
  <w:style w:type="paragraph" w:customStyle="1" w:styleId="D06377380CCD42ABB55C99EDD78BE094">
    <w:name w:val="D06377380CCD42ABB55C99EDD78BE094"/>
    <w:rsid w:val="00690146"/>
  </w:style>
  <w:style w:type="paragraph" w:customStyle="1" w:styleId="B50D9D12D6C24EF49A267F8AB85C28AD">
    <w:name w:val="B50D9D12D6C24EF49A267F8AB85C28AD"/>
    <w:rsid w:val="00690146"/>
  </w:style>
  <w:style w:type="paragraph" w:customStyle="1" w:styleId="8F0A723F019D4F9E86B018641285FFBF">
    <w:name w:val="8F0A723F019D4F9E86B018641285FFBF"/>
    <w:rsid w:val="00690146"/>
  </w:style>
  <w:style w:type="paragraph" w:customStyle="1" w:styleId="382D3A59767944939B3A86D9266E8AFB">
    <w:name w:val="382D3A59767944939B3A86D9266E8AFB"/>
    <w:rsid w:val="00690146"/>
  </w:style>
  <w:style w:type="paragraph" w:customStyle="1" w:styleId="B1B1D5436DF5428C8ABA3BD5C55EBD89">
    <w:name w:val="B1B1D5436DF5428C8ABA3BD5C55EBD89"/>
    <w:rsid w:val="00690146"/>
  </w:style>
  <w:style w:type="paragraph" w:customStyle="1" w:styleId="A657EB167FD44B0A9C0C0DA278A3662C">
    <w:name w:val="A657EB167FD44B0A9C0C0DA278A3662C"/>
    <w:rsid w:val="00690146"/>
  </w:style>
  <w:style w:type="paragraph" w:customStyle="1" w:styleId="9D4B1C1C229141CDAF9A0A59BED7EFE9">
    <w:name w:val="9D4B1C1C229141CDAF9A0A59BED7EFE9"/>
    <w:rsid w:val="00690146"/>
  </w:style>
  <w:style w:type="paragraph" w:customStyle="1" w:styleId="A77345938C2C4CED8AD9B7442BD87360">
    <w:name w:val="A77345938C2C4CED8AD9B7442BD87360"/>
    <w:rsid w:val="00690146"/>
  </w:style>
  <w:style w:type="paragraph" w:customStyle="1" w:styleId="F090CB282CF34E2A80CADC3EF9EAC085">
    <w:name w:val="F090CB282CF34E2A80CADC3EF9EAC085"/>
    <w:rsid w:val="00690146"/>
  </w:style>
  <w:style w:type="paragraph" w:customStyle="1" w:styleId="4FA15EE4ABF44E64A964036809CD1C20">
    <w:name w:val="4FA15EE4ABF44E64A964036809CD1C20"/>
    <w:rsid w:val="00690146"/>
  </w:style>
  <w:style w:type="paragraph" w:customStyle="1" w:styleId="EE94DB1E01074918915C6E4CB6666943">
    <w:name w:val="EE94DB1E01074918915C6E4CB6666943"/>
    <w:rsid w:val="00690146"/>
  </w:style>
  <w:style w:type="paragraph" w:customStyle="1" w:styleId="848D5A80BE754E7FA28B14AEBADE7B3F">
    <w:name w:val="848D5A80BE754E7FA28B14AEBADE7B3F"/>
    <w:rsid w:val="00690146"/>
  </w:style>
  <w:style w:type="paragraph" w:customStyle="1" w:styleId="248E4E4AA1004151A6FD71A1D4108C31">
    <w:name w:val="248E4E4AA1004151A6FD71A1D4108C31"/>
    <w:rsid w:val="00690146"/>
  </w:style>
  <w:style w:type="paragraph" w:customStyle="1" w:styleId="20E30609C4F541ECB120433AE7C9F1AE">
    <w:name w:val="20E30609C4F541ECB120433AE7C9F1AE"/>
    <w:rsid w:val="00690146"/>
  </w:style>
  <w:style w:type="paragraph" w:customStyle="1" w:styleId="ED318B20FAA6433CA5CA8C2032C7DAF2">
    <w:name w:val="ED318B20FAA6433CA5CA8C2032C7DAF2"/>
    <w:rsid w:val="00690146"/>
  </w:style>
  <w:style w:type="paragraph" w:customStyle="1" w:styleId="BC80600E52934B82AD5E2BFDD118CC63">
    <w:name w:val="BC80600E52934B82AD5E2BFDD118CC63"/>
    <w:rsid w:val="00690146"/>
  </w:style>
  <w:style w:type="paragraph" w:customStyle="1" w:styleId="60FB2C9F07FA4E18A6685939E63D95ED">
    <w:name w:val="60FB2C9F07FA4E18A6685939E63D95ED"/>
    <w:rsid w:val="00690146"/>
  </w:style>
  <w:style w:type="paragraph" w:customStyle="1" w:styleId="81D719070DE24C40A2C23D2668D91EB4">
    <w:name w:val="81D719070DE24C40A2C23D2668D91EB4"/>
    <w:rsid w:val="00690146"/>
  </w:style>
  <w:style w:type="paragraph" w:customStyle="1" w:styleId="64EEA522FC2543EA9826A4DC40D682F3">
    <w:name w:val="64EEA522FC2543EA9826A4DC40D682F3"/>
    <w:rsid w:val="00690146"/>
  </w:style>
  <w:style w:type="paragraph" w:customStyle="1" w:styleId="93EA0E007EE648EAAC5A3E7095A40E4F">
    <w:name w:val="93EA0E007EE648EAAC5A3E7095A40E4F"/>
    <w:rsid w:val="00690146"/>
  </w:style>
  <w:style w:type="paragraph" w:customStyle="1" w:styleId="70D15125A5EC4465A4531A976F0AC154">
    <w:name w:val="70D15125A5EC4465A4531A976F0AC154"/>
    <w:rsid w:val="00690146"/>
  </w:style>
  <w:style w:type="paragraph" w:customStyle="1" w:styleId="D916D5A692D644CFA8EC28BE69AB4246">
    <w:name w:val="D916D5A692D644CFA8EC28BE69AB4246"/>
    <w:rsid w:val="00690146"/>
  </w:style>
  <w:style w:type="paragraph" w:customStyle="1" w:styleId="18A78A9718664676B8F0FA349DBE00F4">
    <w:name w:val="18A78A9718664676B8F0FA349DBE00F4"/>
    <w:rsid w:val="00690146"/>
  </w:style>
  <w:style w:type="paragraph" w:customStyle="1" w:styleId="C1D50FA81E0F485AA57D6FF93EACB318">
    <w:name w:val="C1D50FA81E0F485AA57D6FF93EACB318"/>
    <w:rsid w:val="00690146"/>
  </w:style>
  <w:style w:type="paragraph" w:customStyle="1" w:styleId="A79B252A1A154A59A25C2FA849B95D96">
    <w:name w:val="A79B252A1A154A59A25C2FA849B95D96"/>
    <w:rsid w:val="00690146"/>
  </w:style>
  <w:style w:type="paragraph" w:customStyle="1" w:styleId="D5C8D8550F034FB9AB044DDCB1C9793D">
    <w:name w:val="D5C8D8550F034FB9AB044DDCB1C9793D"/>
    <w:rsid w:val="00690146"/>
  </w:style>
  <w:style w:type="paragraph" w:customStyle="1" w:styleId="0A53C6FD6BEB49E1B7BE817A0A4FBAF8">
    <w:name w:val="0A53C6FD6BEB49E1B7BE817A0A4FBAF8"/>
    <w:rsid w:val="00690146"/>
  </w:style>
  <w:style w:type="paragraph" w:customStyle="1" w:styleId="6C5B2D5E5CED440D8A5443C5F281A507">
    <w:name w:val="6C5B2D5E5CED440D8A5443C5F281A507"/>
    <w:rsid w:val="00690146"/>
  </w:style>
  <w:style w:type="paragraph" w:customStyle="1" w:styleId="DB33AE094C8547B8A42E2ACBD8A991E7">
    <w:name w:val="DB33AE094C8547B8A42E2ACBD8A991E7"/>
    <w:rsid w:val="00690146"/>
  </w:style>
  <w:style w:type="paragraph" w:customStyle="1" w:styleId="871E6DBA6ADA429CB6AB0042A86C489C">
    <w:name w:val="871E6DBA6ADA429CB6AB0042A86C489C"/>
    <w:rsid w:val="00690146"/>
  </w:style>
  <w:style w:type="paragraph" w:customStyle="1" w:styleId="F974E8FF8746473DA00691BBCD97AA58">
    <w:name w:val="F974E8FF8746473DA00691BBCD97AA58"/>
    <w:rsid w:val="00690146"/>
  </w:style>
  <w:style w:type="paragraph" w:customStyle="1" w:styleId="FD2D8C7BB476458C9E0645EF3B33E0E8">
    <w:name w:val="FD2D8C7BB476458C9E0645EF3B33E0E8"/>
    <w:rsid w:val="00690146"/>
  </w:style>
  <w:style w:type="paragraph" w:customStyle="1" w:styleId="A5923019491041479D95EF20C8DB1A1F">
    <w:name w:val="A5923019491041479D95EF20C8DB1A1F"/>
    <w:rsid w:val="00690146"/>
  </w:style>
  <w:style w:type="paragraph" w:customStyle="1" w:styleId="971E75F1DDD24D8CA99F5A04C6D24A78">
    <w:name w:val="971E75F1DDD24D8CA99F5A04C6D24A78"/>
    <w:rsid w:val="00690146"/>
  </w:style>
  <w:style w:type="paragraph" w:customStyle="1" w:styleId="DB8452636F1E4C85B51C9D1D7246436E">
    <w:name w:val="DB8452636F1E4C85B51C9D1D7246436E"/>
    <w:rsid w:val="00690146"/>
  </w:style>
  <w:style w:type="paragraph" w:customStyle="1" w:styleId="95F47282D24E406EB81A6C564B8FE9DE">
    <w:name w:val="95F47282D24E406EB81A6C564B8FE9DE"/>
    <w:rsid w:val="00690146"/>
  </w:style>
  <w:style w:type="paragraph" w:customStyle="1" w:styleId="CE756DBC82004F72A316F403CAF4DA82">
    <w:name w:val="CE756DBC82004F72A316F403CAF4DA82"/>
    <w:rsid w:val="00690146"/>
  </w:style>
  <w:style w:type="paragraph" w:customStyle="1" w:styleId="0C4A7F0773A54A2C828E94F4C0BF9D94">
    <w:name w:val="0C4A7F0773A54A2C828E94F4C0BF9D94"/>
    <w:rsid w:val="00690146"/>
  </w:style>
  <w:style w:type="paragraph" w:customStyle="1" w:styleId="DCED9AB0289A4ED9A5FE8AEB2C0F3E28">
    <w:name w:val="DCED9AB0289A4ED9A5FE8AEB2C0F3E28"/>
    <w:rsid w:val="00690146"/>
  </w:style>
  <w:style w:type="paragraph" w:customStyle="1" w:styleId="228B0E8F7B7940F89EE28256FB2B0EA5">
    <w:name w:val="228B0E8F7B7940F89EE28256FB2B0EA5"/>
    <w:rsid w:val="00690146"/>
  </w:style>
  <w:style w:type="paragraph" w:customStyle="1" w:styleId="7D8FA03F94414CAA9868A92FA99BA227">
    <w:name w:val="7D8FA03F94414CAA9868A92FA99BA227"/>
    <w:rsid w:val="00690146"/>
  </w:style>
  <w:style w:type="paragraph" w:customStyle="1" w:styleId="21BA320EED784290A2D3083149000490">
    <w:name w:val="21BA320EED784290A2D3083149000490"/>
    <w:rsid w:val="00690146"/>
  </w:style>
  <w:style w:type="paragraph" w:customStyle="1" w:styleId="512424A691DB49F2966A2DD52D4E95E2">
    <w:name w:val="512424A691DB49F2966A2DD52D4E95E2"/>
    <w:rsid w:val="00690146"/>
  </w:style>
  <w:style w:type="paragraph" w:customStyle="1" w:styleId="663D5AAB06A94B3A8CFC226AEFC0825C">
    <w:name w:val="663D5AAB06A94B3A8CFC226AEFC0825C"/>
    <w:rsid w:val="00690146"/>
  </w:style>
  <w:style w:type="paragraph" w:customStyle="1" w:styleId="EFAC542CB022416F9EE7BAEE762824F3">
    <w:name w:val="EFAC542CB022416F9EE7BAEE762824F3"/>
    <w:rsid w:val="00690146"/>
  </w:style>
  <w:style w:type="paragraph" w:customStyle="1" w:styleId="4DA0E891D9514D2296A2514428F9ABFE">
    <w:name w:val="4DA0E891D9514D2296A2514428F9ABFE"/>
    <w:rsid w:val="00690146"/>
  </w:style>
  <w:style w:type="paragraph" w:customStyle="1" w:styleId="4601C22F155B416BB9D2CF304153CF06">
    <w:name w:val="4601C22F155B416BB9D2CF304153CF06"/>
    <w:rsid w:val="00690146"/>
  </w:style>
  <w:style w:type="paragraph" w:customStyle="1" w:styleId="516C6385CCC24D22B27048417D1085A1">
    <w:name w:val="516C6385CCC24D22B27048417D1085A1"/>
    <w:rsid w:val="00690146"/>
  </w:style>
  <w:style w:type="paragraph" w:customStyle="1" w:styleId="0649D5459CAB4BA7AD6F3422ABF13F2A">
    <w:name w:val="0649D5459CAB4BA7AD6F3422ABF13F2A"/>
    <w:rsid w:val="00690146"/>
  </w:style>
  <w:style w:type="paragraph" w:customStyle="1" w:styleId="1802F1F515C648878E6AA0E3F6FF0363">
    <w:name w:val="1802F1F515C648878E6AA0E3F6FF0363"/>
    <w:rsid w:val="00690146"/>
  </w:style>
  <w:style w:type="paragraph" w:customStyle="1" w:styleId="CC91E98756AD4E3289B1309744BE1718">
    <w:name w:val="CC91E98756AD4E3289B1309744BE1718"/>
    <w:rsid w:val="00690146"/>
  </w:style>
  <w:style w:type="paragraph" w:customStyle="1" w:styleId="13D354BB3D5A456A8CD5A035C21164CA">
    <w:name w:val="13D354BB3D5A456A8CD5A035C21164CA"/>
    <w:rsid w:val="00690146"/>
  </w:style>
  <w:style w:type="paragraph" w:customStyle="1" w:styleId="352BD73F2B694AD3BDE5DB8852B57726">
    <w:name w:val="352BD73F2B694AD3BDE5DB8852B57726"/>
    <w:rsid w:val="00690146"/>
  </w:style>
  <w:style w:type="paragraph" w:customStyle="1" w:styleId="41F895FE2A6743BBB7BA45221617F711">
    <w:name w:val="41F895FE2A6743BBB7BA45221617F711"/>
    <w:rsid w:val="00690146"/>
  </w:style>
  <w:style w:type="paragraph" w:customStyle="1" w:styleId="F131C3822F5A480B99D425D513BE7713">
    <w:name w:val="F131C3822F5A480B99D425D513BE7713"/>
    <w:rsid w:val="00690146"/>
  </w:style>
  <w:style w:type="paragraph" w:customStyle="1" w:styleId="53C47FA5CC8E421CB9403A38A856B0BC">
    <w:name w:val="53C47FA5CC8E421CB9403A38A856B0BC"/>
    <w:rsid w:val="00690146"/>
  </w:style>
  <w:style w:type="paragraph" w:customStyle="1" w:styleId="363B620EBEB24554B177D911391C5F60">
    <w:name w:val="363B620EBEB24554B177D911391C5F60"/>
    <w:rsid w:val="00690146"/>
  </w:style>
  <w:style w:type="paragraph" w:customStyle="1" w:styleId="E449CECE2EDB45369CFD72781E5011BE">
    <w:name w:val="E449CECE2EDB45369CFD72781E5011BE"/>
    <w:rsid w:val="00690146"/>
  </w:style>
  <w:style w:type="paragraph" w:customStyle="1" w:styleId="6E5AB6B59D4D42CC93CFAB5D7A007639">
    <w:name w:val="6E5AB6B59D4D42CC93CFAB5D7A007639"/>
    <w:rsid w:val="00690146"/>
  </w:style>
  <w:style w:type="paragraph" w:customStyle="1" w:styleId="013D1844D69442EBB95BF746247A08CA">
    <w:name w:val="013D1844D69442EBB95BF746247A08CA"/>
    <w:rsid w:val="00690146"/>
  </w:style>
  <w:style w:type="paragraph" w:customStyle="1" w:styleId="71A0FC77A0134D9C94522CBFFBCF33F7">
    <w:name w:val="71A0FC77A0134D9C94522CBFFBCF33F7"/>
    <w:rsid w:val="00690146"/>
  </w:style>
  <w:style w:type="paragraph" w:customStyle="1" w:styleId="9E7C1A23B9E24AB09BD20FD62A91A31B">
    <w:name w:val="9E7C1A23B9E24AB09BD20FD62A91A31B"/>
    <w:rsid w:val="00690146"/>
  </w:style>
  <w:style w:type="paragraph" w:customStyle="1" w:styleId="D5EA600E9AE24E11B4D5B1B6C2C5FA09">
    <w:name w:val="D5EA600E9AE24E11B4D5B1B6C2C5FA09"/>
    <w:rsid w:val="00690146"/>
  </w:style>
  <w:style w:type="paragraph" w:customStyle="1" w:styleId="3E989B17433044EEA5D167C022B9642D">
    <w:name w:val="3E989B17433044EEA5D167C022B9642D"/>
    <w:rsid w:val="00690146"/>
  </w:style>
  <w:style w:type="paragraph" w:customStyle="1" w:styleId="8A052E89B44E4944A43F9610A09FABE5">
    <w:name w:val="8A052E89B44E4944A43F9610A09FABE5"/>
    <w:rsid w:val="00690146"/>
  </w:style>
  <w:style w:type="paragraph" w:customStyle="1" w:styleId="CEE7296CE2044BAB851DC76FE452DE76">
    <w:name w:val="CEE7296CE2044BAB851DC76FE452DE76"/>
    <w:rsid w:val="00690146"/>
  </w:style>
  <w:style w:type="paragraph" w:customStyle="1" w:styleId="8B800961930E4E209AA7C27C982F2305">
    <w:name w:val="8B800961930E4E209AA7C27C982F2305"/>
    <w:rsid w:val="00690146"/>
  </w:style>
  <w:style w:type="paragraph" w:customStyle="1" w:styleId="273E0210CD634B72A3881AE630BE9852">
    <w:name w:val="273E0210CD634B72A3881AE630BE9852"/>
    <w:rsid w:val="00690146"/>
  </w:style>
  <w:style w:type="paragraph" w:customStyle="1" w:styleId="E02135DD0BF94DC0B4DCD8F6706B690B">
    <w:name w:val="E02135DD0BF94DC0B4DCD8F6706B690B"/>
    <w:rsid w:val="00690146"/>
  </w:style>
  <w:style w:type="paragraph" w:customStyle="1" w:styleId="122163D859014E1EB340E4A6105BAE5E">
    <w:name w:val="122163D859014E1EB340E4A6105BAE5E"/>
    <w:rsid w:val="00690146"/>
  </w:style>
  <w:style w:type="paragraph" w:customStyle="1" w:styleId="A1F46927B13649809910F0EC11B18004">
    <w:name w:val="A1F46927B13649809910F0EC11B18004"/>
    <w:rsid w:val="00690146"/>
  </w:style>
  <w:style w:type="paragraph" w:customStyle="1" w:styleId="5A206E82E7664033A71C2995EF6A634C">
    <w:name w:val="5A206E82E7664033A71C2995EF6A634C"/>
    <w:rsid w:val="00690146"/>
  </w:style>
  <w:style w:type="paragraph" w:customStyle="1" w:styleId="66C8E68E9D0949A7ACB68F914330C32A">
    <w:name w:val="66C8E68E9D0949A7ACB68F914330C32A"/>
    <w:rsid w:val="00690146"/>
  </w:style>
  <w:style w:type="paragraph" w:customStyle="1" w:styleId="B56F64F3B5F447FBAF7EF663746C112E">
    <w:name w:val="B56F64F3B5F447FBAF7EF663746C112E"/>
    <w:rsid w:val="00690146"/>
  </w:style>
  <w:style w:type="paragraph" w:customStyle="1" w:styleId="9DC00C7D81AC4290BE1893513832B57E">
    <w:name w:val="9DC00C7D81AC4290BE1893513832B57E"/>
    <w:rsid w:val="00690146"/>
  </w:style>
  <w:style w:type="paragraph" w:customStyle="1" w:styleId="8049A4F0C7CC49BDA8BBF29ABD312CF9">
    <w:name w:val="8049A4F0C7CC49BDA8BBF29ABD312CF9"/>
    <w:rsid w:val="00690146"/>
  </w:style>
  <w:style w:type="paragraph" w:customStyle="1" w:styleId="BEFB2782356E4C59A9DA44E5A4BF2EC4">
    <w:name w:val="BEFB2782356E4C59A9DA44E5A4BF2EC4"/>
    <w:rsid w:val="00690146"/>
  </w:style>
  <w:style w:type="paragraph" w:customStyle="1" w:styleId="5930B0D914B34C36922AE1847C759C92">
    <w:name w:val="5930B0D914B34C36922AE1847C759C92"/>
    <w:rsid w:val="00690146"/>
  </w:style>
  <w:style w:type="paragraph" w:customStyle="1" w:styleId="FBD63F5C00664898AE6D1AB10B93EFBB">
    <w:name w:val="FBD63F5C00664898AE6D1AB10B93EFBB"/>
    <w:rsid w:val="00690146"/>
  </w:style>
  <w:style w:type="paragraph" w:customStyle="1" w:styleId="C3970A9C1F3445838B0B6B79B8200D98">
    <w:name w:val="C3970A9C1F3445838B0B6B79B8200D98"/>
    <w:rsid w:val="00690146"/>
  </w:style>
  <w:style w:type="paragraph" w:customStyle="1" w:styleId="25A56E246B354A8BBFCDB7BB48478C05">
    <w:name w:val="25A56E246B354A8BBFCDB7BB48478C05"/>
    <w:rsid w:val="00690146"/>
  </w:style>
  <w:style w:type="paragraph" w:customStyle="1" w:styleId="0AA9EE181BB64B3B8992B972B68228ED">
    <w:name w:val="0AA9EE181BB64B3B8992B972B68228ED"/>
    <w:rsid w:val="00690146"/>
  </w:style>
  <w:style w:type="paragraph" w:customStyle="1" w:styleId="90ED33BE12D04F9DA7C4AA8422E25833">
    <w:name w:val="90ED33BE12D04F9DA7C4AA8422E25833"/>
    <w:rsid w:val="00690146"/>
  </w:style>
  <w:style w:type="paragraph" w:customStyle="1" w:styleId="E7C79C9CD596444099BEBFA8FC896FA7">
    <w:name w:val="E7C79C9CD596444099BEBFA8FC896FA7"/>
    <w:rsid w:val="00690146"/>
  </w:style>
  <w:style w:type="paragraph" w:customStyle="1" w:styleId="32FC62DD5B20437BB6DED89BF512EF1C">
    <w:name w:val="32FC62DD5B20437BB6DED89BF512EF1C"/>
    <w:rsid w:val="00690146"/>
  </w:style>
  <w:style w:type="paragraph" w:customStyle="1" w:styleId="2498370050894582A7561E05D94D3239">
    <w:name w:val="2498370050894582A7561E05D94D3239"/>
    <w:rsid w:val="00690146"/>
  </w:style>
  <w:style w:type="paragraph" w:customStyle="1" w:styleId="1F353FA2201B4CE9A3C5D198A8FD18DC">
    <w:name w:val="1F353FA2201B4CE9A3C5D198A8FD18DC"/>
    <w:rsid w:val="00690146"/>
  </w:style>
  <w:style w:type="paragraph" w:customStyle="1" w:styleId="1CD73B1685364997A7F7F54F32772ED6">
    <w:name w:val="1CD73B1685364997A7F7F54F32772ED6"/>
    <w:rsid w:val="00690146"/>
  </w:style>
  <w:style w:type="paragraph" w:customStyle="1" w:styleId="9DD89EC42AF44079BF0672AE5696AFB3">
    <w:name w:val="9DD89EC42AF44079BF0672AE5696AFB3"/>
    <w:rsid w:val="00690146"/>
  </w:style>
  <w:style w:type="paragraph" w:customStyle="1" w:styleId="EEA81A286E034ADD9A0BC284D74C57E6">
    <w:name w:val="EEA81A286E034ADD9A0BC284D74C57E6"/>
    <w:rsid w:val="00690146"/>
  </w:style>
  <w:style w:type="paragraph" w:customStyle="1" w:styleId="ED92BB1DC7D24058BFCCEFF797DE415C">
    <w:name w:val="ED92BB1DC7D24058BFCCEFF797DE415C"/>
    <w:rsid w:val="00690146"/>
  </w:style>
  <w:style w:type="paragraph" w:customStyle="1" w:styleId="5D8E26554C504C49BC61153C72D123D4">
    <w:name w:val="5D8E26554C504C49BC61153C72D123D4"/>
    <w:rsid w:val="00690146"/>
  </w:style>
  <w:style w:type="paragraph" w:customStyle="1" w:styleId="A09CF1398E2F48A9AB2C82F3CCEEDA96">
    <w:name w:val="A09CF1398E2F48A9AB2C82F3CCEEDA96"/>
    <w:rsid w:val="00690146"/>
  </w:style>
  <w:style w:type="paragraph" w:customStyle="1" w:styleId="206530E5171C4A2C97359B8BDCCF5BE1">
    <w:name w:val="206530E5171C4A2C97359B8BDCCF5BE1"/>
    <w:rsid w:val="00690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0_Annual-Report-Toolkit-Introduction_2.0_April2026</Template>
  <TotalTime>0</TotalTime>
  <Pages>25</Pages>
  <Words>4074</Words>
  <Characters>23227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2026-04-23T18:26:00Z</dcterms:created>
  <dcterms:modified xsi:type="dcterms:W3CDTF">2026-04-30T15:20:00Z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19e2deb15cfa82952b21a0e0cdf1cff4af8a4669f00a770f54909baa00af9123</vt:lpwstr>
  </property>
</Properties>
</file>